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494446" w14:textId="7BE873A9" w:rsidR="00025386" w:rsidRPr="004C5ACA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4C5AC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C5ACA" w:rsidRPr="004C5ACA">
        <w:rPr>
          <w:rFonts w:ascii="Arial Narrow" w:hAnsi="Arial Narrow" w:cs="Arial"/>
          <w:bCs/>
          <w:i w:val="0"/>
          <w:szCs w:val="24"/>
        </w:rPr>
        <w:t>5</w:t>
      </w:r>
      <w:r w:rsidR="007666D6" w:rsidRPr="004C5ACA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4C5ACA" w14:paraId="7479C425" w14:textId="77777777" w:rsidTr="00467CA2">
        <w:tc>
          <w:tcPr>
            <w:tcW w:w="2800" w:type="dxa"/>
            <w:shd w:val="clear" w:color="auto" w:fill="auto"/>
          </w:tcPr>
          <w:p w14:paraId="54CD2139" w14:textId="77777777" w:rsidR="00D520D3" w:rsidRPr="004C5ACA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C5ACA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4C5AC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C8061D8" w14:textId="77777777" w:rsidR="00D520D3" w:rsidRPr="004C5AC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4368904" w14:textId="77777777" w:rsidR="00D520D3" w:rsidRPr="004C5AC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C5AC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B33275B" w14:textId="77777777" w:rsidR="00D520D3" w:rsidRPr="004C5ACA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C5AC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C5AC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C5AC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4C5ACA" w14:paraId="1DC88EC2" w14:textId="77777777" w:rsidTr="00467CA2">
        <w:tc>
          <w:tcPr>
            <w:tcW w:w="2800" w:type="dxa"/>
            <w:shd w:val="clear" w:color="auto" w:fill="auto"/>
          </w:tcPr>
          <w:p w14:paraId="7E66A378" w14:textId="77777777" w:rsidR="00D520D3" w:rsidRPr="004C5ACA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C5AC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29A1F51" w14:textId="77777777" w:rsidR="00D520D3" w:rsidRPr="004C5AC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DB02F7B" w14:textId="77777777" w:rsidR="00D520D3" w:rsidRPr="004C5AC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C5AC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B1A5F58" w14:textId="77777777" w:rsidR="00D520D3" w:rsidRPr="004C5ACA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C5AC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C5ACA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4C5AC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2196F82" w14:textId="77777777" w:rsidR="00B62AD0" w:rsidRPr="004C5ACA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4C5ACA" w14:paraId="376C6C4A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4D7AF90" w14:textId="77777777" w:rsidR="00053927" w:rsidRPr="004C5ACA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4C5ACA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3176D8EB" w14:textId="77777777" w:rsidR="00053927" w:rsidRPr="004C5ACA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4C5ACA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4C5ACA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4C5ACA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5832035" w14:textId="77777777" w:rsidR="0071340C" w:rsidRPr="004C5ACA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C5AC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4C5AC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4C5ACA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4C5AC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4C5ACA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4C5ACA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C74F1E" w:rsidRPr="004C5ACA">
        <w:rPr>
          <w:rFonts w:ascii="Arial Narrow" w:hAnsi="Arial Narrow" w:cs="Arial"/>
          <w:sz w:val="24"/>
          <w:szCs w:val="24"/>
        </w:rPr>
        <w:t>(</w:t>
      </w:r>
      <w:proofErr w:type="spellStart"/>
      <w:r w:rsidR="00C74F1E" w:rsidRPr="004C5ACA">
        <w:rPr>
          <w:rFonts w:ascii="Arial Narrow" w:hAnsi="Arial Narrow" w:cs="Arial"/>
          <w:sz w:val="24"/>
          <w:szCs w:val="24"/>
        </w:rPr>
        <w:t>t.j</w:t>
      </w:r>
      <w:proofErr w:type="spellEnd"/>
      <w:r w:rsidR="00C74F1E" w:rsidRPr="004C5ACA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4C5AC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4C5AC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4C5AC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4C5AC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4C5AC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4C5ACA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4C5ACA" w14:paraId="5E60515A" w14:textId="77777777" w:rsidTr="00467CA2">
        <w:tc>
          <w:tcPr>
            <w:tcW w:w="2269" w:type="dxa"/>
            <w:shd w:val="clear" w:color="auto" w:fill="auto"/>
          </w:tcPr>
          <w:p w14:paraId="22777C7A" w14:textId="77777777" w:rsidR="00D520D3" w:rsidRPr="004C5ACA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C5AC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CEF2B63" w14:textId="77777777" w:rsidR="00D520D3" w:rsidRPr="004C5ACA" w:rsidRDefault="00C74F1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C5AC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implantów ortopedycznych, sprzętu do zaopatrzenia złamań i drobnego sprzętu jednorazowego użytku dla Oddziału Ortopedii na okres 24 miesięcy</w:t>
            </w:r>
            <w:r w:rsidR="00D520D3" w:rsidRPr="004C5AC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74F1E" w:rsidRPr="004C5ACA" w14:paraId="778C5C84" w14:textId="77777777" w:rsidTr="00D437CE">
        <w:tc>
          <w:tcPr>
            <w:tcW w:w="2269" w:type="dxa"/>
            <w:shd w:val="clear" w:color="auto" w:fill="auto"/>
          </w:tcPr>
          <w:p w14:paraId="301DC21D" w14:textId="77777777" w:rsidR="00C74F1E" w:rsidRPr="004C5ACA" w:rsidRDefault="00C74F1E" w:rsidP="00D437C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C5AC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0AC92E7" w14:textId="77777777" w:rsidR="00C74F1E" w:rsidRPr="004C5ACA" w:rsidRDefault="00C74F1E" w:rsidP="00D437C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C5AC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125/2023</w:t>
            </w:r>
          </w:p>
        </w:tc>
      </w:tr>
    </w:tbl>
    <w:p w14:paraId="5EC6216C" w14:textId="77777777" w:rsidR="00DC652A" w:rsidRPr="004C5ACA" w:rsidRDefault="00C74F1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C5AC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4C5ACA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71FD2025" w14:textId="77777777" w:rsidR="00DC652A" w:rsidRPr="004C5AC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4C5AC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6C72B92" w14:textId="77777777" w:rsidR="0071340C" w:rsidRPr="004C5AC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4C5ACA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4C5ACA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4C5ACA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71DF4AE4" w14:textId="77777777" w:rsidR="0071340C" w:rsidRPr="004C5AC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1E48F847" w14:textId="77777777" w:rsidR="0071340C" w:rsidRPr="004C5ACA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C5ACA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7069818C" w14:textId="77777777" w:rsidR="0071340C" w:rsidRPr="004C5AC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4C5AC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A9BDC2F" w14:textId="77777777" w:rsidR="0071340C" w:rsidRPr="004C5AC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4C5ACA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4C5ACA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4C5ACA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685AC885" w14:textId="77777777" w:rsidR="0071340C" w:rsidRPr="004C5AC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7DCB8129" w14:textId="77777777" w:rsidR="0071340C" w:rsidRPr="004C5AC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032702DA" w14:textId="77777777" w:rsidR="00DC652A" w:rsidRPr="004C5AC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4C5AC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4C5AC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4C5ACA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0AA5098A" w14:textId="77777777" w:rsidR="00DC652A" w:rsidRPr="004C5AC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C5ACA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4C5ACA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4C5ACA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4C5ACA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4C5ACA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4C5AC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4C5ACA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786BAA47" w14:textId="77777777" w:rsidR="0093388F" w:rsidRPr="004C5AC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4C5AC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55707100" w14:textId="77777777" w:rsidR="0093388F" w:rsidRPr="004C5AC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C5ACA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55ABEA6F" w14:textId="77777777" w:rsidR="0093388F" w:rsidRPr="004C5AC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4C5AC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3F4D9192" w14:textId="77777777" w:rsidR="00CB29AC" w:rsidRPr="004C5ACA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C5ACA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1DD66170" w14:textId="77777777" w:rsidR="00CB29AC" w:rsidRPr="004C5AC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4C5AC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4464BF88" w14:textId="77777777" w:rsidR="00830970" w:rsidRPr="004C5AC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C5AC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4C5AC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4C5AC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4C5ACA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6814A6EF" w14:textId="77777777" w:rsidR="00E27ABB" w:rsidRPr="004C5ACA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4C5AC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4C5ACA" w14:paraId="00B1CC07" w14:textId="77777777" w:rsidTr="00467CA2">
        <w:tc>
          <w:tcPr>
            <w:tcW w:w="2660" w:type="dxa"/>
            <w:shd w:val="clear" w:color="auto" w:fill="auto"/>
          </w:tcPr>
          <w:p w14:paraId="7B55198E" w14:textId="77777777" w:rsidR="00D520D3" w:rsidRPr="004C5AC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AC24AA9" w14:textId="77777777" w:rsidR="00D520D3" w:rsidRPr="004C5AC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C5AC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AB6E26D" w14:textId="77777777" w:rsidR="00D520D3" w:rsidRPr="004C5AC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C5AC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5194FCE" w14:textId="77777777" w:rsidR="00D520D3" w:rsidRPr="004C5AC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717745E" w14:textId="77777777" w:rsidR="00D520D3" w:rsidRPr="004C5AC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C5AC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9D80E84" w14:textId="77777777" w:rsidR="00D520D3" w:rsidRPr="004C5AC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C5AC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74F1E" w:rsidRPr="004C5AC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4C5AC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4C5AC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4C5AC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3FECD580" w14:textId="77777777" w:rsidR="00E27ABB" w:rsidRPr="004C5ACA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4C5ACA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205725" w14:textId="77777777" w:rsidR="00E35793" w:rsidRDefault="00E35793" w:rsidP="00025386">
      <w:pPr>
        <w:spacing w:after="0" w:line="240" w:lineRule="auto"/>
      </w:pPr>
      <w:r>
        <w:separator/>
      </w:r>
    </w:p>
  </w:endnote>
  <w:endnote w:type="continuationSeparator" w:id="0">
    <w:p w14:paraId="74326701" w14:textId="77777777" w:rsidR="00E35793" w:rsidRDefault="00E3579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FDAAC" w14:textId="77777777" w:rsidR="00C74F1E" w:rsidRDefault="00C74F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250AE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D9B443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D2E143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BC9E56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C423A" w14:textId="77777777" w:rsidR="00C74F1E" w:rsidRDefault="00C74F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BEEDB1" w14:textId="77777777" w:rsidR="00E35793" w:rsidRDefault="00E35793" w:rsidP="00025386">
      <w:pPr>
        <w:spacing w:after="0" w:line="240" w:lineRule="auto"/>
      </w:pPr>
      <w:r>
        <w:separator/>
      </w:r>
    </w:p>
  </w:footnote>
  <w:footnote w:type="continuationSeparator" w:id="0">
    <w:p w14:paraId="492ED48F" w14:textId="77777777" w:rsidR="00E35793" w:rsidRDefault="00E3579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7EDCE" w14:textId="77777777" w:rsidR="00C74F1E" w:rsidRDefault="00C74F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9FF62" w14:textId="77777777" w:rsidR="00C74F1E" w:rsidRDefault="00C74F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C0374" w14:textId="77777777" w:rsidR="00C74F1E" w:rsidRDefault="00C74F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68635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579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C5ACA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74F1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35793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D26DCA"/>
  <w15:chartTrackingRefBased/>
  <w15:docId w15:val="{8EB5D255-6238-481A-A956-B4EDE94F8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297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2023-10-30T07:43:00Z</cp:lastPrinted>
  <dcterms:created xsi:type="dcterms:W3CDTF">2023-10-30T07:42:00Z</dcterms:created>
  <dcterms:modified xsi:type="dcterms:W3CDTF">2023-10-30T07:43:00Z</dcterms:modified>
</cp:coreProperties>
</file>