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84A56" w14:textId="77777777" w:rsidR="00986737" w:rsidRPr="004F33EC" w:rsidRDefault="00AE0BED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4F33EC">
        <w:rPr>
          <w:rFonts w:ascii="Arial Narrow" w:hAnsi="Arial Narrow" w:cs="Arial"/>
          <w:sz w:val="24"/>
          <w:szCs w:val="24"/>
        </w:rPr>
        <w:t>Bydgoszcz</w:t>
      </w:r>
      <w:r w:rsidR="00986737" w:rsidRPr="004F33EC">
        <w:rPr>
          <w:rFonts w:ascii="Arial Narrow" w:hAnsi="Arial Narrow" w:cs="Arial"/>
          <w:sz w:val="24"/>
          <w:szCs w:val="24"/>
        </w:rPr>
        <w:t xml:space="preserve"> dnia: </w:t>
      </w:r>
      <w:r w:rsidRPr="004F33EC">
        <w:rPr>
          <w:rFonts w:ascii="Arial Narrow" w:hAnsi="Arial Narrow" w:cs="Arial"/>
          <w:sz w:val="24"/>
          <w:szCs w:val="24"/>
        </w:rPr>
        <w:t>2023-10-27</w:t>
      </w:r>
    </w:p>
    <w:p w14:paraId="639889BA" w14:textId="77777777" w:rsidR="00986737" w:rsidRPr="004F33EC" w:rsidRDefault="00AE0BED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F33E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DE87F28" w14:textId="77777777" w:rsidR="00986737" w:rsidRPr="004F33EC" w:rsidRDefault="00AE0BED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F33EC">
        <w:rPr>
          <w:rFonts w:ascii="Arial Narrow" w:hAnsi="Arial Narrow" w:cs="Arial"/>
          <w:sz w:val="24"/>
          <w:szCs w:val="24"/>
        </w:rPr>
        <w:t>Powstańców Warszawy</w:t>
      </w:r>
      <w:r w:rsidR="00986737" w:rsidRPr="004F33EC">
        <w:rPr>
          <w:rFonts w:ascii="Arial Narrow" w:hAnsi="Arial Narrow" w:cs="Arial"/>
          <w:sz w:val="24"/>
          <w:szCs w:val="24"/>
        </w:rPr>
        <w:t xml:space="preserve"> </w:t>
      </w:r>
      <w:r w:rsidRPr="004F33EC">
        <w:rPr>
          <w:rFonts w:ascii="Arial Narrow" w:hAnsi="Arial Narrow" w:cs="Arial"/>
          <w:sz w:val="24"/>
          <w:szCs w:val="24"/>
        </w:rPr>
        <w:t>5</w:t>
      </w:r>
    </w:p>
    <w:p w14:paraId="0B631287" w14:textId="77777777" w:rsidR="00986737" w:rsidRPr="004F33EC" w:rsidRDefault="00AE0BED" w:rsidP="00986737">
      <w:pPr>
        <w:rPr>
          <w:rFonts w:ascii="Arial Narrow" w:hAnsi="Arial Narrow" w:cs="Arial"/>
          <w:sz w:val="24"/>
          <w:szCs w:val="24"/>
        </w:rPr>
      </w:pPr>
      <w:r w:rsidRPr="004F33EC">
        <w:rPr>
          <w:rFonts w:ascii="Arial Narrow" w:hAnsi="Arial Narrow" w:cs="Arial"/>
          <w:sz w:val="24"/>
          <w:szCs w:val="24"/>
        </w:rPr>
        <w:t>85-681</w:t>
      </w:r>
      <w:r w:rsidR="00986737" w:rsidRPr="004F33EC">
        <w:rPr>
          <w:rFonts w:ascii="Arial Narrow" w:hAnsi="Arial Narrow" w:cs="Arial"/>
          <w:sz w:val="24"/>
          <w:szCs w:val="24"/>
        </w:rPr>
        <w:t xml:space="preserve"> </w:t>
      </w:r>
      <w:r w:rsidRPr="004F33EC">
        <w:rPr>
          <w:rFonts w:ascii="Arial Narrow" w:hAnsi="Arial Narrow" w:cs="Arial"/>
          <w:sz w:val="24"/>
          <w:szCs w:val="24"/>
        </w:rPr>
        <w:t>Bydgoszcz</w:t>
      </w:r>
    </w:p>
    <w:p w14:paraId="72CA7538" w14:textId="77777777" w:rsidR="00986737" w:rsidRPr="004F33EC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4F33E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BFFDDAD" w14:textId="77777777" w:rsidR="00986737" w:rsidRDefault="00986737" w:rsidP="00986737">
      <w:pPr>
        <w:spacing w:after="600"/>
        <w:jc w:val="both"/>
        <w:rPr>
          <w:rFonts w:ascii="Arial Narrow" w:hAnsi="Arial Narrow" w:cs="Arial"/>
          <w:bCs/>
          <w:sz w:val="18"/>
          <w:szCs w:val="18"/>
        </w:rPr>
      </w:pPr>
      <w:r w:rsidRPr="004F33E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9D584E6" w14:textId="77777777" w:rsidR="004F33EC" w:rsidRPr="004F33EC" w:rsidRDefault="004F33EC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4F33EC" w14:paraId="42D0750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E82B44" w14:textId="77777777" w:rsidR="00986737" w:rsidRPr="004F33EC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F33EC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22605D4" w14:textId="77777777" w:rsidR="00986737" w:rsidRPr="004F33EC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F33EC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7BA6BA9" w14:textId="77777777" w:rsidR="00986737" w:rsidRPr="004F33EC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F33EC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F33E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F33E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F33EC" w14:paraId="3103F786" w14:textId="77777777" w:rsidTr="005A632E">
        <w:tc>
          <w:tcPr>
            <w:tcW w:w="2269" w:type="dxa"/>
            <w:shd w:val="clear" w:color="auto" w:fill="auto"/>
          </w:tcPr>
          <w:p w14:paraId="65C0FD78" w14:textId="77777777" w:rsidR="00986737" w:rsidRPr="004F33E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C8E4F2" w14:textId="77777777" w:rsidR="00986737" w:rsidRPr="004F33EC" w:rsidRDefault="00AE0BE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bCs/>
                <w:sz w:val="24"/>
                <w:szCs w:val="24"/>
              </w:rPr>
              <w:t>Przeglądy i naprawy sprzętu medycznego</w:t>
            </w:r>
            <w:r w:rsidR="00986737" w:rsidRPr="004F33E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E0BED" w:rsidRPr="004F33EC" w14:paraId="2C26DBFC" w14:textId="77777777" w:rsidTr="00DD5E6C">
        <w:tc>
          <w:tcPr>
            <w:tcW w:w="2269" w:type="dxa"/>
            <w:shd w:val="clear" w:color="auto" w:fill="auto"/>
          </w:tcPr>
          <w:p w14:paraId="003BA0D5" w14:textId="77777777" w:rsidR="00AE0BED" w:rsidRPr="004F33EC" w:rsidRDefault="00AE0BED" w:rsidP="00DD5E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95B3FE" w14:textId="77777777" w:rsidR="00AE0BED" w:rsidRPr="004F33EC" w:rsidRDefault="00AE0BED" w:rsidP="00DD5E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bCs/>
                <w:sz w:val="24"/>
                <w:szCs w:val="24"/>
              </w:rPr>
              <w:t>110/2023</w:t>
            </w:r>
          </w:p>
        </w:tc>
      </w:tr>
    </w:tbl>
    <w:p w14:paraId="69D22A0D" w14:textId="77777777" w:rsidR="00A80738" w:rsidRPr="004F33EC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3EA42BAC" w14:textId="77777777" w:rsidR="00D665F5" w:rsidRPr="004F33EC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33EC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4F33EC">
        <w:rPr>
          <w:rFonts w:ascii="Arial Narrow" w:hAnsi="Arial Narrow" w:cs="Arial"/>
          <w:sz w:val="24"/>
          <w:szCs w:val="24"/>
        </w:rPr>
        <w:t>2</w:t>
      </w:r>
      <w:r w:rsidRPr="004F33EC">
        <w:rPr>
          <w:rFonts w:ascii="Arial Narrow" w:hAnsi="Arial Narrow" w:cs="Arial"/>
          <w:sz w:val="24"/>
          <w:szCs w:val="24"/>
        </w:rPr>
        <w:t xml:space="preserve"> ust. 5 </w:t>
      </w:r>
      <w:r w:rsidRPr="004F33EC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4F33EC">
        <w:rPr>
          <w:rFonts w:ascii="Arial Narrow" w:hAnsi="Arial Narrow" w:cs="Arial"/>
          <w:sz w:val="24"/>
          <w:szCs w:val="24"/>
        </w:rPr>
        <w:t xml:space="preserve"> </w:t>
      </w:r>
      <w:r w:rsidR="00AE0BED" w:rsidRPr="004F33EC">
        <w:rPr>
          <w:rFonts w:ascii="Arial Narrow" w:hAnsi="Arial Narrow" w:cs="Arial"/>
          <w:sz w:val="24"/>
          <w:szCs w:val="24"/>
        </w:rPr>
        <w:t>(</w:t>
      </w:r>
      <w:proofErr w:type="spellStart"/>
      <w:r w:rsidR="00AE0BED" w:rsidRPr="004F33EC">
        <w:rPr>
          <w:rFonts w:ascii="Arial Narrow" w:hAnsi="Arial Narrow" w:cs="Arial"/>
          <w:sz w:val="24"/>
          <w:szCs w:val="24"/>
        </w:rPr>
        <w:t>t.j</w:t>
      </w:r>
      <w:proofErr w:type="spellEnd"/>
      <w:r w:rsidR="00AE0BED" w:rsidRPr="004F33EC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4F33EC">
        <w:rPr>
          <w:rFonts w:ascii="Arial Narrow" w:hAnsi="Arial Narrow" w:cs="Arial"/>
          <w:sz w:val="24"/>
          <w:szCs w:val="24"/>
        </w:rPr>
        <w:t xml:space="preserve"> </w:t>
      </w:r>
      <w:r w:rsidRPr="004F33EC">
        <w:rPr>
          <w:rFonts w:ascii="Arial Narrow" w:hAnsi="Arial Narrow" w:cs="Arial"/>
          <w:sz w:val="24"/>
          <w:szCs w:val="24"/>
        </w:rPr>
        <w:t>udostępnia</w:t>
      </w:r>
      <w:r w:rsidR="00F95C33" w:rsidRPr="004F33EC">
        <w:rPr>
          <w:rFonts w:ascii="Arial Narrow" w:hAnsi="Arial Narrow" w:cs="Arial"/>
          <w:sz w:val="24"/>
          <w:szCs w:val="24"/>
        </w:rPr>
        <w:t xml:space="preserve"> </w:t>
      </w:r>
      <w:r w:rsidR="004C7E9B" w:rsidRPr="004F33EC">
        <w:rPr>
          <w:rFonts w:ascii="Arial Narrow" w:hAnsi="Arial Narrow" w:cs="Arial"/>
          <w:sz w:val="24"/>
          <w:szCs w:val="24"/>
        </w:rPr>
        <w:t>informacj</w:t>
      </w:r>
      <w:r w:rsidR="00577BC6" w:rsidRPr="004F33EC">
        <w:rPr>
          <w:rFonts w:ascii="Arial Narrow" w:hAnsi="Arial Narrow" w:cs="Arial"/>
          <w:sz w:val="24"/>
          <w:szCs w:val="24"/>
        </w:rPr>
        <w:t>ę</w:t>
      </w:r>
      <w:r w:rsidR="00035488" w:rsidRPr="004F33EC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4F33EC">
        <w:rPr>
          <w:rFonts w:ascii="Arial Narrow" w:hAnsi="Arial Narrow" w:cs="Arial"/>
          <w:sz w:val="24"/>
          <w:szCs w:val="24"/>
        </w:rPr>
        <w:t>.</w:t>
      </w:r>
    </w:p>
    <w:p w14:paraId="3B2C39B4" w14:textId="581E5AA2" w:rsidR="00A80738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4F33EC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4F33EC">
        <w:rPr>
          <w:rFonts w:ascii="Arial Narrow" w:hAnsi="Arial Narrow" w:cs="Arial"/>
          <w:sz w:val="24"/>
          <w:szCs w:val="24"/>
        </w:rPr>
        <w:t xml:space="preserve"> w dniu </w:t>
      </w:r>
      <w:r w:rsidR="004F33EC">
        <w:rPr>
          <w:rFonts w:ascii="Arial Narrow" w:hAnsi="Arial Narrow" w:cs="Arial"/>
          <w:sz w:val="24"/>
          <w:szCs w:val="24"/>
        </w:rPr>
        <w:t>27.10.1023</w:t>
      </w:r>
      <w:r w:rsidR="00FF4AB1" w:rsidRPr="004F33EC">
        <w:rPr>
          <w:rFonts w:ascii="Arial Narrow" w:hAnsi="Arial Narrow" w:cs="Arial"/>
          <w:sz w:val="24"/>
          <w:szCs w:val="24"/>
        </w:rPr>
        <w:t xml:space="preserve"> o godz.</w:t>
      </w:r>
      <w:r w:rsidR="004F33EC">
        <w:rPr>
          <w:rFonts w:ascii="Arial Narrow" w:hAnsi="Arial Narrow" w:cs="Arial"/>
          <w:sz w:val="24"/>
          <w:szCs w:val="24"/>
        </w:rPr>
        <w:t>8:30</w:t>
      </w:r>
      <w:r w:rsidRPr="004F33EC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p w14:paraId="056283CC" w14:textId="77777777" w:rsidR="004F33EC" w:rsidRPr="004F33EC" w:rsidRDefault="004F33EC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4F33EC" w14:paraId="0B47EEDD" w14:textId="77777777" w:rsidTr="005A632E">
        <w:tc>
          <w:tcPr>
            <w:tcW w:w="1276" w:type="dxa"/>
            <w:shd w:val="clear" w:color="auto" w:fill="F2F2F2"/>
            <w:vAlign w:val="center"/>
          </w:tcPr>
          <w:p w14:paraId="2AAE8E86" w14:textId="77777777" w:rsidR="006B27ED" w:rsidRPr="004F33E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4F33EC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59E863F" w14:textId="77777777" w:rsidR="006B27ED" w:rsidRPr="004F33E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D90D104" w14:textId="77777777" w:rsidR="006B27ED" w:rsidRPr="004F33EC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7AF4DC9" w14:textId="77777777" w:rsidR="006B27ED" w:rsidRPr="004F33E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AE0BED" w:rsidRPr="004F33EC" w14:paraId="6A06E387" w14:textId="77777777" w:rsidTr="00DD5E6C">
        <w:tc>
          <w:tcPr>
            <w:tcW w:w="1276" w:type="dxa"/>
            <w:shd w:val="clear" w:color="auto" w:fill="auto"/>
            <w:vAlign w:val="center"/>
          </w:tcPr>
          <w:p w14:paraId="61A35BC4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0452FB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7F04CC9" w14:textId="77777777" w:rsidR="00AE0BED" w:rsidRPr="004F33EC" w:rsidRDefault="00AE0BED" w:rsidP="00DD5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Optyczny serwis Karol Jańczak</w:t>
            </w:r>
          </w:p>
          <w:p w14:paraId="08BEA08D" w14:textId="77777777" w:rsidR="00AE0BED" w:rsidRPr="004F33EC" w:rsidRDefault="00AE0BED" w:rsidP="00DD5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Franciszkańska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101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421F96C" w14:textId="77777777" w:rsidR="00AE0BED" w:rsidRPr="004F33EC" w:rsidRDefault="00AE0BED" w:rsidP="00DD5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75-255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6A608C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650.00 zł</w:t>
            </w:r>
          </w:p>
        </w:tc>
      </w:tr>
      <w:tr w:rsidR="00AE0BED" w:rsidRPr="004F33EC" w14:paraId="64056A2D" w14:textId="77777777" w:rsidTr="00DD5E6C">
        <w:tc>
          <w:tcPr>
            <w:tcW w:w="1276" w:type="dxa"/>
            <w:shd w:val="clear" w:color="auto" w:fill="auto"/>
            <w:vAlign w:val="center"/>
          </w:tcPr>
          <w:p w14:paraId="255397DF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F61A16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065369D4" w14:textId="77777777" w:rsidR="00AE0BED" w:rsidRPr="004F33EC" w:rsidRDefault="00AE0BED" w:rsidP="00DD5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Optyczny serwis Karol Jańczak</w:t>
            </w:r>
          </w:p>
          <w:p w14:paraId="490FA775" w14:textId="77777777" w:rsidR="00AE0BED" w:rsidRPr="004F33EC" w:rsidRDefault="00AE0BED" w:rsidP="00DD5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Franciszkańska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101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8980B3E" w14:textId="77777777" w:rsidR="00AE0BED" w:rsidRPr="004F33EC" w:rsidRDefault="00AE0BED" w:rsidP="00DD5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75-255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F43E42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650.00 zł</w:t>
            </w:r>
          </w:p>
        </w:tc>
      </w:tr>
      <w:tr w:rsidR="00AE0BED" w:rsidRPr="004F33EC" w14:paraId="2D87258A" w14:textId="77777777" w:rsidTr="00DD5E6C">
        <w:tc>
          <w:tcPr>
            <w:tcW w:w="1276" w:type="dxa"/>
            <w:shd w:val="clear" w:color="auto" w:fill="auto"/>
            <w:vAlign w:val="center"/>
          </w:tcPr>
          <w:p w14:paraId="3EC73875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CDC0DC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1F6CA864" w14:textId="77777777" w:rsidR="00AE0BED" w:rsidRPr="004F33EC" w:rsidRDefault="00AE0BED" w:rsidP="00DD5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Optyczny serwis Karol Jańczak</w:t>
            </w:r>
          </w:p>
          <w:p w14:paraId="2684D088" w14:textId="77777777" w:rsidR="00AE0BED" w:rsidRPr="004F33EC" w:rsidRDefault="00AE0BED" w:rsidP="00DD5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Franciszkańska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101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040C0D4" w14:textId="77777777" w:rsidR="00AE0BED" w:rsidRPr="004F33EC" w:rsidRDefault="00AE0BED" w:rsidP="00DD5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75-255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327389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650.00 zł</w:t>
            </w:r>
          </w:p>
        </w:tc>
      </w:tr>
      <w:tr w:rsidR="00AE0BED" w:rsidRPr="004F33EC" w14:paraId="100BF45C" w14:textId="77777777" w:rsidTr="00DD5E6C">
        <w:tc>
          <w:tcPr>
            <w:tcW w:w="1276" w:type="dxa"/>
            <w:shd w:val="clear" w:color="auto" w:fill="auto"/>
            <w:vAlign w:val="center"/>
          </w:tcPr>
          <w:p w14:paraId="34B7DFA6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0BA5D8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12E60E56" w14:textId="77777777" w:rsidR="00AE0BED" w:rsidRPr="004F33EC" w:rsidRDefault="00AE0BED" w:rsidP="00DD5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4F33EC">
              <w:rPr>
                <w:rFonts w:ascii="Arial Narrow" w:hAnsi="Arial Narrow" w:cs="Arial"/>
                <w:sz w:val="24"/>
                <w:szCs w:val="24"/>
              </w:rPr>
              <w:t>Medinco</w:t>
            </w:r>
            <w:proofErr w:type="spellEnd"/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1EC0BBEE" w14:textId="77777777" w:rsidR="00AE0BED" w:rsidRPr="004F33EC" w:rsidRDefault="00AE0BED" w:rsidP="00DD5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Rondo ONZ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1/piętro 12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2F66643" w14:textId="77777777" w:rsidR="00AE0BED" w:rsidRPr="004F33EC" w:rsidRDefault="00AE0BED" w:rsidP="00DD5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lastRenderedPageBreak/>
              <w:t>00-124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BDF926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lastRenderedPageBreak/>
              <w:t>3 240.00 zł</w:t>
            </w:r>
          </w:p>
        </w:tc>
      </w:tr>
      <w:tr w:rsidR="00AE0BED" w:rsidRPr="004F33EC" w14:paraId="08945EA1" w14:textId="77777777" w:rsidTr="00DD5E6C">
        <w:tc>
          <w:tcPr>
            <w:tcW w:w="1276" w:type="dxa"/>
            <w:shd w:val="clear" w:color="auto" w:fill="auto"/>
            <w:vAlign w:val="center"/>
          </w:tcPr>
          <w:p w14:paraId="35AA20D3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BA095B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E05C592" w14:textId="3059CB9B" w:rsidR="00AE0BED" w:rsidRPr="004F33EC" w:rsidRDefault="00AE0BED" w:rsidP="00DD5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4F33EC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2E793FE4" w14:textId="77777777" w:rsidR="00AE0BED" w:rsidRPr="004F33EC" w:rsidRDefault="00AE0BED" w:rsidP="00DD5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C94DD19" w14:textId="77777777" w:rsidR="00AE0BED" w:rsidRPr="004F33EC" w:rsidRDefault="00AE0BED" w:rsidP="00DD5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F30F06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2 160.00 zł</w:t>
            </w:r>
          </w:p>
        </w:tc>
      </w:tr>
      <w:tr w:rsidR="00AE0BED" w:rsidRPr="004F33EC" w14:paraId="169B9D00" w14:textId="77777777" w:rsidTr="00DD5E6C">
        <w:tc>
          <w:tcPr>
            <w:tcW w:w="1276" w:type="dxa"/>
            <w:shd w:val="clear" w:color="auto" w:fill="auto"/>
            <w:vAlign w:val="center"/>
          </w:tcPr>
          <w:p w14:paraId="3EFF0D4C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ADE909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FD1E298" w14:textId="5892740C" w:rsidR="00AE0BED" w:rsidRPr="004F33EC" w:rsidRDefault="00AE0BED" w:rsidP="00DD5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4F33EC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31EEE9BD" w14:textId="77777777" w:rsidR="00AE0BED" w:rsidRPr="004F33EC" w:rsidRDefault="00AE0BED" w:rsidP="00DD5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589CFB4" w14:textId="77777777" w:rsidR="00AE0BED" w:rsidRPr="004F33EC" w:rsidRDefault="00AE0BED" w:rsidP="00DD5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F1F048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1 080.00 zł</w:t>
            </w:r>
          </w:p>
        </w:tc>
      </w:tr>
      <w:tr w:rsidR="00AE0BED" w:rsidRPr="004F33EC" w14:paraId="4A993FA7" w14:textId="77777777" w:rsidTr="00DD5E6C">
        <w:tc>
          <w:tcPr>
            <w:tcW w:w="1276" w:type="dxa"/>
            <w:shd w:val="clear" w:color="auto" w:fill="auto"/>
            <w:vAlign w:val="center"/>
          </w:tcPr>
          <w:p w14:paraId="6AE2CE3C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0EBE59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42A91B32" w14:textId="51FC8016" w:rsidR="00AE0BED" w:rsidRPr="004F33EC" w:rsidRDefault="00AE0BED" w:rsidP="00DD5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4F33EC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6C853636" w14:textId="77777777" w:rsidR="00AE0BED" w:rsidRPr="004F33EC" w:rsidRDefault="00AE0BED" w:rsidP="00DD5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D7DA8C8" w14:textId="77777777" w:rsidR="00AE0BED" w:rsidRPr="004F33EC" w:rsidRDefault="00AE0BED" w:rsidP="00DD5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C0E189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2 160.00 zł</w:t>
            </w:r>
          </w:p>
        </w:tc>
      </w:tr>
      <w:tr w:rsidR="00AE0BED" w:rsidRPr="004F33EC" w14:paraId="5E346607" w14:textId="77777777" w:rsidTr="00DD5E6C">
        <w:tc>
          <w:tcPr>
            <w:tcW w:w="1276" w:type="dxa"/>
            <w:shd w:val="clear" w:color="auto" w:fill="auto"/>
            <w:vAlign w:val="center"/>
          </w:tcPr>
          <w:p w14:paraId="742BBF4F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572B24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241EDE38" w14:textId="2264EA3B" w:rsidR="00AE0BED" w:rsidRPr="004F33EC" w:rsidRDefault="00AE0BED" w:rsidP="00DD5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4F33EC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4F3FD186" w14:textId="77777777" w:rsidR="00AE0BED" w:rsidRPr="004F33EC" w:rsidRDefault="00AE0BED" w:rsidP="00DD5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E55F0F2" w14:textId="77777777" w:rsidR="00AE0BED" w:rsidRPr="004F33EC" w:rsidRDefault="00AE0BED" w:rsidP="00DD5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096A01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8 640.00 zł</w:t>
            </w:r>
          </w:p>
        </w:tc>
      </w:tr>
      <w:tr w:rsidR="00AE0BED" w:rsidRPr="004F33EC" w14:paraId="7766EC95" w14:textId="77777777" w:rsidTr="00DD5E6C">
        <w:tc>
          <w:tcPr>
            <w:tcW w:w="1276" w:type="dxa"/>
            <w:shd w:val="clear" w:color="auto" w:fill="auto"/>
            <w:vAlign w:val="center"/>
          </w:tcPr>
          <w:p w14:paraId="1B3B0731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8FA4D0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1BB29A61" w14:textId="3DD2A8ED" w:rsidR="00AE0BED" w:rsidRPr="004F33EC" w:rsidRDefault="00AE0BED" w:rsidP="00DD5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4F33EC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2DD93469" w14:textId="77777777" w:rsidR="00AE0BED" w:rsidRPr="004F33EC" w:rsidRDefault="00AE0BED" w:rsidP="00DD5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0BC6A54" w14:textId="77777777" w:rsidR="00AE0BED" w:rsidRPr="004F33EC" w:rsidRDefault="00AE0BED" w:rsidP="00DD5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47C53F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864.00 zł</w:t>
            </w:r>
          </w:p>
        </w:tc>
      </w:tr>
      <w:tr w:rsidR="00AE0BED" w:rsidRPr="004F33EC" w14:paraId="125C6CFF" w14:textId="77777777" w:rsidTr="00DD5E6C">
        <w:tc>
          <w:tcPr>
            <w:tcW w:w="1276" w:type="dxa"/>
            <w:shd w:val="clear" w:color="auto" w:fill="auto"/>
            <w:vAlign w:val="center"/>
          </w:tcPr>
          <w:p w14:paraId="428F0E9C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304187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274E9D21" w14:textId="132C4C48" w:rsidR="00AE0BED" w:rsidRPr="004F33EC" w:rsidRDefault="00AE0BED" w:rsidP="00DD5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4F33EC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0DEEC09A" w14:textId="77777777" w:rsidR="00AE0BED" w:rsidRPr="004F33EC" w:rsidRDefault="00AE0BED" w:rsidP="00DD5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B5F7D9C" w14:textId="77777777" w:rsidR="00AE0BED" w:rsidRPr="004F33EC" w:rsidRDefault="00AE0BED" w:rsidP="00DD5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627CD9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2 160.00 zł</w:t>
            </w:r>
          </w:p>
        </w:tc>
      </w:tr>
      <w:tr w:rsidR="00AE0BED" w:rsidRPr="004F33EC" w14:paraId="5955F221" w14:textId="77777777" w:rsidTr="00DD5E6C">
        <w:tc>
          <w:tcPr>
            <w:tcW w:w="1276" w:type="dxa"/>
            <w:shd w:val="clear" w:color="auto" w:fill="auto"/>
            <w:vAlign w:val="center"/>
          </w:tcPr>
          <w:p w14:paraId="7ECE3625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001C88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4753673F" w14:textId="69329E93" w:rsidR="00AE0BED" w:rsidRPr="004F33EC" w:rsidRDefault="00AE0BED" w:rsidP="00DD5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4F33EC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65ACAD8E" w14:textId="77777777" w:rsidR="00AE0BED" w:rsidRPr="004F33EC" w:rsidRDefault="00AE0BED" w:rsidP="00DD5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C8B2057" w14:textId="77777777" w:rsidR="00AE0BED" w:rsidRPr="004F33EC" w:rsidRDefault="00AE0BED" w:rsidP="00DD5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6477D4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2 160.00 zł</w:t>
            </w:r>
          </w:p>
        </w:tc>
      </w:tr>
      <w:tr w:rsidR="00AE0BED" w:rsidRPr="004F33EC" w14:paraId="27A13CC3" w14:textId="77777777" w:rsidTr="00DD5E6C">
        <w:tc>
          <w:tcPr>
            <w:tcW w:w="1276" w:type="dxa"/>
            <w:shd w:val="clear" w:color="auto" w:fill="auto"/>
            <w:vAlign w:val="center"/>
          </w:tcPr>
          <w:p w14:paraId="5136CE67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992D45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156A8078" w14:textId="0343055F" w:rsidR="00AE0BED" w:rsidRPr="004F33EC" w:rsidRDefault="00AE0BED" w:rsidP="00DD5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4F33EC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31CF2B40" w14:textId="77777777" w:rsidR="00AE0BED" w:rsidRPr="004F33EC" w:rsidRDefault="00AE0BED" w:rsidP="00DD5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3BAFDCE" w14:textId="77777777" w:rsidR="00AE0BED" w:rsidRPr="004F33EC" w:rsidRDefault="00AE0BED" w:rsidP="00DD5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A7B395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2 160.00 zł</w:t>
            </w:r>
          </w:p>
        </w:tc>
      </w:tr>
      <w:tr w:rsidR="00AE0BED" w:rsidRPr="004F33EC" w14:paraId="12812520" w14:textId="77777777" w:rsidTr="00DD5E6C">
        <w:tc>
          <w:tcPr>
            <w:tcW w:w="1276" w:type="dxa"/>
            <w:shd w:val="clear" w:color="auto" w:fill="auto"/>
            <w:vAlign w:val="center"/>
          </w:tcPr>
          <w:p w14:paraId="6FA4D250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254039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2D1D999C" w14:textId="3A8E8706" w:rsidR="00AE0BED" w:rsidRPr="004F33EC" w:rsidRDefault="00AE0BED" w:rsidP="00DD5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4F33EC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639AB369" w14:textId="77777777" w:rsidR="00AE0BED" w:rsidRPr="004F33EC" w:rsidRDefault="00AE0BED" w:rsidP="00DD5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0E1B6C2" w14:textId="77777777" w:rsidR="00AE0BED" w:rsidRPr="004F33EC" w:rsidRDefault="00AE0BED" w:rsidP="00DD5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2D14BB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864.00 zł</w:t>
            </w:r>
          </w:p>
        </w:tc>
      </w:tr>
      <w:tr w:rsidR="00AE0BED" w:rsidRPr="004F33EC" w14:paraId="1F4D36A3" w14:textId="77777777" w:rsidTr="00DD5E6C">
        <w:tc>
          <w:tcPr>
            <w:tcW w:w="1276" w:type="dxa"/>
            <w:shd w:val="clear" w:color="auto" w:fill="auto"/>
            <w:vAlign w:val="center"/>
          </w:tcPr>
          <w:p w14:paraId="7F79F245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50435F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16354232" w14:textId="634AF114" w:rsidR="00AE0BED" w:rsidRPr="004F33EC" w:rsidRDefault="00AE0BED" w:rsidP="00DD5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4F33EC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143931DD" w14:textId="77777777" w:rsidR="00AE0BED" w:rsidRPr="004F33EC" w:rsidRDefault="00AE0BED" w:rsidP="00DD5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13A9983" w14:textId="77777777" w:rsidR="00AE0BED" w:rsidRPr="004F33EC" w:rsidRDefault="00AE0BED" w:rsidP="00DD5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203990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540.00 zł</w:t>
            </w:r>
          </w:p>
        </w:tc>
      </w:tr>
      <w:tr w:rsidR="00AE0BED" w:rsidRPr="004F33EC" w14:paraId="4FDF2781" w14:textId="77777777" w:rsidTr="00DD5E6C">
        <w:tc>
          <w:tcPr>
            <w:tcW w:w="1276" w:type="dxa"/>
            <w:shd w:val="clear" w:color="auto" w:fill="auto"/>
            <w:vAlign w:val="center"/>
          </w:tcPr>
          <w:p w14:paraId="7035BF4A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F85CF0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4B12421F" w14:textId="63232799" w:rsidR="00AE0BED" w:rsidRPr="004F33EC" w:rsidRDefault="00AE0BED" w:rsidP="00DD5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4F33EC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167F7E6C" w14:textId="77777777" w:rsidR="00AE0BED" w:rsidRPr="004F33EC" w:rsidRDefault="00AE0BED" w:rsidP="00DD5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421C2F0" w14:textId="77777777" w:rsidR="00AE0BED" w:rsidRPr="004F33EC" w:rsidRDefault="00AE0BED" w:rsidP="00DD5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403287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1 080.00 zł</w:t>
            </w:r>
          </w:p>
        </w:tc>
      </w:tr>
      <w:tr w:rsidR="00AE0BED" w:rsidRPr="004F33EC" w14:paraId="738D53EF" w14:textId="77777777" w:rsidTr="00DD5E6C">
        <w:tc>
          <w:tcPr>
            <w:tcW w:w="1276" w:type="dxa"/>
            <w:shd w:val="clear" w:color="auto" w:fill="auto"/>
            <w:vAlign w:val="center"/>
          </w:tcPr>
          <w:p w14:paraId="3EFB5E20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56B86F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35EE46C1" w14:textId="2E71B836" w:rsidR="00AE0BED" w:rsidRPr="004F33EC" w:rsidRDefault="00AE0BED" w:rsidP="00DD5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ZTM </w:t>
            </w:r>
            <w:proofErr w:type="spellStart"/>
            <w:r w:rsidRPr="004F33EC">
              <w:rPr>
                <w:rFonts w:ascii="Arial Narrow" w:hAnsi="Arial Narrow" w:cs="Arial"/>
                <w:sz w:val="24"/>
                <w:szCs w:val="24"/>
              </w:rPr>
              <w:t>Innovations</w:t>
            </w:r>
            <w:proofErr w:type="spellEnd"/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4F33EC" w:rsidRPr="004F33EC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14:paraId="111D1815" w14:textId="77777777" w:rsidR="00AE0BED" w:rsidRPr="004F33EC" w:rsidRDefault="00AE0BED" w:rsidP="00DD5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Kopanina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79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431996C" w14:textId="77777777" w:rsidR="00AE0BED" w:rsidRPr="004F33EC" w:rsidRDefault="00AE0BED" w:rsidP="00DD5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60-105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D79C21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1 814.40 zł</w:t>
            </w:r>
          </w:p>
        </w:tc>
      </w:tr>
      <w:tr w:rsidR="00AE0BED" w:rsidRPr="004F33EC" w14:paraId="3097228A" w14:textId="77777777" w:rsidTr="00DD5E6C">
        <w:tc>
          <w:tcPr>
            <w:tcW w:w="1276" w:type="dxa"/>
            <w:shd w:val="clear" w:color="auto" w:fill="auto"/>
            <w:vAlign w:val="center"/>
          </w:tcPr>
          <w:p w14:paraId="0FD9EFA3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CB04C6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583017D" w14:textId="77777777" w:rsidR="00AE0BED" w:rsidRPr="004F33EC" w:rsidRDefault="00AE0BED" w:rsidP="00DD5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ULTRA SERWIS SC MAREK WÓJCIK JERZY WÓJCIK</w:t>
            </w:r>
          </w:p>
          <w:p w14:paraId="2DDCDEEB" w14:textId="77777777" w:rsidR="00AE0BED" w:rsidRPr="004F33EC" w:rsidRDefault="00AE0BED" w:rsidP="00DD5E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Jana </w:t>
            </w:r>
            <w:proofErr w:type="gramStart"/>
            <w:r w:rsidRPr="004F33EC">
              <w:rPr>
                <w:rFonts w:ascii="Arial Narrow" w:hAnsi="Arial Narrow" w:cs="Arial"/>
                <w:sz w:val="24"/>
                <w:szCs w:val="24"/>
              </w:rPr>
              <w:t>Kiepury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11</w:t>
            </w:r>
            <w:proofErr w:type="gramEnd"/>
            <w:r w:rsidRPr="004F33EC">
              <w:rPr>
                <w:rFonts w:ascii="Arial Narrow" w:hAnsi="Arial Narrow" w:cs="Arial"/>
                <w:sz w:val="24"/>
                <w:szCs w:val="24"/>
              </w:rPr>
              <w:t>/144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D60B44B" w14:textId="77777777" w:rsidR="00AE0BED" w:rsidRPr="004F33EC" w:rsidRDefault="00AE0BED" w:rsidP="00DD5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lastRenderedPageBreak/>
              <w:t>20-838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F14955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lastRenderedPageBreak/>
              <w:t>64 927.20 zł</w:t>
            </w:r>
          </w:p>
        </w:tc>
      </w:tr>
      <w:tr w:rsidR="00AE0BED" w:rsidRPr="004F33EC" w14:paraId="57028748" w14:textId="77777777" w:rsidTr="00DD5E6C">
        <w:tc>
          <w:tcPr>
            <w:tcW w:w="1276" w:type="dxa"/>
            <w:shd w:val="clear" w:color="auto" w:fill="auto"/>
            <w:vAlign w:val="center"/>
          </w:tcPr>
          <w:p w14:paraId="3114C7C0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3FCC66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B9108A4" w14:textId="77777777" w:rsidR="00AE0BED" w:rsidRPr="004F33EC" w:rsidRDefault="00AE0BED" w:rsidP="00DD5E6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4F33EC">
              <w:rPr>
                <w:rFonts w:ascii="Arial Narrow" w:hAnsi="Arial Narrow" w:cs="Arial"/>
                <w:sz w:val="24"/>
                <w:szCs w:val="24"/>
              </w:rPr>
              <w:t>Promega</w:t>
            </w:r>
            <w:proofErr w:type="spellEnd"/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GmbH</w:t>
            </w:r>
          </w:p>
          <w:p w14:paraId="06058680" w14:textId="77777777" w:rsidR="00AE0BED" w:rsidRPr="004F33EC" w:rsidRDefault="00AE0BED" w:rsidP="00DD5E6C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4F33EC">
              <w:rPr>
                <w:rFonts w:ascii="Arial Narrow" w:hAnsi="Arial Narrow" w:cs="Arial"/>
                <w:sz w:val="24"/>
                <w:szCs w:val="24"/>
              </w:rPr>
              <w:t>Gutenbergring</w:t>
            </w:r>
            <w:proofErr w:type="spellEnd"/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D0586FD" w14:textId="77777777" w:rsidR="00AE0BED" w:rsidRPr="004F33EC" w:rsidRDefault="00AE0BED" w:rsidP="00DD5E6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69190</w:t>
            </w:r>
            <w:r w:rsidRPr="004F33E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4F33EC">
              <w:rPr>
                <w:rFonts w:ascii="Arial Narrow" w:hAnsi="Arial Narrow" w:cs="Arial"/>
                <w:sz w:val="24"/>
                <w:szCs w:val="24"/>
              </w:rPr>
              <w:t>Walldorf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78184B02" w14:textId="77777777" w:rsidR="00AE0BED" w:rsidRPr="004F33EC" w:rsidRDefault="00AE0BED" w:rsidP="00DD5E6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F33EC">
              <w:rPr>
                <w:rFonts w:ascii="Arial Narrow" w:hAnsi="Arial Narrow" w:cs="Arial"/>
                <w:sz w:val="24"/>
                <w:szCs w:val="24"/>
              </w:rPr>
              <w:t>25 264.00 zł</w:t>
            </w:r>
          </w:p>
        </w:tc>
      </w:tr>
    </w:tbl>
    <w:p w14:paraId="170CC33B" w14:textId="77777777" w:rsidR="00A80738" w:rsidRDefault="00A80738" w:rsidP="004F33EC">
      <w:pPr>
        <w:pStyle w:val="Tekstpodstawowy"/>
        <w:spacing w:before="600" w:after="480"/>
        <w:ind w:left="4531" w:firstLine="425"/>
        <w:jc w:val="center"/>
        <w:rPr>
          <w:rFonts w:ascii="Arial Narrow" w:hAnsi="Arial Narrow" w:cs="Arial"/>
          <w:i/>
          <w:szCs w:val="24"/>
        </w:rPr>
      </w:pPr>
      <w:r w:rsidRPr="004F33EC">
        <w:rPr>
          <w:rFonts w:ascii="Arial Narrow" w:hAnsi="Arial Narrow" w:cs="Arial"/>
          <w:i/>
          <w:szCs w:val="24"/>
        </w:rPr>
        <w:t>Zamawiający</w:t>
      </w:r>
    </w:p>
    <w:p w14:paraId="69888991" w14:textId="77777777" w:rsidR="004F33EC" w:rsidRDefault="004F33EC" w:rsidP="004F33EC">
      <w:pPr>
        <w:pStyle w:val="Tekstpodstawowy"/>
        <w:spacing w:before="600" w:after="480"/>
        <w:ind w:left="4531" w:firstLine="425"/>
        <w:jc w:val="center"/>
        <w:rPr>
          <w:rFonts w:ascii="Arial Narrow" w:hAnsi="Arial Narrow" w:cs="Arial"/>
          <w:i/>
          <w:szCs w:val="24"/>
        </w:rPr>
      </w:pPr>
    </w:p>
    <w:p w14:paraId="59816C5C" w14:textId="77777777" w:rsidR="004F33EC" w:rsidRDefault="004F33EC" w:rsidP="004F33EC">
      <w:pPr>
        <w:pStyle w:val="Tekstpodstawowy"/>
        <w:spacing w:before="600" w:after="480"/>
        <w:ind w:left="4531" w:firstLine="425"/>
        <w:jc w:val="center"/>
        <w:rPr>
          <w:rFonts w:ascii="Arial Narrow" w:hAnsi="Arial Narrow" w:cs="Arial"/>
          <w:i/>
          <w:szCs w:val="24"/>
        </w:rPr>
      </w:pPr>
    </w:p>
    <w:p w14:paraId="66A14647" w14:textId="77777777" w:rsidR="004F33EC" w:rsidRDefault="004F33EC" w:rsidP="004F33EC">
      <w:pPr>
        <w:pStyle w:val="Tekstpodstawowy"/>
        <w:spacing w:before="600" w:after="480"/>
        <w:ind w:left="4531" w:firstLine="425"/>
        <w:jc w:val="center"/>
        <w:rPr>
          <w:rFonts w:ascii="Arial Narrow" w:hAnsi="Arial Narrow" w:cs="Arial"/>
          <w:i/>
          <w:szCs w:val="24"/>
        </w:rPr>
      </w:pPr>
    </w:p>
    <w:p w14:paraId="2968B38E" w14:textId="77777777" w:rsidR="004F33EC" w:rsidRDefault="004F33EC" w:rsidP="004F33EC">
      <w:pPr>
        <w:pStyle w:val="Tekstpodstawowy"/>
        <w:spacing w:before="600" w:after="480"/>
        <w:ind w:left="4531" w:firstLine="425"/>
        <w:jc w:val="center"/>
        <w:rPr>
          <w:rFonts w:ascii="Arial Narrow" w:hAnsi="Arial Narrow" w:cs="Arial"/>
          <w:i/>
          <w:szCs w:val="24"/>
        </w:rPr>
      </w:pPr>
    </w:p>
    <w:p w14:paraId="01E2A25B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64B9632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D92506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633CE56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9732DAC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FE0F11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D1DA91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BE1165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6D0AAF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4C05982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756A65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0BC339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FDE686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4503F9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16FEC5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DDDC13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E0F0F5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C624E8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AE9ED18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6A7B25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6AF0E92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1A54612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32787F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741F61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C7D85B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F8ABFB4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D4FB77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48E9501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C240335" w14:textId="77777777" w:rsid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7E3AA4" w14:textId="5CF70913" w:rsidR="004F33EC" w:rsidRP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4F33EC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 w:rsidRPr="004F33EC">
        <w:rPr>
          <w:rFonts w:ascii="Arial Narrow" w:hAnsi="Arial Narrow"/>
          <w:i/>
          <w:iCs/>
          <w:sz w:val="18"/>
          <w:szCs w:val="20"/>
        </w:rPr>
        <w:t>2</w:t>
      </w:r>
      <w:r w:rsidRPr="004F33EC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579CAB19" w14:textId="77777777" w:rsidR="004F33EC" w:rsidRPr="004F33EC" w:rsidRDefault="004F33EC" w:rsidP="004F33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4F33EC">
        <w:rPr>
          <w:rFonts w:ascii="Arial Narrow" w:hAnsi="Arial Narrow"/>
          <w:i/>
          <w:iCs/>
          <w:sz w:val="18"/>
          <w:szCs w:val="20"/>
        </w:rPr>
        <w:t xml:space="preserve">Egz. 1 –platforma: e-propublico.pl, strona www Zamawiającego, </w:t>
      </w:r>
      <w:proofErr w:type="spellStart"/>
      <w:r w:rsidRPr="004F33EC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4F33EC">
        <w:rPr>
          <w:rFonts w:ascii="Arial Narrow" w:hAnsi="Arial Narrow"/>
          <w:i/>
          <w:iCs/>
          <w:sz w:val="18"/>
          <w:szCs w:val="20"/>
        </w:rPr>
        <w:t>. T2612 B5</w:t>
      </w:r>
    </w:p>
    <w:p w14:paraId="7B263F46" w14:textId="5F2788C4" w:rsidR="004F33EC" w:rsidRPr="004F33EC" w:rsidRDefault="004F33EC" w:rsidP="004F33EC">
      <w:pPr>
        <w:rPr>
          <w:rFonts w:ascii="Arial Narrow" w:hAnsi="Arial Narrow"/>
          <w:i/>
          <w:iCs/>
          <w:sz w:val="18"/>
        </w:rPr>
      </w:pPr>
      <w:r w:rsidRPr="004F33EC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4F33EC">
        <w:rPr>
          <w:rFonts w:ascii="Arial Narrow" w:hAnsi="Arial Narrow"/>
          <w:i/>
          <w:iCs/>
          <w:sz w:val="18"/>
        </w:rPr>
        <w:t>Choroszyńska</w:t>
      </w:r>
      <w:proofErr w:type="spellEnd"/>
      <w:r w:rsidRPr="004F33EC">
        <w:rPr>
          <w:rFonts w:ascii="Arial Narrow" w:hAnsi="Arial Narrow"/>
          <w:i/>
          <w:iCs/>
          <w:sz w:val="18"/>
        </w:rPr>
        <w:t xml:space="preserve"> – tel. 261 417</w:t>
      </w:r>
      <w:r w:rsidRPr="004F33EC">
        <w:rPr>
          <w:rFonts w:ascii="Arial Narrow" w:hAnsi="Arial Narrow"/>
          <w:i/>
          <w:iCs/>
          <w:sz w:val="18"/>
        </w:rPr>
        <w:t> </w:t>
      </w:r>
      <w:r w:rsidRPr="004F33EC">
        <w:rPr>
          <w:rFonts w:ascii="Arial Narrow" w:hAnsi="Arial Narrow"/>
          <w:i/>
          <w:iCs/>
          <w:sz w:val="18"/>
        </w:rPr>
        <w:t>449</w:t>
      </w:r>
    </w:p>
    <w:p w14:paraId="7A496E76" w14:textId="651D2D2E" w:rsidR="004F33EC" w:rsidRPr="004F33EC" w:rsidRDefault="004F33EC" w:rsidP="004F33EC">
      <w:pPr>
        <w:rPr>
          <w:rFonts w:ascii="Arial Narrow" w:hAnsi="Arial Narrow" w:cs="Arial"/>
          <w:i/>
          <w:iCs/>
          <w:szCs w:val="24"/>
        </w:rPr>
      </w:pPr>
      <w:r w:rsidRPr="004F33EC">
        <w:rPr>
          <w:rFonts w:ascii="Arial Narrow" w:hAnsi="Arial Narrow"/>
          <w:i/>
          <w:iCs/>
          <w:sz w:val="18"/>
        </w:rPr>
        <w:t>Data:</w:t>
      </w:r>
      <w:r w:rsidRPr="004F33EC">
        <w:rPr>
          <w:rFonts w:ascii="Arial Narrow" w:hAnsi="Arial Narrow"/>
          <w:i/>
          <w:iCs/>
          <w:sz w:val="18"/>
        </w:rPr>
        <w:t xml:space="preserve"> 27.10.2023 r.</w:t>
      </w:r>
    </w:p>
    <w:bookmarkEnd w:id="0"/>
    <w:sectPr w:rsidR="004F33EC" w:rsidRPr="004F33EC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10183" w14:textId="77777777" w:rsidR="00F60D0E" w:rsidRDefault="00F60D0E">
      <w:r>
        <w:separator/>
      </w:r>
    </w:p>
  </w:endnote>
  <w:endnote w:type="continuationSeparator" w:id="0">
    <w:p w14:paraId="478F4E6D" w14:textId="77777777" w:rsidR="00F60D0E" w:rsidRDefault="00F60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B17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530D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2605C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84ADCE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0E7728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9D5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FE46B2" w14:textId="77777777" w:rsidR="009F189D" w:rsidRDefault="009F189D">
    <w:pPr>
      <w:pStyle w:val="Stopka"/>
      <w:tabs>
        <w:tab w:val="clear" w:pos="4536"/>
      </w:tabs>
      <w:jc w:val="center"/>
    </w:pPr>
  </w:p>
  <w:p w14:paraId="6EEAD21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4E908" w14:textId="77777777" w:rsidR="00F60D0E" w:rsidRDefault="00F60D0E">
      <w:r>
        <w:separator/>
      </w:r>
    </w:p>
  </w:footnote>
  <w:footnote w:type="continuationSeparator" w:id="0">
    <w:p w14:paraId="50F77FC2" w14:textId="77777777" w:rsidR="00F60D0E" w:rsidRDefault="00F60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AC2C4" w14:textId="77777777" w:rsidR="00AE0BED" w:rsidRDefault="00AE0B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36BE1" w14:textId="77777777" w:rsidR="00AE0BED" w:rsidRDefault="00AE0B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149C5" w14:textId="77777777" w:rsidR="00AE0BED" w:rsidRDefault="00AE0B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2044476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0D0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F33EC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E0BED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60D0E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0F6694"/>
  <w15:chartTrackingRefBased/>
  <w15:docId w15:val="{237F0866-2A6B-4EB7-936E-65AB1ABB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4F33EC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4F33EC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4F33EC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4F33EC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4F33EC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4F33E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4F33EC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4F33E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4F33EC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4F33EC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4F33EC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4F33EC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4F33E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F33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361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2023-10-27T08:03:00Z</dcterms:created>
  <dcterms:modified xsi:type="dcterms:W3CDTF">2023-10-27T08:08:00Z</dcterms:modified>
</cp:coreProperties>
</file>