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B225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B225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B225C">
        <w:rPr>
          <w:sz w:val="22"/>
          <w:szCs w:val="22"/>
        </w:rPr>
        <w:t>2023-10-30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CB225C" w:rsidP="00FB7F50">
      <w:pPr>
        <w:spacing w:after="40"/>
        <w:rPr>
          <w:b/>
          <w:bCs/>
          <w:sz w:val="22"/>
          <w:szCs w:val="22"/>
        </w:rPr>
      </w:pPr>
      <w:r w:rsidRPr="00CB225C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CB225C" w:rsidP="00FB7F50">
      <w:pPr>
        <w:rPr>
          <w:sz w:val="22"/>
          <w:szCs w:val="22"/>
        </w:rPr>
      </w:pPr>
      <w:r w:rsidRPr="00CB225C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CB225C">
        <w:rPr>
          <w:sz w:val="22"/>
          <w:szCs w:val="22"/>
        </w:rPr>
        <w:t>W-9/110,</w:t>
      </w:r>
    </w:p>
    <w:p w:rsidR="00FB7F50" w:rsidRPr="002245BE" w:rsidRDefault="00CB225C" w:rsidP="00FB7F50">
      <w:pPr>
        <w:rPr>
          <w:sz w:val="22"/>
          <w:szCs w:val="22"/>
        </w:rPr>
      </w:pPr>
      <w:r w:rsidRPr="00CB225C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CB225C">
        <w:rPr>
          <w:sz w:val="22"/>
          <w:szCs w:val="22"/>
        </w:rPr>
        <w:t>KRAKÓW</w:t>
      </w:r>
    </w:p>
    <w:p w:rsidR="008642B3" w:rsidRDefault="00A17CDB" w:rsidP="007A12A3">
      <w:pPr>
        <w:pStyle w:val="Nagwek1"/>
        <w:spacing w:before="600"/>
        <w:ind w:left="284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0"/>
      </w:tblGrid>
      <w:tr w:rsidR="00CB225C" w:rsidRPr="00607F9B" w:rsidTr="00CD34E8">
        <w:trPr>
          <w:trHeight w:val="638"/>
        </w:trPr>
        <w:tc>
          <w:tcPr>
            <w:tcW w:w="959" w:type="dxa"/>
            <w:shd w:val="clear" w:color="auto" w:fill="auto"/>
          </w:tcPr>
          <w:p w:rsidR="00CB225C" w:rsidRPr="00607F9B" w:rsidRDefault="00CB225C" w:rsidP="00CD34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B225C" w:rsidRPr="00607F9B" w:rsidRDefault="00CB225C" w:rsidP="00CD34E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B225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B22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B225C">
              <w:rPr>
                <w:b/>
                <w:bCs/>
                <w:sz w:val="22"/>
                <w:szCs w:val="22"/>
              </w:rPr>
              <w:t xml:space="preserve">Przedłużenie wsparcia technicznego na 3 lata na system zarządzania infrastrukturą wirtualną </w:t>
            </w:r>
            <w:proofErr w:type="spellStart"/>
            <w:r w:rsidRPr="00CB225C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CB225C">
              <w:rPr>
                <w:b/>
                <w:bCs/>
                <w:sz w:val="22"/>
                <w:szCs w:val="22"/>
              </w:rPr>
              <w:t xml:space="preserve"> - szt.8 oraz zakup i rozszerzenie wsparcia technicznego na kolejne 8 szt. na 3 lata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B225C">
              <w:rPr>
                <w:b/>
                <w:sz w:val="22"/>
                <w:szCs w:val="22"/>
              </w:rPr>
              <w:t>KA-2/097/2023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7A12A3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B225C" w:rsidRPr="00CB225C">
        <w:rPr>
          <w:b/>
          <w:sz w:val="22"/>
          <w:szCs w:val="22"/>
        </w:rPr>
        <w:t>Politechnika Krakowska im. Tadeusza Kościuszki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B225C" w:rsidRPr="00CB225C">
        <w:rPr>
          <w:sz w:val="22"/>
          <w:szCs w:val="22"/>
        </w:rPr>
        <w:t>(</w:t>
      </w:r>
      <w:proofErr w:type="spellStart"/>
      <w:r w:rsidR="00CB225C" w:rsidRPr="00CB225C">
        <w:rPr>
          <w:sz w:val="22"/>
          <w:szCs w:val="22"/>
        </w:rPr>
        <w:t>t.j</w:t>
      </w:r>
      <w:proofErr w:type="spellEnd"/>
      <w:r w:rsidR="00CB225C" w:rsidRPr="00CB225C">
        <w:rPr>
          <w:sz w:val="22"/>
          <w:szCs w:val="22"/>
        </w:rPr>
        <w:t>. Dz. U. z 202</w:t>
      </w:r>
      <w:r w:rsidR="007A12A3">
        <w:rPr>
          <w:sz w:val="22"/>
          <w:szCs w:val="22"/>
        </w:rPr>
        <w:t>3</w:t>
      </w:r>
      <w:r w:rsidR="00CB225C" w:rsidRPr="00CB225C">
        <w:rPr>
          <w:sz w:val="22"/>
          <w:szCs w:val="22"/>
        </w:rPr>
        <w:t xml:space="preserve">r. poz. </w:t>
      </w:r>
      <w:r w:rsidR="007A12A3">
        <w:rPr>
          <w:sz w:val="22"/>
          <w:szCs w:val="22"/>
        </w:rPr>
        <w:t>1605</w:t>
      </w:r>
      <w:r w:rsidR="00CB225C" w:rsidRPr="00CB225C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B225C" w:rsidTr="007A12A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25C" w:rsidRPr="00D26ED6" w:rsidRDefault="00CB225C" w:rsidP="00CD34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B225C">
              <w:rPr>
                <w:b/>
                <w:sz w:val="22"/>
                <w:szCs w:val="22"/>
              </w:rPr>
              <w:t>AB Systems sp. z o.o.</w:t>
            </w:r>
          </w:p>
          <w:p w:rsidR="00CB225C" w:rsidRPr="009F0E5C" w:rsidRDefault="00D817F6" w:rsidP="00CD34E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bookmarkStart w:id="1" w:name="_GoBack"/>
            <w:bookmarkEnd w:id="1"/>
            <w:r w:rsidR="00CB225C" w:rsidRPr="00CB225C">
              <w:rPr>
                <w:bCs/>
                <w:sz w:val="22"/>
                <w:szCs w:val="22"/>
              </w:rPr>
              <w:t>Galicyjska</w:t>
            </w:r>
            <w:r w:rsidR="00CB225C" w:rsidRPr="009F0E5C">
              <w:rPr>
                <w:bCs/>
                <w:sz w:val="22"/>
                <w:szCs w:val="22"/>
              </w:rPr>
              <w:t xml:space="preserve"> </w:t>
            </w:r>
            <w:r w:rsidR="00CB225C" w:rsidRPr="00CB225C">
              <w:rPr>
                <w:bCs/>
                <w:sz w:val="22"/>
                <w:szCs w:val="22"/>
              </w:rPr>
              <w:t>1</w:t>
            </w:r>
            <w:r w:rsidR="00CB225C">
              <w:rPr>
                <w:bCs/>
                <w:sz w:val="22"/>
                <w:szCs w:val="22"/>
              </w:rPr>
              <w:t xml:space="preserve"> </w:t>
            </w:r>
          </w:p>
          <w:p w:rsidR="00CB225C" w:rsidRPr="009F0E5C" w:rsidRDefault="00CB225C" w:rsidP="00CD34E8">
            <w:pPr>
              <w:jc w:val="both"/>
              <w:rPr>
                <w:bCs/>
                <w:sz w:val="22"/>
                <w:szCs w:val="22"/>
              </w:rPr>
            </w:pPr>
            <w:r w:rsidRPr="00CB225C">
              <w:rPr>
                <w:bCs/>
                <w:sz w:val="22"/>
                <w:szCs w:val="22"/>
              </w:rPr>
              <w:t>31-586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B225C">
              <w:rPr>
                <w:bCs/>
                <w:sz w:val="22"/>
                <w:szCs w:val="22"/>
              </w:rPr>
              <w:t>Kraków</w:t>
            </w:r>
          </w:p>
          <w:p w:rsidR="00CB225C" w:rsidRPr="00D26ED6" w:rsidRDefault="00CB225C" w:rsidP="00CD34E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B225C">
              <w:rPr>
                <w:b/>
                <w:sz w:val="22"/>
                <w:szCs w:val="22"/>
              </w:rPr>
              <w:t>199 712.64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B225C" w:rsidRPr="00EA5C2E" w:rsidRDefault="00EA5C2E" w:rsidP="00EA5C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A5C2E">
              <w:rPr>
                <w:color w:val="000000"/>
                <w:sz w:val="22"/>
                <w:szCs w:val="22"/>
              </w:rPr>
              <w:t>Uzasadnienie wyboru: oferta jest poprawna oraz najkorzystniejsza pod względem  kryterium ceny.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3260"/>
        <w:gridCol w:w="2694"/>
      </w:tblGrid>
      <w:tr w:rsidR="00A04D3F" w:rsidRPr="008567C7" w:rsidTr="00A04D3F">
        <w:trPr>
          <w:trHeight w:val="510"/>
        </w:trPr>
        <w:tc>
          <w:tcPr>
            <w:tcW w:w="709" w:type="dxa"/>
            <w:vAlign w:val="center"/>
          </w:tcPr>
          <w:p w:rsidR="00A04D3F" w:rsidRPr="008567C7" w:rsidRDefault="00A04D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A04D3F" w:rsidRPr="008567C7" w:rsidRDefault="00A04D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3260" w:type="dxa"/>
            <w:vAlign w:val="center"/>
          </w:tcPr>
          <w:p w:rsidR="00A04D3F" w:rsidRPr="008567C7" w:rsidRDefault="00A04D3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:rsidR="00A04D3F" w:rsidRPr="008567C7" w:rsidRDefault="00A04D3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04D3F" w:rsidRPr="008567C7" w:rsidTr="00A04D3F">
        <w:tc>
          <w:tcPr>
            <w:tcW w:w="709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977" w:type="dxa"/>
            <w:vAlign w:val="center"/>
          </w:tcPr>
          <w:p w:rsidR="00A04D3F" w:rsidRPr="002B6761" w:rsidRDefault="00A04D3F" w:rsidP="00CD34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>AB Systems sp. z o.o.</w:t>
            </w:r>
          </w:p>
          <w:p w:rsidR="00A04D3F" w:rsidRPr="008567C7" w:rsidRDefault="00A04D3F" w:rsidP="00CD34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Galicyjska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4D3F" w:rsidRPr="001B7815" w:rsidRDefault="00A04D3F" w:rsidP="00CD34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31-586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3260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694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04D3F" w:rsidRPr="008567C7" w:rsidTr="00A04D3F">
        <w:tc>
          <w:tcPr>
            <w:tcW w:w="709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977" w:type="dxa"/>
            <w:vAlign w:val="center"/>
          </w:tcPr>
          <w:p w:rsidR="00A04D3F" w:rsidRPr="002B6761" w:rsidRDefault="00A04D3F" w:rsidP="00CD34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>Klarcom</w:t>
            </w:r>
            <w:proofErr w:type="spellEnd"/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Sp. K.</w:t>
            </w:r>
          </w:p>
          <w:p w:rsidR="00A04D3F" w:rsidRPr="008567C7" w:rsidRDefault="00A04D3F" w:rsidP="00CD34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Żelazna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69A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/25</w:t>
            </w:r>
          </w:p>
          <w:p w:rsidR="00A04D3F" w:rsidRPr="001B7815" w:rsidRDefault="00A04D3F" w:rsidP="00CD34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00-864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3260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99,87</w:t>
            </w:r>
          </w:p>
        </w:tc>
        <w:tc>
          <w:tcPr>
            <w:tcW w:w="2694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99,87</w:t>
            </w:r>
          </w:p>
        </w:tc>
      </w:tr>
      <w:tr w:rsidR="00A04D3F" w:rsidRPr="008567C7" w:rsidTr="00A04D3F">
        <w:tc>
          <w:tcPr>
            <w:tcW w:w="709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977" w:type="dxa"/>
            <w:vAlign w:val="center"/>
          </w:tcPr>
          <w:p w:rsidR="00A04D3F" w:rsidRPr="002B6761" w:rsidRDefault="00A04D3F" w:rsidP="00CD34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>ECLIPSO Sp. z o.o.</w:t>
            </w:r>
          </w:p>
          <w:p w:rsidR="00A04D3F" w:rsidRPr="008567C7" w:rsidRDefault="00A04D3F" w:rsidP="00CD34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181B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4D3F" w:rsidRPr="001B7815" w:rsidRDefault="00A04D3F" w:rsidP="00CD34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02-495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3260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97,94</w:t>
            </w:r>
          </w:p>
        </w:tc>
        <w:tc>
          <w:tcPr>
            <w:tcW w:w="2694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97,94</w:t>
            </w:r>
          </w:p>
        </w:tc>
      </w:tr>
      <w:tr w:rsidR="00A04D3F" w:rsidRPr="008567C7" w:rsidTr="00A04D3F">
        <w:tc>
          <w:tcPr>
            <w:tcW w:w="709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A04D3F" w:rsidRPr="002B6761" w:rsidRDefault="00A04D3F" w:rsidP="00CD34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AMG </w:t>
            </w:r>
            <w:proofErr w:type="spellStart"/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>Vision</w:t>
            </w:r>
            <w:proofErr w:type="spellEnd"/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A04D3F" w:rsidRPr="008567C7" w:rsidRDefault="00A04D3F" w:rsidP="00CD34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ul. Mazowiecka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189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4D3F" w:rsidRPr="001B7815" w:rsidRDefault="00A04D3F" w:rsidP="00CD34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05-110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Rajszew</w:t>
            </w:r>
          </w:p>
        </w:tc>
        <w:tc>
          <w:tcPr>
            <w:tcW w:w="3260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96,42</w:t>
            </w:r>
          </w:p>
        </w:tc>
        <w:tc>
          <w:tcPr>
            <w:tcW w:w="2694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96,42</w:t>
            </w:r>
          </w:p>
        </w:tc>
      </w:tr>
      <w:tr w:rsidR="00A04D3F" w:rsidRPr="008567C7" w:rsidTr="00A04D3F">
        <w:tc>
          <w:tcPr>
            <w:tcW w:w="709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77" w:type="dxa"/>
            <w:vAlign w:val="center"/>
          </w:tcPr>
          <w:p w:rsidR="00A04D3F" w:rsidRPr="002B6761" w:rsidRDefault="00A04D3F" w:rsidP="00CD34E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>SoftPoint</w:t>
            </w:r>
            <w:proofErr w:type="spellEnd"/>
            <w:r w:rsidRPr="00CB225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A04D3F" w:rsidRPr="008567C7" w:rsidRDefault="00A04D3F" w:rsidP="00CD34E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Słomińskiego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04D3F" w:rsidRPr="001B7815" w:rsidRDefault="00A04D3F" w:rsidP="00CD34E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00-204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225C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3260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95,14</w:t>
            </w:r>
          </w:p>
        </w:tc>
        <w:tc>
          <w:tcPr>
            <w:tcW w:w="2694" w:type="dxa"/>
            <w:vAlign w:val="center"/>
          </w:tcPr>
          <w:p w:rsidR="00A04D3F" w:rsidRPr="008567C7" w:rsidRDefault="00A04D3F" w:rsidP="00CD34E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225C">
              <w:rPr>
                <w:rFonts w:ascii="Times New Roman" w:hAnsi="Times New Roman" w:cs="Times New Roman"/>
                <w:sz w:val="18"/>
                <w:szCs w:val="18"/>
              </w:rPr>
              <w:t xml:space="preserve">  95,14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A04D3F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Nie odrzucono żadnej oferty.</w:t>
      </w: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7A12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2D1E" w:rsidRDefault="00772D1E">
      <w:r>
        <w:separator/>
      </w:r>
    </w:p>
  </w:endnote>
  <w:endnote w:type="continuationSeparator" w:id="0">
    <w:p w:rsidR="00772D1E" w:rsidRDefault="0077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Pr="00A04D3F" w:rsidRDefault="000C1E6F" w:rsidP="00A04D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2D1E" w:rsidRDefault="00772D1E">
      <w:r>
        <w:separator/>
      </w:r>
    </w:p>
  </w:footnote>
  <w:footnote w:type="continuationSeparator" w:id="0">
    <w:p w:rsidR="00772D1E" w:rsidRDefault="0077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2D1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2D1E"/>
    <w:rsid w:val="007A12A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4D3F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225C"/>
    <w:rsid w:val="00D01E5B"/>
    <w:rsid w:val="00D04203"/>
    <w:rsid w:val="00D26ED6"/>
    <w:rsid w:val="00D42C90"/>
    <w:rsid w:val="00D817F6"/>
    <w:rsid w:val="00D8427E"/>
    <w:rsid w:val="00E30B2D"/>
    <w:rsid w:val="00E62859"/>
    <w:rsid w:val="00E85D70"/>
    <w:rsid w:val="00EA5C2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6274B"/>
  <w15:chartTrackingRefBased/>
  <w15:docId w15:val="{CA39976B-C9F8-407C-8C2B-AF0F36BE0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B225C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CB22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6</cp:revision>
  <cp:lastPrinted>1601-01-01T00:00:00Z</cp:lastPrinted>
  <dcterms:created xsi:type="dcterms:W3CDTF">2023-10-30T10:25:00Z</dcterms:created>
  <dcterms:modified xsi:type="dcterms:W3CDTF">2023-10-30T10:27:00Z</dcterms:modified>
</cp:coreProperties>
</file>