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1F32" w:rsidRDefault="00C41F32" w:rsidP="00C41F32">
      <w:pPr>
        <w:pStyle w:val="Nagwek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1" o:spid="_x0000_i1025" type="#_x0000_t75" style="width:465pt;height:55.5pt;visibility:visible;mso-wrap-style:square">
            <v:imagedata r:id="rId6" o:title=""/>
          </v:shape>
        </w:pict>
      </w:r>
    </w:p>
    <w:p w:rsidR="00C41F32" w:rsidRDefault="00C41F3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DE3CD9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E3CD9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DE3CD9">
        <w:rPr>
          <w:rFonts w:ascii="Arial" w:hAnsi="Arial" w:cs="Arial"/>
          <w:sz w:val="24"/>
          <w:szCs w:val="24"/>
        </w:rPr>
        <w:t>2023-10-31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DE3CD9" w:rsidP="00890B92">
      <w:pPr>
        <w:rPr>
          <w:rFonts w:ascii="Arial" w:hAnsi="Arial" w:cs="Arial"/>
          <w:b/>
          <w:bCs/>
          <w:sz w:val="24"/>
          <w:szCs w:val="24"/>
        </w:rPr>
      </w:pPr>
      <w:r w:rsidRPr="00DE3CD9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DE3CD9" w:rsidP="00890B92">
      <w:pPr>
        <w:rPr>
          <w:rFonts w:ascii="Arial" w:hAnsi="Arial" w:cs="Arial"/>
          <w:sz w:val="24"/>
          <w:szCs w:val="24"/>
        </w:rPr>
      </w:pPr>
      <w:r w:rsidRPr="00DE3CD9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DE3CD9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DE3CD9" w:rsidP="00890B92">
      <w:pPr>
        <w:rPr>
          <w:rFonts w:ascii="Arial" w:hAnsi="Arial" w:cs="Arial"/>
          <w:sz w:val="24"/>
          <w:szCs w:val="24"/>
        </w:rPr>
      </w:pPr>
      <w:r w:rsidRPr="00DE3CD9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DE3CD9">
        <w:rPr>
          <w:rFonts w:ascii="Arial" w:hAnsi="Arial" w:cs="Arial"/>
          <w:sz w:val="24"/>
          <w:szCs w:val="24"/>
        </w:rPr>
        <w:t>KRAKÓW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DE3CD9" w:rsidRPr="00DE3CD9">
        <w:rPr>
          <w:rFonts w:ascii="Arial" w:hAnsi="Arial" w:cs="Arial"/>
          <w:b/>
          <w:sz w:val="24"/>
          <w:szCs w:val="24"/>
        </w:rPr>
        <w:t>KA-2/107/2023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E3CD9" w:rsidRPr="00DE3CD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E3CD9" w:rsidRPr="00DE3CD9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DE3CD9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DE3CD9">
        <w:rPr>
          <w:rFonts w:ascii="Arial" w:hAnsi="Arial" w:cs="Arial"/>
          <w:b/>
          <w:szCs w:val="24"/>
        </w:rPr>
        <w:t>Zorganizowanie i przeprowadzenie wyjazdu warsztatowo - szkoleniowego z technologii BIM w Danii dla 6 studentów WIL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DE3CD9" w:rsidRPr="00DE3CD9">
        <w:rPr>
          <w:rFonts w:ascii="Arial" w:hAnsi="Arial" w:cs="Arial"/>
          <w:sz w:val="24"/>
          <w:szCs w:val="24"/>
        </w:rPr>
        <w:t>(</w:t>
      </w:r>
      <w:proofErr w:type="spellStart"/>
      <w:r w:rsidR="00DE3CD9" w:rsidRPr="00DE3CD9">
        <w:rPr>
          <w:rFonts w:ascii="Arial" w:hAnsi="Arial" w:cs="Arial"/>
          <w:sz w:val="24"/>
          <w:szCs w:val="24"/>
        </w:rPr>
        <w:t>t.j</w:t>
      </w:r>
      <w:proofErr w:type="spellEnd"/>
      <w:r w:rsidR="00DE3CD9" w:rsidRPr="00DE3CD9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DE3CD9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DE3CD9">
        <w:rPr>
          <w:rFonts w:ascii="Arial" w:hAnsi="Arial" w:cs="Arial"/>
          <w:b/>
          <w:sz w:val="24"/>
          <w:szCs w:val="24"/>
        </w:rPr>
        <w:t>65 300.00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721DB9" w:rsidRDefault="00721DB9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721DB9" w:rsidRDefault="00721DB9" w:rsidP="00721DB9">
      <w:pPr>
        <w:tabs>
          <w:tab w:val="left" w:pos="4035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bookmarkStart w:id="0" w:name="_GoBack"/>
      <w:bookmarkEnd w:id="0"/>
    </w:p>
    <w:sectPr w:rsidR="00890B92" w:rsidRPr="00721DB9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696A" w:rsidRDefault="005C696A">
      <w:r>
        <w:separator/>
      </w:r>
    </w:p>
  </w:endnote>
  <w:endnote w:type="continuationSeparator" w:id="0">
    <w:p w:rsidR="005C696A" w:rsidRDefault="005C6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1F32" w:rsidRDefault="00C41F32" w:rsidP="00C41F32">
    <w:pPr>
      <w:pStyle w:val="Stopka"/>
      <w:jc w:val="center"/>
    </w:pPr>
    <w:r>
      <w:pict>
        <v:line id="Łącznik prosty 2" o:spid="_x0000_s2050" style="position:absolute;left:0;text-align:left;z-index:-251657216;visibility:visible;mso-wrap-distance-left:0;mso-wrap-distance-right:0" from="-1.15pt,3.35pt" to="468.2pt,3.45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" strokeweight=".35mm">
          <o:lock v:ext="edit" shapetype="f"/>
        </v:line>
      </w:pict>
    </w:r>
  </w:p>
  <w:p w:rsidR="00C41F32" w:rsidRDefault="00C41F32" w:rsidP="00C41F32">
    <w:pPr>
      <w:pStyle w:val="Stopka"/>
      <w:jc w:val="center"/>
    </w:pPr>
    <w:r>
      <w:t>Projekt  „REG – region uczący się” jest finansowany ze środków Europejskiego Funduszu Społecznego w ramach Programu Operacyjnego Wiedza Edukacja Rozwój</w:t>
    </w:r>
  </w:p>
  <w:p w:rsidR="00C41F32" w:rsidRDefault="00C41F32" w:rsidP="00C41F32">
    <w:pPr>
      <w:pStyle w:val="Stopka"/>
      <w:jc w:val="center"/>
    </w:pPr>
    <w:bookmarkStart w:id="1" w:name="__DdeLink__206_3012478146"/>
    <w:r>
      <w:t>nr umowy POWR.03.05.00-00-ZR28/18</w:t>
    </w:r>
    <w:bookmarkEnd w:id="1"/>
  </w:p>
  <w:p w:rsidR="009F189D" w:rsidRPr="00C41F32" w:rsidRDefault="009F189D" w:rsidP="00C41F3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696A" w:rsidRDefault="005C696A">
      <w:r>
        <w:separator/>
      </w:r>
    </w:p>
  </w:footnote>
  <w:footnote w:type="continuationSeparator" w:id="0">
    <w:p w:rsidR="005C696A" w:rsidRDefault="005C69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696A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C696A"/>
    <w:rsid w:val="0069085C"/>
    <w:rsid w:val="00721DB9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41F32"/>
    <w:rsid w:val="00C659E2"/>
    <w:rsid w:val="00CB0802"/>
    <w:rsid w:val="00D7128F"/>
    <w:rsid w:val="00DE3CD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A3E5A0E"/>
  <w15:chartTrackingRefBased/>
  <w15:docId w15:val="{DB3D9F8B-B026-4E01-9B88-B6D632FCA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41F32"/>
  </w:style>
  <w:style w:type="character" w:customStyle="1" w:styleId="StopkaZnak">
    <w:name w:val="Stopka Znak"/>
    <w:link w:val="Stopka"/>
    <w:rsid w:val="00C41F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73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3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103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cp:lastPrinted>2023-10-31T08:25:00Z</cp:lastPrinted>
  <dcterms:created xsi:type="dcterms:W3CDTF">2023-10-31T08:26:00Z</dcterms:created>
  <dcterms:modified xsi:type="dcterms:W3CDTF">2023-10-31T08:26:00Z</dcterms:modified>
</cp:coreProperties>
</file>