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2B2FF" w14:textId="77777777" w:rsidR="00A02E94" w:rsidRDefault="001549A1" w:rsidP="00961AD0">
      <w:pPr>
        <w:jc w:val="right"/>
        <w:rPr>
          <w:rFonts w:ascii="Arial" w:hAnsi="Arial" w:cs="Arial"/>
        </w:rPr>
      </w:pPr>
      <w:bookmarkStart w:id="0" w:name="_Hlk53520193"/>
      <w:r w:rsidRPr="001549A1">
        <w:rPr>
          <w:rFonts w:ascii="Arial" w:hAnsi="Arial" w:cs="Arial"/>
        </w:rPr>
        <w:t>Poznań</w:t>
      </w:r>
      <w:r w:rsidR="00A02E94">
        <w:rPr>
          <w:rFonts w:ascii="Arial" w:hAnsi="Arial" w:cs="Arial"/>
        </w:rPr>
        <w:t xml:space="preserve"> dnia: </w:t>
      </w:r>
      <w:r w:rsidRPr="001549A1">
        <w:rPr>
          <w:rFonts w:ascii="Arial" w:hAnsi="Arial" w:cs="Arial"/>
        </w:rPr>
        <w:t>2023-10-31</w:t>
      </w:r>
    </w:p>
    <w:p w14:paraId="04EBD561" w14:textId="77777777" w:rsidR="001549A1" w:rsidRPr="001549A1" w:rsidRDefault="001549A1" w:rsidP="00961AD0">
      <w:pPr>
        <w:rPr>
          <w:rFonts w:ascii="Arial" w:hAnsi="Arial" w:cs="Arial"/>
          <w:b/>
          <w:bCs/>
        </w:rPr>
      </w:pPr>
      <w:r w:rsidRPr="001549A1">
        <w:rPr>
          <w:rFonts w:ascii="Arial" w:hAnsi="Arial" w:cs="Arial"/>
          <w:b/>
          <w:bCs/>
        </w:rPr>
        <w:t>Szpital Wojewódzki w Poznaniu</w:t>
      </w:r>
    </w:p>
    <w:p w14:paraId="6665ABA6" w14:textId="77777777" w:rsidR="00A02E94" w:rsidRDefault="001549A1" w:rsidP="00961AD0">
      <w:pPr>
        <w:rPr>
          <w:rFonts w:ascii="Arial" w:hAnsi="Arial" w:cs="Arial"/>
          <w:b/>
          <w:bCs/>
        </w:rPr>
      </w:pPr>
      <w:r w:rsidRPr="001549A1">
        <w:rPr>
          <w:rFonts w:ascii="Arial" w:hAnsi="Arial" w:cs="Arial"/>
          <w:b/>
          <w:bCs/>
        </w:rPr>
        <w:t>Dział Zamówień Publicznych</w:t>
      </w:r>
    </w:p>
    <w:p w14:paraId="6576EF19" w14:textId="77777777" w:rsidR="00A02E94" w:rsidRDefault="001549A1" w:rsidP="00961AD0">
      <w:pPr>
        <w:rPr>
          <w:rFonts w:ascii="Arial" w:hAnsi="Arial" w:cs="Arial"/>
        </w:rPr>
      </w:pPr>
      <w:r w:rsidRPr="001549A1">
        <w:rPr>
          <w:rFonts w:ascii="Arial" w:hAnsi="Arial" w:cs="Arial"/>
        </w:rPr>
        <w:t>Juraszów</w:t>
      </w:r>
      <w:r w:rsidR="00A02E94">
        <w:rPr>
          <w:rFonts w:ascii="Arial" w:hAnsi="Arial" w:cs="Arial"/>
        </w:rPr>
        <w:t xml:space="preserve"> </w:t>
      </w:r>
      <w:r w:rsidRPr="001549A1">
        <w:rPr>
          <w:rFonts w:ascii="Arial" w:hAnsi="Arial" w:cs="Arial"/>
        </w:rPr>
        <w:t>7/19</w:t>
      </w:r>
    </w:p>
    <w:p w14:paraId="1EBF6C39" w14:textId="77777777" w:rsidR="00A02E94" w:rsidRDefault="001549A1" w:rsidP="00961AD0">
      <w:pPr>
        <w:rPr>
          <w:rFonts w:ascii="Arial" w:hAnsi="Arial" w:cs="Arial"/>
        </w:rPr>
      </w:pPr>
      <w:r w:rsidRPr="001549A1">
        <w:rPr>
          <w:rFonts w:ascii="Arial" w:hAnsi="Arial" w:cs="Arial"/>
        </w:rPr>
        <w:t>60-479</w:t>
      </w:r>
      <w:r w:rsidR="00A02E94">
        <w:rPr>
          <w:rFonts w:ascii="Arial" w:hAnsi="Arial" w:cs="Arial"/>
        </w:rPr>
        <w:t xml:space="preserve"> </w:t>
      </w:r>
      <w:r w:rsidRPr="001549A1">
        <w:rPr>
          <w:rFonts w:ascii="Arial" w:hAnsi="Arial" w:cs="Arial"/>
        </w:rPr>
        <w:t>Poznań</w:t>
      </w:r>
    </w:p>
    <w:p w14:paraId="0CEFF806" w14:textId="77777777" w:rsidR="00A02E94" w:rsidRDefault="00A02E94" w:rsidP="00961AD0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6D0ABBD8" w14:textId="77777777" w:rsidR="00A02E94" w:rsidRDefault="00A02E94" w:rsidP="00961AD0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7F129FB3" w14:textId="77777777" w:rsidR="00961AD0" w:rsidRDefault="00961AD0" w:rsidP="00961AD0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05B38046" w14:textId="77777777" w:rsidR="00961AD0" w:rsidRDefault="00961AD0" w:rsidP="00961AD0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4FD53A1D" w14:textId="77777777" w:rsidR="00A02E94" w:rsidRDefault="00A02E94" w:rsidP="00961AD0">
      <w:pPr>
        <w:pStyle w:val="Nagwek1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4223530F" w14:textId="77777777" w:rsidR="00A02E94" w:rsidRDefault="00A02E94" w:rsidP="00961AD0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p w14:paraId="6339E54E" w14:textId="77777777" w:rsidR="00961AD0" w:rsidRDefault="00961AD0" w:rsidP="00961AD0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1549A1" w14:paraId="0FD5F938" w14:textId="77777777" w:rsidTr="00C63E11">
        <w:trPr>
          <w:trHeight w:val="638"/>
        </w:trPr>
        <w:tc>
          <w:tcPr>
            <w:tcW w:w="959" w:type="dxa"/>
            <w:hideMark/>
          </w:tcPr>
          <w:p w14:paraId="60364F33" w14:textId="77777777" w:rsidR="001549A1" w:rsidRDefault="001549A1" w:rsidP="00961AD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7808030F" w14:textId="77777777" w:rsidR="00961AD0" w:rsidRDefault="001549A1" w:rsidP="00961AD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1549A1">
              <w:rPr>
                <w:rFonts w:ascii="Arial" w:hAnsi="Arial" w:cs="Arial"/>
              </w:rPr>
              <w:t>podstawowy</w:t>
            </w:r>
            <w:r w:rsidR="00961AD0">
              <w:rPr>
                <w:rFonts w:ascii="Arial" w:hAnsi="Arial" w:cs="Arial"/>
              </w:rPr>
              <w:t>m</w:t>
            </w:r>
            <w:r w:rsidRPr="001549A1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1549A1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1549A1">
              <w:rPr>
                <w:rFonts w:ascii="Arial" w:hAnsi="Arial" w:cs="Arial"/>
                <w:b/>
                <w:bCs/>
              </w:rPr>
              <w:t>Sukcesywna dostaw pieczywa, kiszonek i opakowań jednorazowych.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1549A1">
              <w:rPr>
                <w:rFonts w:ascii="Arial" w:hAnsi="Arial" w:cs="Arial"/>
                <w:b/>
              </w:rPr>
              <w:t>SZW/DZP/120/2023</w:t>
            </w:r>
            <w:r>
              <w:rPr>
                <w:rFonts w:ascii="Arial" w:hAnsi="Arial" w:cs="Arial"/>
                <w:bCs/>
              </w:rPr>
              <w:t>.</w:t>
            </w:r>
          </w:p>
          <w:p w14:paraId="180A076B" w14:textId="77777777" w:rsidR="00961AD0" w:rsidRDefault="00961AD0" w:rsidP="00961AD0">
            <w:pPr>
              <w:jc w:val="both"/>
              <w:rPr>
                <w:rFonts w:ascii="Arial" w:hAnsi="Arial" w:cs="Arial"/>
                <w:bCs/>
              </w:rPr>
            </w:pPr>
          </w:p>
          <w:p w14:paraId="1E892ED2" w14:textId="34FC8FAD" w:rsidR="00961AD0" w:rsidRPr="00961AD0" w:rsidRDefault="00961AD0" w:rsidP="00961AD0">
            <w:pPr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1EC6A566" w14:textId="77777777" w:rsidR="00A02E94" w:rsidRDefault="00A02E94" w:rsidP="00961AD0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1549A1" w:rsidRPr="001549A1">
        <w:rPr>
          <w:rFonts w:ascii="Arial" w:hAnsi="Arial" w:cs="Arial"/>
        </w:rPr>
        <w:t>(</w:t>
      </w:r>
      <w:proofErr w:type="spellStart"/>
      <w:r w:rsidR="001549A1" w:rsidRPr="001549A1">
        <w:rPr>
          <w:rFonts w:ascii="Arial" w:hAnsi="Arial" w:cs="Arial"/>
        </w:rPr>
        <w:t>t.j</w:t>
      </w:r>
      <w:proofErr w:type="spellEnd"/>
      <w:r w:rsidR="001549A1" w:rsidRPr="001549A1">
        <w:rPr>
          <w:rFonts w:ascii="Arial" w:hAnsi="Arial" w:cs="Arial"/>
        </w:rPr>
        <w:t>. Dz. U. z 2022r. poz. 1710)</w:t>
      </w:r>
      <w:r>
        <w:rPr>
          <w:rFonts w:ascii="Arial" w:hAnsi="Arial" w:cs="Arial"/>
        </w:rPr>
        <w:t xml:space="preserve">, zwanej dalej „ustawą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p w14:paraId="165D6F82" w14:textId="77777777" w:rsidR="00961AD0" w:rsidRDefault="00961AD0" w:rsidP="00961AD0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1549A1" w14:paraId="69C5D20D" w14:textId="77777777" w:rsidTr="00C63E11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3FB8B" w14:textId="77777777" w:rsidR="001549A1" w:rsidRDefault="001549A1" w:rsidP="00961AD0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1549A1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</w:rPr>
              <w:t xml:space="preserve">: </w:t>
            </w:r>
            <w:r w:rsidRPr="001549A1">
              <w:rPr>
                <w:rFonts w:ascii="Arial" w:hAnsi="Arial" w:cs="Arial"/>
              </w:rPr>
              <w:t>pieczywo P</w:t>
            </w:r>
          </w:p>
          <w:p w14:paraId="0A95D3E6" w14:textId="77777777" w:rsidR="001549A1" w:rsidRDefault="001549A1" w:rsidP="00961AD0">
            <w:pPr>
              <w:jc w:val="both"/>
              <w:rPr>
                <w:rFonts w:ascii="Arial" w:hAnsi="Arial" w:cs="Arial"/>
                <w:b/>
              </w:rPr>
            </w:pPr>
            <w:r w:rsidRPr="001549A1">
              <w:rPr>
                <w:rFonts w:ascii="Arial" w:hAnsi="Arial" w:cs="Arial"/>
                <w:b/>
              </w:rPr>
              <w:t>UNIPOL Roman Bajon Sp. j.</w:t>
            </w:r>
          </w:p>
          <w:p w14:paraId="30EECE36" w14:textId="77777777" w:rsidR="001549A1" w:rsidRDefault="001549A1" w:rsidP="00961AD0">
            <w:pPr>
              <w:jc w:val="both"/>
              <w:rPr>
                <w:rFonts w:ascii="Arial" w:hAnsi="Arial" w:cs="Arial"/>
                <w:bCs/>
              </w:rPr>
            </w:pPr>
            <w:r w:rsidRPr="001549A1">
              <w:rPr>
                <w:rFonts w:ascii="Arial" w:hAnsi="Arial" w:cs="Arial"/>
                <w:bCs/>
              </w:rPr>
              <w:t>ul. Główna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1549A1">
              <w:rPr>
                <w:rFonts w:ascii="Arial" w:hAnsi="Arial" w:cs="Arial"/>
                <w:bCs/>
              </w:rPr>
              <w:t>49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5469B52C" w14:textId="77777777" w:rsidR="001549A1" w:rsidRDefault="001549A1" w:rsidP="00961AD0">
            <w:pPr>
              <w:jc w:val="both"/>
              <w:rPr>
                <w:rFonts w:ascii="Arial" w:hAnsi="Arial" w:cs="Arial"/>
                <w:bCs/>
              </w:rPr>
            </w:pPr>
            <w:r w:rsidRPr="001549A1">
              <w:rPr>
                <w:rFonts w:ascii="Arial" w:hAnsi="Arial" w:cs="Arial"/>
                <w:bCs/>
              </w:rPr>
              <w:t>62-007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1549A1">
              <w:rPr>
                <w:rFonts w:ascii="Arial" w:hAnsi="Arial" w:cs="Arial"/>
                <w:bCs/>
              </w:rPr>
              <w:t>Biskupice</w:t>
            </w:r>
          </w:p>
          <w:p w14:paraId="765844BA" w14:textId="77777777" w:rsidR="001549A1" w:rsidRPr="004872D7" w:rsidRDefault="001549A1" w:rsidP="00961AD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1549A1">
              <w:rPr>
                <w:rFonts w:ascii="Arial" w:hAnsi="Arial" w:cs="Arial"/>
                <w:b/>
              </w:rPr>
              <w:t>408 190.00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3D1A872E" w14:textId="77777777" w:rsidR="00961AD0" w:rsidRDefault="001549A1" w:rsidP="00961AD0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  <w:r w:rsidR="00961AD0">
              <w:rPr>
                <w:rFonts w:ascii="Arial" w:hAnsi="Arial" w:cs="Arial"/>
                <w:color w:val="000000"/>
              </w:rPr>
              <w:t xml:space="preserve"> </w:t>
            </w:r>
          </w:p>
          <w:p w14:paraId="5CC4177C" w14:textId="2E0CD37F" w:rsidR="001549A1" w:rsidRDefault="001549A1" w:rsidP="00961AD0">
            <w:pPr>
              <w:jc w:val="both"/>
              <w:rPr>
                <w:rFonts w:ascii="Arial" w:hAnsi="Arial" w:cs="Arial"/>
              </w:rPr>
            </w:pPr>
            <w:r w:rsidRPr="001549A1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549A1" w14:paraId="68DFF384" w14:textId="77777777" w:rsidTr="00C63E11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82D0A" w14:textId="77777777" w:rsidR="001549A1" w:rsidRDefault="001549A1" w:rsidP="00961AD0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1549A1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  <w:r w:rsidRPr="001549A1">
              <w:rPr>
                <w:rFonts w:ascii="Arial" w:hAnsi="Arial" w:cs="Arial"/>
              </w:rPr>
              <w:t>pieczywo K</w:t>
            </w:r>
          </w:p>
          <w:p w14:paraId="6B84BD2F" w14:textId="7463F426" w:rsidR="001549A1" w:rsidRDefault="001549A1" w:rsidP="00961AD0">
            <w:pPr>
              <w:jc w:val="both"/>
              <w:rPr>
                <w:rFonts w:ascii="Arial" w:hAnsi="Arial" w:cs="Arial"/>
                <w:b/>
              </w:rPr>
            </w:pPr>
            <w:r w:rsidRPr="001549A1">
              <w:rPr>
                <w:rFonts w:ascii="Arial" w:hAnsi="Arial" w:cs="Arial"/>
                <w:b/>
              </w:rPr>
              <w:t xml:space="preserve">Piekarnia Cukiernia </w:t>
            </w:r>
            <w:r w:rsidR="00961AD0">
              <w:rPr>
                <w:rFonts w:ascii="Arial" w:hAnsi="Arial" w:cs="Arial"/>
                <w:b/>
              </w:rPr>
              <w:t>Międzychód Sp. z o.o.</w:t>
            </w:r>
          </w:p>
          <w:p w14:paraId="5E5AAB22" w14:textId="408D70E4" w:rsidR="001549A1" w:rsidRDefault="0014213F" w:rsidP="00961AD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</w:t>
            </w:r>
            <w:r w:rsidR="00961AD0">
              <w:rPr>
                <w:rFonts w:ascii="Arial" w:hAnsi="Arial" w:cs="Arial"/>
                <w:bCs/>
              </w:rPr>
              <w:t xml:space="preserve">l. Św. Jana Pawła </w:t>
            </w:r>
            <w:r>
              <w:rPr>
                <w:rFonts w:ascii="Arial" w:hAnsi="Arial" w:cs="Arial"/>
                <w:bCs/>
              </w:rPr>
              <w:t>II 33</w:t>
            </w:r>
          </w:p>
          <w:p w14:paraId="57642951" w14:textId="77777777" w:rsidR="001549A1" w:rsidRDefault="001549A1" w:rsidP="00961AD0">
            <w:pPr>
              <w:jc w:val="both"/>
              <w:rPr>
                <w:rFonts w:ascii="Arial" w:hAnsi="Arial" w:cs="Arial"/>
                <w:bCs/>
              </w:rPr>
            </w:pPr>
            <w:r w:rsidRPr="001549A1">
              <w:rPr>
                <w:rFonts w:ascii="Arial" w:hAnsi="Arial" w:cs="Arial"/>
                <w:bCs/>
              </w:rPr>
              <w:t>64-400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1549A1">
              <w:rPr>
                <w:rFonts w:ascii="Arial" w:hAnsi="Arial" w:cs="Arial"/>
                <w:bCs/>
              </w:rPr>
              <w:t>Międzychód</w:t>
            </w:r>
          </w:p>
          <w:p w14:paraId="3891ECD5" w14:textId="77777777" w:rsidR="001549A1" w:rsidRPr="004872D7" w:rsidRDefault="001549A1" w:rsidP="00961AD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1549A1">
              <w:rPr>
                <w:rFonts w:ascii="Arial" w:hAnsi="Arial" w:cs="Arial"/>
                <w:b/>
              </w:rPr>
              <w:t>47 856.70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51376A24" w14:textId="77777777" w:rsidR="001549A1" w:rsidRDefault="001549A1" w:rsidP="00961AD0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55EFBAD9" w14:textId="77777777" w:rsidR="001549A1" w:rsidRDefault="001549A1" w:rsidP="00961AD0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1549A1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549A1" w14:paraId="3BEE9FD2" w14:textId="77777777" w:rsidTr="00C63E11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E033D" w14:textId="77777777" w:rsidR="001549A1" w:rsidRDefault="001549A1" w:rsidP="00961AD0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1549A1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</w:rPr>
              <w:t xml:space="preserve">: </w:t>
            </w:r>
            <w:r w:rsidRPr="001549A1">
              <w:rPr>
                <w:rFonts w:ascii="Arial" w:hAnsi="Arial" w:cs="Arial"/>
              </w:rPr>
              <w:t>kiszonki P i K</w:t>
            </w:r>
          </w:p>
          <w:p w14:paraId="4D1F37C4" w14:textId="77777777" w:rsidR="001549A1" w:rsidRDefault="001549A1" w:rsidP="00961AD0">
            <w:pPr>
              <w:jc w:val="both"/>
              <w:rPr>
                <w:rFonts w:ascii="Arial" w:hAnsi="Arial" w:cs="Arial"/>
                <w:b/>
              </w:rPr>
            </w:pPr>
            <w:r w:rsidRPr="001549A1">
              <w:rPr>
                <w:rFonts w:ascii="Arial" w:hAnsi="Arial" w:cs="Arial"/>
                <w:b/>
              </w:rPr>
              <w:t xml:space="preserve">P.P.H.U. SAUERKRAUT Władysława </w:t>
            </w:r>
            <w:proofErr w:type="spellStart"/>
            <w:r w:rsidRPr="001549A1">
              <w:rPr>
                <w:rFonts w:ascii="Arial" w:hAnsi="Arial" w:cs="Arial"/>
                <w:b/>
              </w:rPr>
              <w:t>Kotschmarów</w:t>
            </w:r>
            <w:proofErr w:type="spellEnd"/>
          </w:p>
          <w:p w14:paraId="41AB36BD" w14:textId="77777777" w:rsidR="001549A1" w:rsidRDefault="001549A1" w:rsidP="00961AD0">
            <w:pPr>
              <w:jc w:val="both"/>
              <w:rPr>
                <w:rFonts w:ascii="Arial" w:hAnsi="Arial" w:cs="Arial"/>
                <w:bCs/>
              </w:rPr>
            </w:pPr>
            <w:r w:rsidRPr="001549A1">
              <w:rPr>
                <w:rFonts w:ascii="Arial" w:hAnsi="Arial" w:cs="Arial"/>
                <w:bCs/>
              </w:rPr>
              <w:t>ul. Łódzka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1549A1">
              <w:rPr>
                <w:rFonts w:ascii="Arial" w:hAnsi="Arial" w:cs="Arial"/>
                <w:bCs/>
              </w:rPr>
              <w:t>141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605FD703" w14:textId="77777777" w:rsidR="001549A1" w:rsidRDefault="001549A1" w:rsidP="00961AD0">
            <w:pPr>
              <w:jc w:val="both"/>
              <w:rPr>
                <w:rFonts w:ascii="Arial" w:hAnsi="Arial" w:cs="Arial"/>
                <w:bCs/>
              </w:rPr>
            </w:pPr>
            <w:r w:rsidRPr="001549A1">
              <w:rPr>
                <w:rFonts w:ascii="Arial" w:hAnsi="Arial" w:cs="Arial"/>
                <w:bCs/>
              </w:rPr>
              <w:t>62-800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1549A1">
              <w:rPr>
                <w:rFonts w:ascii="Arial" w:hAnsi="Arial" w:cs="Arial"/>
                <w:bCs/>
              </w:rPr>
              <w:t>Kalisz</w:t>
            </w:r>
          </w:p>
          <w:p w14:paraId="57C86C93" w14:textId="77777777" w:rsidR="001549A1" w:rsidRPr="004872D7" w:rsidRDefault="001549A1" w:rsidP="00961AD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1549A1">
              <w:rPr>
                <w:rFonts w:ascii="Arial" w:hAnsi="Arial" w:cs="Arial"/>
                <w:b/>
              </w:rPr>
              <w:t>110 450.00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3EFA1F1D" w14:textId="77777777" w:rsidR="001549A1" w:rsidRDefault="001549A1" w:rsidP="00961AD0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1C8881F7" w14:textId="77777777" w:rsidR="001549A1" w:rsidRDefault="001549A1" w:rsidP="00961AD0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1549A1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549A1" w14:paraId="1DCED46C" w14:textId="77777777" w:rsidTr="00C63E11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612E1" w14:textId="77777777" w:rsidR="001549A1" w:rsidRDefault="001549A1" w:rsidP="00961AD0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1549A1">
              <w:rPr>
                <w:rFonts w:ascii="Arial" w:hAnsi="Arial" w:cs="Arial"/>
                <w:b/>
                <w:bCs/>
              </w:rPr>
              <w:t>4</w:t>
            </w:r>
            <w:r>
              <w:rPr>
                <w:rFonts w:ascii="Arial" w:hAnsi="Arial" w:cs="Arial"/>
              </w:rPr>
              <w:t xml:space="preserve">: </w:t>
            </w:r>
            <w:r w:rsidRPr="001549A1">
              <w:rPr>
                <w:rFonts w:ascii="Arial" w:hAnsi="Arial" w:cs="Arial"/>
              </w:rPr>
              <w:t>opakowania jednorazowe P</w:t>
            </w:r>
          </w:p>
          <w:p w14:paraId="68BF288A" w14:textId="77777777" w:rsidR="001549A1" w:rsidRDefault="001549A1" w:rsidP="00961AD0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549A1">
              <w:rPr>
                <w:rFonts w:ascii="Arial" w:hAnsi="Arial" w:cs="Arial"/>
                <w:b/>
              </w:rPr>
              <w:t>Packman</w:t>
            </w:r>
            <w:proofErr w:type="spellEnd"/>
            <w:r w:rsidRPr="001549A1">
              <w:rPr>
                <w:rFonts w:ascii="Arial" w:hAnsi="Arial" w:cs="Arial"/>
                <w:b/>
              </w:rPr>
              <w:t xml:space="preserve"> Sp. z o.o.</w:t>
            </w:r>
          </w:p>
          <w:p w14:paraId="08831811" w14:textId="58320A5A" w:rsidR="001549A1" w:rsidRDefault="0014213F" w:rsidP="00961AD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1549A1" w:rsidRPr="001549A1">
              <w:rPr>
                <w:rFonts w:ascii="Arial" w:hAnsi="Arial" w:cs="Arial"/>
                <w:bCs/>
              </w:rPr>
              <w:t>Przemysłowa</w:t>
            </w:r>
            <w:r w:rsidR="001549A1">
              <w:rPr>
                <w:rFonts w:ascii="Arial" w:hAnsi="Arial" w:cs="Arial"/>
                <w:bCs/>
              </w:rPr>
              <w:t xml:space="preserve"> </w:t>
            </w:r>
            <w:r w:rsidR="001549A1" w:rsidRPr="001549A1">
              <w:rPr>
                <w:rFonts w:ascii="Arial" w:hAnsi="Arial" w:cs="Arial"/>
                <w:bCs/>
              </w:rPr>
              <w:t>4</w:t>
            </w:r>
            <w:r w:rsidR="001549A1">
              <w:rPr>
                <w:rFonts w:ascii="Arial" w:hAnsi="Arial" w:cs="Arial"/>
                <w:bCs/>
              </w:rPr>
              <w:t xml:space="preserve"> </w:t>
            </w:r>
          </w:p>
          <w:p w14:paraId="283F072A" w14:textId="77777777" w:rsidR="001549A1" w:rsidRDefault="001549A1" w:rsidP="00961AD0">
            <w:pPr>
              <w:jc w:val="both"/>
              <w:rPr>
                <w:rFonts w:ascii="Arial" w:hAnsi="Arial" w:cs="Arial"/>
                <w:bCs/>
              </w:rPr>
            </w:pPr>
            <w:r w:rsidRPr="001549A1">
              <w:rPr>
                <w:rFonts w:ascii="Arial" w:hAnsi="Arial" w:cs="Arial"/>
                <w:bCs/>
              </w:rPr>
              <w:t>05-119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1549A1">
              <w:rPr>
                <w:rFonts w:ascii="Arial" w:hAnsi="Arial" w:cs="Arial"/>
                <w:bCs/>
              </w:rPr>
              <w:t>Łajski</w:t>
            </w:r>
          </w:p>
          <w:p w14:paraId="15029893" w14:textId="77777777" w:rsidR="001549A1" w:rsidRPr="004872D7" w:rsidRDefault="001549A1" w:rsidP="00961AD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1549A1">
              <w:rPr>
                <w:rFonts w:ascii="Arial" w:hAnsi="Arial" w:cs="Arial"/>
                <w:b/>
              </w:rPr>
              <w:t>182 801.37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1FA3E95D" w14:textId="77777777" w:rsidR="001549A1" w:rsidRDefault="001549A1" w:rsidP="00961AD0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6E3C63D5" w14:textId="77777777" w:rsidR="001549A1" w:rsidRDefault="001549A1" w:rsidP="00961AD0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1549A1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24B6BDCA" w14:textId="77777777" w:rsidR="00961AD0" w:rsidRDefault="00961AD0" w:rsidP="00961AD0">
      <w:pPr>
        <w:jc w:val="both"/>
        <w:rPr>
          <w:rFonts w:ascii="Arial" w:hAnsi="Arial" w:cs="Arial"/>
          <w:color w:val="000000"/>
        </w:rPr>
      </w:pPr>
    </w:p>
    <w:p w14:paraId="22B7F865" w14:textId="3DC0B399" w:rsidR="00A02E94" w:rsidRDefault="00A02E94" w:rsidP="00961AD0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111"/>
        <w:gridCol w:w="2126"/>
        <w:gridCol w:w="1276"/>
      </w:tblGrid>
      <w:tr w:rsidR="00A02E94" w14:paraId="5303E16A" w14:textId="77777777" w:rsidTr="0014213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6C10746" w14:textId="77777777" w:rsidR="00A02E94" w:rsidRDefault="00A02E94" w:rsidP="00961AD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640ADF8" w14:textId="77777777" w:rsidR="00A02E94" w:rsidRDefault="00A02E94" w:rsidP="00961A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A5EDD01" w14:textId="77777777" w:rsidR="00A02E94" w:rsidRDefault="00A02E94" w:rsidP="00961AD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4516E5E" w14:textId="77777777" w:rsidR="00A02E94" w:rsidRDefault="00A02E94" w:rsidP="00961AD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549A1" w14:paraId="7DFEE9D9" w14:textId="77777777" w:rsidTr="0014213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B9478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1549A1">
              <w:rPr>
                <w:rFonts w:ascii="Arial" w:hAnsi="Arial" w:cs="Arial"/>
                <w:sz w:val="20"/>
                <w:szCs w:val="20"/>
              </w:rPr>
              <w:t>pieczywo P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BAE31" w14:textId="77777777" w:rsidR="001549A1" w:rsidRDefault="001549A1" w:rsidP="00961A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49A1">
              <w:rPr>
                <w:rFonts w:ascii="Arial" w:hAnsi="Arial" w:cs="Arial"/>
                <w:b/>
                <w:bCs/>
                <w:sz w:val="20"/>
                <w:szCs w:val="20"/>
              </w:rPr>
              <w:t>UNIPOL Roman Bajon Sp. j.</w:t>
            </w:r>
          </w:p>
          <w:p w14:paraId="2346452D" w14:textId="77777777" w:rsidR="001549A1" w:rsidRDefault="001549A1" w:rsidP="00961AD0">
            <w:pPr>
              <w:rPr>
                <w:rFonts w:ascii="Arial" w:hAnsi="Arial" w:cs="Arial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ul. Główna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9A1">
              <w:rPr>
                <w:rFonts w:ascii="Arial" w:hAnsi="Arial" w:cs="Arial"/>
                <w:sz w:val="20"/>
                <w:szCs w:val="20"/>
              </w:rPr>
              <w:t>49</w:t>
            </w:r>
          </w:p>
          <w:p w14:paraId="59D88BBD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62-007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9A1">
              <w:rPr>
                <w:rFonts w:ascii="Arial" w:hAnsi="Arial" w:cs="Arial"/>
                <w:sz w:val="20"/>
                <w:szCs w:val="20"/>
              </w:rPr>
              <w:t>Biskupice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22B2A" w14:textId="77777777" w:rsidR="00BA347A" w:rsidRDefault="00BA347A" w:rsidP="00DE1F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375BAEF" w14:textId="776EE207" w:rsidR="001549A1" w:rsidRDefault="001549A1" w:rsidP="00DE1F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14488" w14:textId="77777777" w:rsidR="001549A1" w:rsidRDefault="001549A1" w:rsidP="00961AD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1549A1" w14:paraId="06922201" w14:textId="77777777" w:rsidTr="0014213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E1EDF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1549A1">
              <w:rPr>
                <w:rFonts w:ascii="Arial" w:hAnsi="Arial" w:cs="Arial"/>
                <w:sz w:val="20"/>
                <w:szCs w:val="20"/>
              </w:rPr>
              <w:t>pieczywo P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33646" w14:textId="77777777" w:rsidR="0014213F" w:rsidRDefault="0014213F" w:rsidP="0014213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4213F">
              <w:rPr>
                <w:rFonts w:ascii="Arial" w:hAnsi="Arial" w:cs="Arial"/>
                <w:b/>
                <w:sz w:val="20"/>
                <w:szCs w:val="20"/>
              </w:rPr>
              <w:t xml:space="preserve">Piekarnia Cukiernia </w:t>
            </w:r>
          </w:p>
          <w:p w14:paraId="12C4116A" w14:textId="7671B615" w:rsidR="0014213F" w:rsidRPr="0014213F" w:rsidRDefault="0014213F" w:rsidP="0014213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4213F">
              <w:rPr>
                <w:rFonts w:ascii="Arial" w:hAnsi="Arial" w:cs="Arial"/>
                <w:b/>
                <w:sz w:val="20"/>
                <w:szCs w:val="20"/>
              </w:rPr>
              <w:t>Międzychód Sp. z o.o.</w:t>
            </w:r>
          </w:p>
          <w:p w14:paraId="06DCC682" w14:textId="77777777" w:rsidR="0014213F" w:rsidRPr="0014213F" w:rsidRDefault="0014213F" w:rsidP="0014213F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4213F">
              <w:rPr>
                <w:rFonts w:ascii="Arial" w:hAnsi="Arial" w:cs="Arial"/>
                <w:bCs/>
                <w:sz w:val="20"/>
                <w:szCs w:val="20"/>
              </w:rPr>
              <w:t>ul. Św. Jana Pawła II 33</w:t>
            </w:r>
          </w:p>
          <w:p w14:paraId="7E683B57" w14:textId="77777777" w:rsidR="001549A1" w:rsidRPr="0014213F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13F">
              <w:rPr>
                <w:rFonts w:ascii="Arial" w:hAnsi="Arial" w:cs="Arial"/>
                <w:sz w:val="20"/>
                <w:szCs w:val="20"/>
              </w:rPr>
              <w:t>64-400 Międzychód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D9FBF" w14:textId="77777777" w:rsidR="00BA347A" w:rsidRDefault="00BA347A" w:rsidP="00DE1F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FB98578" w14:textId="301A7455" w:rsidR="001549A1" w:rsidRDefault="001549A1" w:rsidP="00DE1F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Cena - 98.86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23905" w14:textId="77777777" w:rsidR="001549A1" w:rsidRDefault="001549A1" w:rsidP="00961AD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 xml:space="preserve">  98,86</w:t>
            </w:r>
          </w:p>
        </w:tc>
      </w:tr>
      <w:tr w:rsidR="001549A1" w14:paraId="05B7E319" w14:textId="77777777" w:rsidTr="0014213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F21C8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1549A1">
              <w:rPr>
                <w:rFonts w:ascii="Arial" w:hAnsi="Arial" w:cs="Arial"/>
                <w:sz w:val="20"/>
                <w:szCs w:val="20"/>
              </w:rPr>
              <w:t>pieczywo P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FCFF2" w14:textId="77777777" w:rsidR="001549A1" w:rsidRPr="0014213F" w:rsidRDefault="001549A1" w:rsidP="00961A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213F">
              <w:rPr>
                <w:rFonts w:ascii="Arial" w:hAnsi="Arial" w:cs="Arial"/>
                <w:b/>
                <w:bCs/>
                <w:sz w:val="20"/>
                <w:szCs w:val="20"/>
              </w:rPr>
              <w:t>Przedsiębiorstwo Wielobranżowe SMAK</w:t>
            </w:r>
          </w:p>
          <w:p w14:paraId="4B494C08" w14:textId="77777777" w:rsidR="001549A1" w:rsidRPr="0014213F" w:rsidRDefault="001549A1" w:rsidP="00961AD0">
            <w:pPr>
              <w:rPr>
                <w:rFonts w:ascii="Arial" w:hAnsi="Arial" w:cs="Arial"/>
                <w:sz w:val="20"/>
                <w:szCs w:val="20"/>
              </w:rPr>
            </w:pPr>
            <w:r w:rsidRPr="0014213F">
              <w:rPr>
                <w:rFonts w:ascii="Arial" w:hAnsi="Arial" w:cs="Arial"/>
                <w:sz w:val="20"/>
                <w:szCs w:val="20"/>
              </w:rPr>
              <w:t>Grunwaldzka 44</w:t>
            </w:r>
          </w:p>
          <w:p w14:paraId="55F6B5EE" w14:textId="77777777" w:rsidR="001549A1" w:rsidRPr="0014213F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13F">
              <w:rPr>
                <w:rFonts w:ascii="Arial" w:hAnsi="Arial" w:cs="Arial"/>
                <w:sz w:val="20"/>
                <w:szCs w:val="20"/>
              </w:rPr>
              <w:t>56-330 Cieszków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916B5" w14:textId="77777777" w:rsidR="00BA347A" w:rsidRDefault="00BA347A" w:rsidP="00DE1F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4AE624B" w14:textId="14162513" w:rsidR="001549A1" w:rsidRDefault="001549A1" w:rsidP="00DE1F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Cena - 76.89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DDA98" w14:textId="77777777" w:rsidR="001549A1" w:rsidRDefault="001549A1" w:rsidP="00961AD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 xml:space="preserve">  76,89</w:t>
            </w:r>
          </w:p>
        </w:tc>
      </w:tr>
      <w:tr w:rsidR="001549A1" w14:paraId="31F43DA5" w14:textId="77777777" w:rsidTr="0014213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FDC71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1549A1">
              <w:rPr>
                <w:rFonts w:ascii="Arial" w:hAnsi="Arial" w:cs="Arial"/>
                <w:sz w:val="20"/>
                <w:szCs w:val="20"/>
              </w:rPr>
              <w:t>pieczywo P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8DB40" w14:textId="77777777" w:rsidR="001549A1" w:rsidRPr="0014213F" w:rsidRDefault="001549A1" w:rsidP="00961A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213F">
              <w:rPr>
                <w:rFonts w:ascii="Arial" w:hAnsi="Arial" w:cs="Arial"/>
                <w:b/>
                <w:bCs/>
                <w:sz w:val="20"/>
                <w:szCs w:val="20"/>
              </w:rPr>
              <w:t>Piekarnia-Cukiernia ZIOMEK S.C.</w:t>
            </w:r>
          </w:p>
          <w:p w14:paraId="7AD01E5B" w14:textId="77777777" w:rsidR="001549A1" w:rsidRPr="0014213F" w:rsidRDefault="001549A1" w:rsidP="00961AD0">
            <w:pPr>
              <w:rPr>
                <w:rFonts w:ascii="Arial" w:hAnsi="Arial" w:cs="Arial"/>
                <w:sz w:val="20"/>
                <w:szCs w:val="20"/>
              </w:rPr>
            </w:pPr>
            <w:r w:rsidRPr="0014213F">
              <w:rPr>
                <w:rFonts w:ascii="Arial" w:hAnsi="Arial" w:cs="Arial"/>
                <w:sz w:val="20"/>
                <w:szCs w:val="20"/>
              </w:rPr>
              <w:t>Międzychodzka 202</w:t>
            </w:r>
          </w:p>
          <w:p w14:paraId="1D298FDB" w14:textId="77777777" w:rsidR="001549A1" w:rsidRPr="0014213F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13F">
              <w:rPr>
                <w:rFonts w:ascii="Arial" w:hAnsi="Arial" w:cs="Arial"/>
                <w:sz w:val="20"/>
                <w:szCs w:val="20"/>
              </w:rPr>
              <w:t>66-330 Pszczew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D625F" w14:textId="77777777" w:rsidR="00BA347A" w:rsidRDefault="00BA347A" w:rsidP="00DE1F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E8095B4" w14:textId="7C08EF33" w:rsidR="001549A1" w:rsidRDefault="001549A1" w:rsidP="00DE1F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C0FBB" w14:textId="77777777" w:rsidR="001549A1" w:rsidRDefault="001549A1" w:rsidP="00961AD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1549A1" w14:paraId="36C5C395" w14:textId="77777777" w:rsidTr="0014213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DAC13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1549A1">
              <w:rPr>
                <w:rFonts w:ascii="Arial" w:hAnsi="Arial" w:cs="Arial"/>
                <w:sz w:val="20"/>
                <w:szCs w:val="20"/>
              </w:rPr>
              <w:t>pieczywo K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0F1A5" w14:textId="77777777" w:rsidR="0014213F" w:rsidRDefault="0014213F" w:rsidP="0014213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4213F">
              <w:rPr>
                <w:rFonts w:ascii="Arial" w:hAnsi="Arial" w:cs="Arial"/>
                <w:b/>
                <w:sz w:val="20"/>
                <w:szCs w:val="20"/>
              </w:rPr>
              <w:t xml:space="preserve">Piekarnia Cukiernia </w:t>
            </w:r>
          </w:p>
          <w:p w14:paraId="5EB82924" w14:textId="1025CB9D" w:rsidR="0014213F" w:rsidRPr="0014213F" w:rsidRDefault="0014213F" w:rsidP="0014213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4213F">
              <w:rPr>
                <w:rFonts w:ascii="Arial" w:hAnsi="Arial" w:cs="Arial"/>
                <w:b/>
                <w:sz w:val="20"/>
                <w:szCs w:val="20"/>
              </w:rPr>
              <w:t>Międzychód Sp. z o.o.</w:t>
            </w:r>
          </w:p>
          <w:p w14:paraId="5A0F2198" w14:textId="77777777" w:rsidR="0014213F" w:rsidRPr="0014213F" w:rsidRDefault="0014213F" w:rsidP="0014213F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4213F">
              <w:rPr>
                <w:rFonts w:ascii="Arial" w:hAnsi="Arial" w:cs="Arial"/>
                <w:bCs/>
                <w:sz w:val="20"/>
                <w:szCs w:val="20"/>
              </w:rPr>
              <w:t>ul. Św. Jana Pawła II 33</w:t>
            </w:r>
          </w:p>
          <w:p w14:paraId="34AC654B" w14:textId="77777777" w:rsidR="001549A1" w:rsidRPr="0014213F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13F">
              <w:rPr>
                <w:rFonts w:ascii="Arial" w:hAnsi="Arial" w:cs="Arial"/>
                <w:sz w:val="20"/>
                <w:szCs w:val="20"/>
              </w:rPr>
              <w:t>64-400 Międzychód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37AAE" w14:textId="77777777" w:rsidR="00BA347A" w:rsidRDefault="00BA347A" w:rsidP="00DE1F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4B6C2FD" w14:textId="4B43D79D" w:rsidR="001549A1" w:rsidRDefault="001549A1" w:rsidP="00DE1F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34E76" w14:textId="77777777" w:rsidR="001549A1" w:rsidRDefault="001549A1" w:rsidP="00961AD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1549A1" w14:paraId="6DDFE33C" w14:textId="77777777" w:rsidTr="0014213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D063E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1549A1">
              <w:rPr>
                <w:rFonts w:ascii="Arial" w:hAnsi="Arial" w:cs="Arial"/>
                <w:sz w:val="20"/>
                <w:szCs w:val="20"/>
              </w:rPr>
              <w:t>pieczywo K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56492" w14:textId="77777777" w:rsidR="001549A1" w:rsidRDefault="001549A1" w:rsidP="00961A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49A1">
              <w:rPr>
                <w:rFonts w:ascii="Arial" w:hAnsi="Arial" w:cs="Arial"/>
                <w:b/>
                <w:bCs/>
                <w:sz w:val="20"/>
                <w:szCs w:val="20"/>
              </w:rPr>
              <w:t>Przedsiębiorstwo Wielobranżowe SMAK</w:t>
            </w:r>
          </w:p>
          <w:p w14:paraId="62C00C07" w14:textId="77777777" w:rsidR="001549A1" w:rsidRDefault="001549A1" w:rsidP="00961AD0">
            <w:pPr>
              <w:rPr>
                <w:rFonts w:ascii="Arial" w:hAnsi="Arial" w:cs="Arial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Grunwaldzka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9A1">
              <w:rPr>
                <w:rFonts w:ascii="Arial" w:hAnsi="Arial" w:cs="Arial"/>
                <w:sz w:val="20"/>
                <w:szCs w:val="20"/>
              </w:rPr>
              <w:t>44</w:t>
            </w:r>
          </w:p>
          <w:p w14:paraId="7C9A6452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56-330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9A1">
              <w:rPr>
                <w:rFonts w:ascii="Arial" w:hAnsi="Arial" w:cs="Arial"/>
                <w:sz w:val="20"/>
                <w:szCs w:val="20"/>
              </w:rPr>
              <w:t>Cieszków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E917F" w14:textId="77777777" w:rsidR="00BA347A" w:rsidRDefault="00BA347A" w:rsidP="00DE1F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07A0B0" w14:textId="7476141D" w:rsidR="001549A1" w:rsidRDefault="001549A1" w:rsidP="00DE1F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Cena - 77.04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C665E" w14:textId="77777777" w:rsidR="001549A1" w:rsidRDefault="001549A1" w:rsidP="00961AD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 xml:space="preserve">  77,04</w:t>
            </w:r>
          </w:p>
        </w:tc>
      </w:tr>
      <w:tr w:rsidR="001549A1" w14:paraId="1BBB3399" w14:textId="77777777" w:rsidTr="0014213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D72C0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1549A1">
              <w:rPr>
                <w:rFonts w:ascii="Arial" w:hAnsi="Arial" w:cs="Arial"/>
                <w:sz w:val="20"/>
                <w:szCs w:val="20"/>
              </w:rPr>
              <w:t>pieczywo K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816A1" w14:textId="77777777" w:rsidR="001549A1" w:rsidRDefault="001549A1" w:rsidP="00961A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49A1">
              <w:rPr>
                <w:rFonts w:ascii="Arial" w:hAnsi="Arial" w:cs="Arial"/>
                <w:b/>
                <w:bCs/>
                <w:sz w:val="20"/>
                <w:szCs w:val="20"/>
              </w:rPr>
              <w:t>Piekarnia-Cukiernia ZIOMEK S.C.</w:t>
            </w:r>
          </w:p>
          <w:p w14:paraId="1418E107" w14:textId="77777777" w:rsidR="001549A1" w:rsidRDefault="001549A1" w:rsidP="00961AD0">
            <w:pPr>
              <w:rPr>
                <w:rFonts w:ascii="Arial" w:hAnsi="Arial" w:cs="Arial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Międzychodzka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9A1">
              <w:rPr>
                <w:rFonts w:ascii="Arial" w:hAnsi="Arial" w:cs="Arial"/>
                <w:sz w:val="20"/>
                <w:szCs w:val="20"/>
              </w:rPr>
              <w:t>202</w:t>
            </w:r>
          </w:p>
          <w:p w14:paraId="197D8869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66-330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9A1">
              <w:rPr>
                <w:rFonts w:ascii="Arial" w:hAnsi="Arial" w:cs="Arial"/>
                <w:sz w:val="20"/>
                <w:szCs w:val="20"/>
              </w:rPr>
              <w:t>Pszczew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8FA9E" w14:textId="77777777" w:rsidR="00BA347A" w:rsidRDefault="00BA347A" w:rsidP="00DE1F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FE6E6D4" w14:textId="0B50A3CF" w:rsidR="001549A1" w:rsidRDefault="001549A1" w:rsidP="00DE1F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2462E" w14:textId="77777777" w:rsidR="001549A1" w:rsidRDefault="001549A1" w:rsidP="00961AD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1549A1" w14:paraId="54ECAE1D" w14:textId="77777777" w:rsidTr="0014213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722BC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1549A1">
              <w:rPr>
                <w:rFonts w:ascii="Arial" w:hAnsi="Arial" w:cs="Arial"/>
                <w:sz w:val="20"/>
                <w:szCs w:val="20"/>
              </w:rPr>
              <w:t>kiszonki P i K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C824E" w14:textId="77777777" w:rsidR="001549A1" w:rsidRDefault="001549A1" w:rsidP="00961A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49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P.P.H.U. SAUERKRAUT Władysława </w:t>
            </w:r>
            <w:proofErr w:type="spellStart"/>
            <w:r w:rsidRPr="001549A1">
              <w:rPr>
                <w:rFonts w:ascii="Arial" w:hAnsi="Arial" w:cs="Arial"/>
                <w:b/>
                <w:bCs/>
                <w:sz w:val="20"/>
                <w:szCs w:val="20"/>
              </w:rPr>
              <w:t>Kotschmarów</w:t>
            </w:r>
            <w:proofErr w:type="spellEnd"/>
          </w:p>
          <w:p w14:paraId="25DFB57E" w14:textId="77777777" w:rsidR="001549A1" w:rsidRDefault="001549A1" w:rsidP="00961AD0">
            <w:pPr>
              <w:rPr>
                <w:rFonts w:ascii="Arial" w:hAnsi="Arial" w:cs="Arial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ul. Łódzka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9A1">
              <w:rPr>
                <w:rFonts w:ascii="Arial" w:hAnsi="Arial" w:cs="Arial"/>
                <w:sz w:val="20"/>
                <w:szCs w:val="20"/>
              </w:rPr>
              <w:t>141</w:t>
            </w:r>
          </w:p>
          <w:p w14:paraId="12425D5F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62-800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9A1">
              <w:rPr>
                <w:rFonts w:ascii="Arial" w:hAnsi="Arial" w:cs="Arial"/>
                <w:sz w:val="20"/>
                <w:szCs w:val="20"/>
              </w:rPr>
              <w:t>Kalisz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6D8BF" w14:textId="77777777" w:rsidR="00BA347A" w:rsidRDefault="00BA347A" w:rsidP="00DE1F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704BAA4" w14:textId="00A33EA4" w:rsidR="001549A1" w:rsidRDefault="001549A1" w:rsidP="00DE1F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8D0BD" w14:textId="77777777" w:rsidR="001549A1" w:rsidRDefault="001549A1" w:rsidP="00961AD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1549A1" w14:paraId="53C572AB" w14:textId="77777777" w:rsidTr="0014213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06501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1549A1">
              <w:rPr>
                <w:rFonts w:ascii="Arial" w:hAnsi="Arial" w:cs="Arial"/>
                <w:sz w:val="20"/>
                <w:szCs w:val="20"/>
              </w:rPr>
              <w:t>kiszonki P i K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FA25E" w14:textId="77777777" w:rsidR="001549A1" w:rsidRDefault="001549A1" w:rsidP="00961A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49A1">
              <w:rPr>
                <w:rFonts w:ascii="Arial" w:hAnsi="Arial" w:cs="Arial"/>
                <w:b/>
                <w:bCs/>
                <w:sz w:val="20"/>
                <w:szCs w:val="20"/>
              </w:rPr>
              <w:t>OGRODNICZA Jerzy Czerwiński</w:t>
            </w:r>
          </w:p>
          <w:p w14:paraId="5654C32B" w14:textId="77777777" w:rsidR="001549A1" w:rsidRDefault="001549A1" w:rsidP="00961AD0">
            <w:pPr>
              <w:rPr>
                <w:rFonts w:ascii="Arial" w:hAnsi="Arial" w:cs="Arial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Kościuszki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9A1">
              <w:rPr>
                <w:rFonts w:ascii="Arial" w:hAnsi="Arial" w:cs="Arial"/>
                <w:sz w:val="20"/>
                <w:szCs w:val="20"/>
              </w:rPr>
              <w:t>111</w:t>
            </w:r>
          </w:p>
          <w:p w14:paraId="0CD02C5B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64-700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9A1">
              <w:rPr>
                <w:rFonts w:ascii="Arial" w:hAnsi="Arial" w:cs="Arial"/>
                <w:sz w:val="20"/>
                <w:szCs w:val="20"/>
              </w:rPr>
              <w:t>Czarnków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9754F" w14:textId="77777777" w:rsidR="00BA347A" w:rsidRDefault="00BA347A" w:rsidP="00DE1F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424978" w14:textId="48D5CF95" w:rsidR="001549A1" w:rsidRDefault="001549A1" w:rsidP="00DE1F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Cena - 63.16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95316" w14:textId="77777777" w:rsidR="001549A1" w:rsidRDefault="001549A1" w:rsidP="00961AD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 xml:space="preserve">  63,16</w:t>
            </w:r>
          </w:p>
        </w:tc>
      </w:tr>
      <w:tr w:rsidR="001549A1" w14:paraId="354433FE" w14:textId="77777777" w:rsidTr="0014213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CF7BD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1549A1">
              <w:rPr>
                <w:rFonts w:ascii="Arial" w:hAnsi="Arial" w:cs="Arial"/>
                <w:sz w:val="20"/>
                <w:szCs w:val="20"/>
              </w:rPr>
              <w:t>kiszonki P i K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903E6" w14:textId="01B9405F" w:rsidR="001549A1" w:rsidRDefault="001549A1" w:rsidP="00961A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49A1">
              <w:rPr>
                <w:rFonts w:ascii="Arial" w:hAnsi="Arial" w:cs="Arial"/>
                <w:b/>
                <w:bCs/>
                <w:sz w:val="20"/>
                <w:szCs w:val="20"/>
              </w:rPr>
              <w:t>Walkowiak</w:t>
            </w:r>
            <w:r w:rsidR="00A05E9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6E275A28" w14:textId="77777777" w:rsidR="001549A1" w:rsidRDefault="001549A1" w:rsidP="00961AD0">
            <w:pPr>
              <w:rPr>
                <w:rFonts w:ascii="Arial" w:hAnsi="Arial" w:cs="Arial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Szkolna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9A1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76BA94EF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64-553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9A1">
              <w:rPr>
                <w:rFonts w:ascii="Arial" w:hAnsi="Arial" w:cs="Arial"/>
                <w:sz w:val="20"/>
                <w:szCs w:val="20"/>
              </w:rPr>
              <w:t>Grzebienisko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F84D8" w14:textId="77777777" w:rsidR="00BA347A" w:rsidRDefault="00BA347A" w:rsidP="00DE1F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EF07DF2" w14:textId="2D6648B1" w:rsidR="001549A1" w:rsidRDefault="001549A1" w:rsidP="00DE1F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Cena - 48.95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CA720" w14:textId="77777777" w:rsidR="001549A1" w:rsidRDefault="001549A1" w:rsidP="00961AD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 xml:space="preserve">  48,95</w:t>
            </w:r>
          </w:p>
        </w:tc>
      </w:tr>
      <w:tr w:rsidR="001549A1" w14:paraId="2C9AD164" w14:textId="77777777" w:rsidTr="0014213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680D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1549A1">
              <w:rPr>
                <w:rFonts w:ascii="Arial" w:hAnsi="Arial" w:cs="Arial"/>
                <w:sz w:val="20"/>
                <w:szCs w:val="20"/>
              </w:rPr>
              <w:t>opakowania jednorazowe P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366DB" w14:textId="77777777" w:rsidR="001549A1" w:rsidRDefault="001549A1" w:rsidP="00961A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549A1">
              <w:rPr>
                <w:rFonts w:ascii="Arial" w:hAnsi="Arial" w:cs="Arial"/>
                <w:b/>
                <w:bCs/>
                <w:sz w:val="20"/>
                <w:szCs w:val="20"/>
              </w:rPr>
              <w:t>Packman</w:t>
            </w:r>
            <w:proofErr w:type="spellEnd"/>
            <w:r w:rsidRPr="001549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402DB8E0" w14:textId="77777777" w:rsidR="001549A1" w:rsidRDefault="001549A1" w:rsidP="00961AD0">
            <w:pPr>
              <w:rPr>
                <w:rFonts w:ascii="Arial" w:hAnsi="Arial" w:cs="Arial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Przemysłowa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9A1"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351A30A2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05-119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9A1">
              <w:rPr>
                <w:rFonts w:ascii="Arial" w:hAnsi="Arial" w:cs="Arial"/>
                <w:sz w:val="20"/>
                <w:szCs w:val="20"/>
              </w:rPr>
              <w:t>Łajski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AD1F3" w14:textId="77777777" w:rsidR="00BA347A" w:rsidRDefault="00BA347A" w:rsidP="00DE1F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8C886BA" w14:textId="30982471" w:rsidR="001549A1" w:rsidRDefault="001549A1" w:rsidP="00DE1F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5592C" w14:textId="77777777" w:rsidR="001549A1" w:rsidRDefault="001549A1" w:rsidP="00961AD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1549A1" w14:paraId="521FEEE0" w14:textId="77777777" w:rsidTr="0014213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FAC17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1549A1">
              <w:rPr>
                <w:rFonts w:ascii="Arial" w:hAnsi="Arial" w:cs="Arial"/>
                <w:sz w:val="20"/>
                <w:szCs w:val="20"/>
              </w:rPr>
              <w:t>opakowania jednorazowe P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9C220" w14:textId="7F19A9B6" w:rsidR="001549A1" w:rsidRDefault="001549A1" w:rsidP="00961A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49A1">
              <w:rPr>
                <w:rFonts w:ascii="Arial" w:hAnsi="Arial" w:cs="Arial"/>
                <w:b/>
                <w:bCs/>
                <w:sz w:val="20"/>
                <w:szCs w:val="20"/>
              </w:rPr>
              <w:t>Walkowiak</w:t>
            </w:r>
            <w:r w:rsidR="00A05E9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35792250" w14:textId="77777777" w:rsidR="001549A1" w:rsidRDefault="001549A1" w:rsidP="00961AD0">
            <w:pPr>
              <w:rPr>
                <w:rFonts w:ascii="Arial" w:hAnsi="Arial" w:cs="Arial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Szkolna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9A1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032624FE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64-553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9A1">
              <w:rPr>
                <w:rFonts w:ascii="Arial" w:hAnsi="Arial" w:cs="Arial"/>
                <w:sz w:val="20"/>
                <w:szCs w:val="20"/>
              </w:rPr>
              <w:t>Grzebienisko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3EBDB" w14:textId="77777777" w:rsidR="00BA347A" w:rsidRDefault="00BA347A" w:rsidP="00DE1F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965D427" w14:textId="35153B62" w:rsidR="001549A1" w:rsidRDefault="001549A1" w:rsidP="00DE1F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Cena - 58.75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8B8A3" w14:textId="77777777" w:rsidR="001549A1" w:rsidRDefault="001549A1" w:rsidP="00961AD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 xml:space="preserve">  58,75</w:t>
            </w:r>
          </w:p>
        </w:tc>
      </w:tr>
      <w:tr w:rsidR="001549A1" w14:paraId="0F6AF248" w14:textId="77777777" w:rsidTr="0014213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BE0EB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1549A1">
              <w:rPr>
                <w:rFonts w:ascii="Arial" w:hAnsi="Arial" w:cs="Arial"/>
                <w:sz w:val="20"/>
                <w:szCs w:val="20"/>
              </w:rPr>
              <w:t>opakowania jednorazowe P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0642B" w14:textId="77777777" w:rsidR="001549A1" w:rsidRDefault="001549A1" w:rsidP="00961A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549A1">
              <w:rPr>
                <w:rFonts w:ascii="Arial" w:hAnsi="Arial" w:cs="Arial"/>
                <w:b/>
                <w:bCs/>
                <w:sz w:val="20"/>
                <w:szCs w:val="20"/>
              </w:rPr>
              <w:t>Ika</w:t>
            </w:r>
            <w:proofErr w:type="spellEnd"/>
            <w:r w:rsidRPr="001549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Albrecht Sp. komandytowo-akcyjna</w:t>
            </w:r>
          </w:p>
          <w:p w14:paraId="045FCCCC" w14:textId="77777777" w:rsidR="001549A1" w:rsidRDefault="001549A1" w:rsidP="00961AD0">
            <w:pPr>
              <w:rPr>
                <w:rFonts w:ascii="Arial" w:hAnsi="Arial" w:cs="Arial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Owsiana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9A1">
              <w:rPr>
                <w:rFonts w:ascii="Arial" w:hAnsi="Arial" w:cs="Arial"/>
                <w:sz w:val="20"/>
                <w:szCs w:val="20"/>
              </w:rPr>
              <w:t>11</w:t>
            </w:r>
          </w:p>
          <w:p w14:paraId="6A40554B" w14:textId="77777777" w:rsidR="001549A1" w:rsidRDefault="001549A1" w:rsidP="00961A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62-064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9A1">
              <w:rPr>
                <w:rFonts w:ascii="Arial" w:hAnsi="Arial" w:cs="Arial"/>
                <w:sz w:val="20"/>
                <w:szCs w:val="20"/>
              </w:rPr>
              <w:t>Plewiska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78CF8" w14:textId="77777777" w:rsidR="00BA347A" w:rsidRDefault="00BA347A" w:rsidP="00DE1F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1151E60" w14:textId="67CBEE72" w:rsidR="001549A1" w:rsidRDefault="001549A1" w:rsidP="00DE1F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>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B1394" w14:textId="77777777" w:rsidR="001549A1" w:rsidRDefault="001549A1" w:rsidP="00961AD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9A1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</w:tbl>
    <w:p w14:paraId="14DD5BA5" w14:textId="77777777" w:rsidR="00A02E94" w:rsidRDefault="00A02E94" w:rsidP="00961AD0">
      <w:pPr>
        <w:jc w:val="both"/>
        <w:rPr>
          <w:rFonts w:ascii="Arial" w:hAnsi="Arial" w:cs="Arial"/>
          <w:color w:val="000000"/>
        </w:rPr>
      </w:pPr>
    </w:p>
    <w:p w14:paraId="0B119838" w14:textId="77777777" w:rsidR="00A02E94" w:rsidRDefault="00A02E94" w:rsidP="00961AD0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14:paraId="18A20CF4" w14:textId="77777777" w:rsidTr="001549A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D095690" w14:textId="77777777" w:rsidR="00A02E94" w:rsidRDefault="00A02E94" w:rsidP="00961AD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A4AB153" w14:textId="77777777" w:rsidR="00A02E94" w:rsidRDefault="00A02E94" w:rsidP="00961AD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E817CEB" w14:textId="77777777" w:rsidR="00A02E94" w:rsidRDefault="00A02E94" w:rsidP="00961AD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 odrzucenia oferty</w:t>
            </w:r>
          </w:p>
        </w:tc>
      </w:tr>
      <w:tr w:rsidR="001549A1" w14:paraId="7408FC10" w14:textId="77777777" w:rsidTr="001549A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BD7AE5B" w14:textId="77777777" w:rsidR="001549A1" w:rsidRDefault="001549A1" w:rsidP="00961AD0">
            <w:pPr>
              <w:jc w:val="center"/>
              <w:rPr>
                <w:rFonts w:ascii="Arial" w:hAnsi="Arial" w:cs="Arial"/>
              </w:rPr>
            </w:pPr>
            <w:r w:rsidRPr="001549A1">
              <w:rPr>
                <w:rFonts w:ascii="Arial" w:hAnsi="Arial" w:cs="Arial"/>
              </w:rPr>
              <w:t>5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C489800" w14:textId="77777777" w:rsidR="001549A1" w:rsidRDefault="001549A1" w:rsidP="00961AD0">
            <w:pPr>
              <w:rPr>
                <w:rFonts w:ascii="Arial" w:hAnsi="Arial" w:cs="Arial"/>
                <w:b/>
                <w:bCs/>
              </w:rPr>
            </w:pPr>
            <w:r w:rsidRPr="001549A1">
              <w:rPr>
                <w:rFonts w:ascii="Arial" w:hAnsi="Arial" w:cs="Arial"/>
                <w:b/>
                <w:bCs/>
              </w:rPr>
              <w:t>Piekarnia-Cukiernia ZIOMEK S.C.</w:t>
            </w:r>
          </w:p>
          <w:p w14:paraId="47FC01A8" w14:textId="77777777" w:rsidR="001549A1" w:rsidRDefault="001549A1" w:rsidP="00961AD0">
            <w:pPr>
              <w:rPr>
                <w:rFonts w:ascii="Arial" w:hAnsi="Arial" w:cs="Arial"/>
              </w:rPr>
            </w:pPr>
            <w:r w:rsidRPr="001549A1">
              <w:rPr>
                <w:rFonts w:ascii="Arial" w:hAnsi="Arial" w:cs="Arial"/>
              </w:rPr>
              <w:t>Międzychodzka</w:t>
            </w:r>
            <w:r>
              <w:rPr>
                <w:rFonts w:ascii="Arial" w:hAnsi="Arial" w:cs="Arial"/>
              </w:rPr>
              <w:t xml:space="preserve"> </w:t>
            </w:r>
            <w:r w:rsidRPr="001549A1">
              <w:rPr>
                <w:rFonts w:ascii="Arial" w:hAnsi="Arial" w:cs="Arial"/>
              </w:rPr>
              <w:t>202</w:t>
            </w:r>
            <w:r>
              <w:rPr>
                <w:rFonts w:ascii="Arial" w:hAnsi="Arial" w:cs="Arial"/>
              </w:rPr>
              <w:t xml:space="preserve"> </w:t>
            </w:r>
          </w:p>
          <w:p w14:paraId="29D852B7" w14:textId="77777777" w:rsidR="001549A1" w:rsidRDefault="001549A1" w:rsidP="00961AD0">
            <w:pPr>
              <w:rPr>
                <w:rFonts w:ascii="Arial" w:hAnsi="Arial" w:cs="Arial"/>
              </w:rPr>
            </w:pPr>
            <w:r w:rsidRPr="001549A1">
              <w:rPr>
                <w:rFonts w:ascii="Arial" w:hAnsi="Arial" w:cs="Arial"/>
              </w:rPr>
              <w:t>66-330</w:t>
            </w:r>
            <w:r>
              <w:rPr>
                <w:rFonts w:ascii="Arial" w:hAnsi="Arial" w:cs="Arial"/>
              </w:rPr>
              <w:t xml:space="preserve"> </w:t>
            </w:r>
            <w:r w:rsidRPr="001549A1">
              <w:rPr>
                <w:rFonts w:ascii="Arial" w:hAnsi="Arial" w:cs="Arial"/>
              </w:rPr>
              <w:t>Pszczew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FF0074" w14:textId="46ED33A1" w:rsidR="00707337" w:rsidRPr="00707337" w:rsidRDefault="001549A1" w:rsidP="00707337">
            <w:pPr>
              <w:pStyle w:val="Nagwek2"/>
              <w:rPr>
                <w:rFonts w:ascii="Arial" w:eastAsia="Times New Roman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707337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 xml:space="preserve">na podstawie </w:t>
            </w:r>
            <w:r w:rsidR="00707337" w:rsidRPr="00707337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a</w:t>
            </w:r>
            <w:r w:rsidRPr="00707337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 xml:space="preserve">rt. 226 ust. 1 pkt 5 ustawy </w:t>
            </w:r>
            <w:proofErr w:type="spellStart"/>
            <w:r w:rsidRPr="00707337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Pzp</w:t>
            </w:r>
            <w:proofErr w:type="spellEnd"/>
            <w:r w:rsidRPr="00707337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.</w:t>
            </w:r>
            <w:r w:rsidR="00707337" w:rsidRPr="00707337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 xml:space="preserve"> - </w:t>
            </w:r>
            <w:r w:rsidR="00707337" w:rsidRPr="00707337">
              <w:rPr>
                <w:rFonts w:ascii="Arial" w:eastAsia="Times New Roman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oferta niezgodna z warunkami zamówienia</w:t>
            </w:r>
            <w:r w:rsidR="00707337">
              <w:rPr>
                <w:rFonts w:ascii="Arial" w:eastAsia="Times New Roman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.</w:t>
            </w:r>
          </w:p>
          <w:p w14:paraId="2BDAE101" w14:textId="77777777" w:rsidR="001549A1" w:rsidRPr="00707337" w:rsidRDefault="001549A1" w:rsidP="00961AD0">
            <w:pPr>
              <w:rPr>
                <w:rFonts w:ascii="Arial" w:hAnsi="Arial" w:cs="Arial"/>
              </w:rPr>
            </w:pPr>
            <w:r w:rsidRPr="00707337">
              <w:rPr>
                <w:rFonts w:ascii="Arial" w:hAnsi="Arial" w:cs="Arial"/>
              </w:rPr>
              <w:t>Uzasadnienie:</w:t>
            </w:r>
          </w:p>
          <w:p w14:paraId="6C8A1EC7" w14:textId="77777777" w:rsidR="00097D3C" w:rsidRDefault="00097D3C" w:rsidP="00961AD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Brak wymaganych do oferty dokumentów:</w:t>
            </w:r>
          </w:p>
          <w:p w14:paraId="5810C536" w14:textId="2DE3ECB3" w:rsidR="001549A1" w:rsidRDefault="00097D3C" w:rsidP="00961AD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c</w:t>
            </w:r>
            <w:r w:rsidRPr="00855831">
              <w:rPr>
                <w:rFonts w:ascii="Arial" w:hAnsi="Arial" w:cs="Arial"/>
              </w:rPr>
              <w:t>ertyfikat lub potwierdzenie wdrożenia systemu HACCP</w:t>
            </w:r>
          </w:p>
          <w:p w14:paraId="631D3F0F" w14:textId="6633F24B" w:rsidR="00097D3C" w:rsidRPr="00707337" w:rsidRDefault="00097D3C" w:rsidP="00961AD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z</w:t>
            </w:r>
            <w:r w:rsidRPr="00855831">
              <w:rPr>
                <w:rFonts w:ascii="Arial" w:hAnsi="Arial" w:cs="Arial"/>
              </w:rPr>
              <w:t xml:space="preserve">aświadczenie o wpisie do Rejestru zakładów </w:t>
            </w:r>
            <w:r w:rsidRPr="00855831">
              <w:rPr>
                <w:rFonts w:ascii="Arial" w:hAnsi="Arial" w:cs="Arial"/>
              </w:rPr>
              <w:lastRenderedPageBreak/>
              <w:t>podlegających urzędowej kontroli Państwowej Inspekcji Sanitarnej</w:t>
            </w:r>
          </w:p>
        </w:tc>
      </w:tr>
      <w:tr w:rsidR="001549A1" w14:paraId="5D8BE2BF" w14:textId="77777777" w:rsidTr="001549A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7BAD4F2" w14:textId="77777777" w:rsidR="001549A1" w:rsidRDefault="001549A1" w:rsidP="00961AD0">
            <w:pPr>
              <w:jc w:val="center"/>
              <w:rPr>
                <w:rFonts w:ascii="Arial" w:hAnsi="Arial" w:cs="Arial"/>
              </w:rPr>
            </w:pPr>
            <w:r w:rsidRPr="001549A1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5880760" w14:textId="77777777" w:rsidR="001549A1" w:rsidRDefault="001549A1" w:rsidP="00961AD0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1549A1">
              <w:rPr>
                <w:rFonts w:ascii="Arial" w:hAnsi="Arial" w:cs="Arial"/>
                <w:b/>
                <w:bCs/>
              </w:rPr>
              <w:t>Ika</w:t>
            </w:r>
            <w:proofErr w:type="spellEnd"/>
            <w:r w:rsidRPr="001549A1">
              <w:rPr>
                <w:rFonts w:ascii="Arial" w:hAnsi="Arial" w:cs="Arial"/>
                <w:b/>
                <w:bCs/>
              </w:rPr>
              <w:t xml:space="preserve"> Albrecht Sp. komandytowo-akcyjna</w:t>
            </w:r>
          </w:p>
          <w:p w14:paraId="7E8FE84E" w14:textId="77777777" w:rsidR="001549A1" w:rsidRDefault="001549A1" w:rsidP="00961AD0">
            <w:pPr>
              <w:rPr>
                <w:rFonts w:ascii="Arial" w:hAnsi="Arial" w:cs="Arial"/>
              </w:rPr>
            </w:pPr>
            <w:r w:rsidRPr="001549A1">
              <w:rPr>
                <w:rFonts w:ascii="Arial" w:hAnsi="Arial" w:cs="Arial"/>
              </w:rPr>
              <w:t>Owsiana</w:t>
            </w:r>
            <w:r>
              <w:rPr>
                <w:rFonts w:ascii="Arial" w:hAnsi="Arial" w:cs="Arial"/>
              </w:rPr>
              <w:t xml:space="preserve"> </w:t>
            </w:r>
            <w:r w:rsidRPr="001549A1">
              <w:rPr>
                <w:rFonts w:ascii="Arial" w:hAnsi="Arial" w:cs="Arial"/>
              </w:rPr>
              <w:t>11</w:t>
            </w:r>
            <w:r>
              <w:rPr>
                <w:rFonts w:ascii="Arial" w:hAnsi="Arial" w:cs="Arial"/>
              </w:rPr>
              <w:t xml:space="preserve"> </w:t>
            </w:r>
          </w:p>
          <w:p w14:paraId="71CFF10B" w14:textId="77777777" w:rsidR="001549A1" w:rsidRDefault="001549A1" w:rsidP="00961AD0">
            <w:pPr>
              <w:rPr>
                <w:rFonts w:ascii="Arial" w:hAnsi="Arial" w:cs="Arial"/>
              </w:rPr>
            </w:pPr>
            <w:r w:rsidRPr="001549A1">
              <w:rPr>
                <w:rFonts w:ascii="Arial" w:hAnsi="Arial" w:cs="Arial"/>
              </w:rPr>
              <w:t>62-064</w:t>
            </w:r>
            <w:r>
              <w:rPr>
                <w:rFonts w:ascii="Arial" w:hAnsi="Arial" w:cs="Arial"/>
              </w:rPr>
              <w:t xml:space="preserve"> </w:t>
            </w:r>
            <w:r w:rsidRPr="001549A1">
              <w:rPr>
                <w:rFonts w:ascii="Arial" w:hAnsi="Arial" w:cs="Arial"/>
              </w:rPr>
              <w:t>Plewiska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15F24D0" w14:textId="3A25D44D" w:rsidR="001549A1" w:rsidRPr="004E3E84" w:rsidRDefault="001549A1" w:rsidP="00961AD0">
            <w:pPr>
              <w:rPr>
                <w:rFonts w:ascii="Arial" w:hAnsi="Arial" w:cs="Arial"/>
              </w:rPr>
            </w:pPr>
            <w:r w:rsidRPr="004E3E84">
              <w:rPr>
                <w:rFonts w:ascii="Arial" w:hAnsi="Arial" w:cs="Arial"/>
              </w:rPr>
              <w:t xml:space="preserve">na podstawie </w:t>
            </w:r>
            <w:r w:rsidR="004E3E84">
              <w:rPr>
                <w:rFonts w:ascii="Arial" w:hAnsi="Arial" w:cs="Arial"/>
                <w:bCs/>
              </w:rPr>
              <w:t>a</w:t>
            </w:r>
            <w:r w:rsidRPr="004E3E84">
              <w:rPr>
                <w:rFonts w:ascii="Arial" w:hAnsi="Arial" w:cs="Arial"/>
                <w:bCs/>
              </w:rPr>
              <w:t xml:space="preserve">rt. 226 ust. 1 pkt </w:t>
            </w:r>
            <w:r w:rsidR="003C3114" w:rsidRPr="004E3E84">
              <w:rPr>
                <w:rFonts w:ascii="Arial" w:hAnsi="Arial" w:cs="Arial"/>
                <w:bCs/>
              </w:rPr>
              <w:t>3</w:t>
            </w:r>
            <w:r w:rsidRPr="004E3E84">
              <w:rPr>
                <w:rFonts w:ascii="Arial" w:hAnsi="Arial" w:cs="Arial"/>
              </w:rPr>
              <w:t xml:space="preserve"> ustawy </w:t>
            </w:r>
            <w:proofErr w:type="spellStart"/>
            <w:r w:rsidRPr="004E3E84">
              <w:rPr>
                <w:rFonts w:ascii="Arial" w:hAnsi="Arial" w:cs="Arial"/>
              </w:rPr>
              <w:t>Pzp</w:t>
            </w:r>
            <w:proofErr w:type="spellEnd"/>
            <w:r w:rsidRPr="004E3E84">
              <w:rPr>
                <w:rFonts w:ascii="Arial" w:hAnsi="Arial" w:cs="Arial"/>
              </w:rPr>
              <w:t>.</w:t>
            </w:r>
            <w:r w:rsidR="001B6D1A" w:rsidRPr="004E3E84">
              <w:rPr>
                <w:rFonts w:ascii="Arial" w:hAnsi="Arial" w:cs="Arial"/>
              </w:rPr>
              <w:t xml:space="preserve"> – oferta </w:t>
            </w:r>
            <w:r w:rsidR="001B6D1A" w:rsidRPr="004E3E84">
              <w:rPr>
                <w:rStyle w:val="hgkelc"/>
                <w:rFonts w:ascii="Arial" w:hAnsi="Arial" w:cs="Arial"/>
              </w:rPr>
              <w:t>niezgodna z przepisami prawa</w:t>
            </w:r>
            <w:r w:rsidR="004E3E84">
              <w:rPr>
                <w:rStyle w:val="hgkelc"/>
                <w:rFonts w:ascii="Arial" w:hAnsi="Arial" w:cs="Arial"/>
              </w:rPr>
              <w:t>.</w:t>
            </w:r>
          </w:p>
          <w:p w14:paraId="4A14161B" w14:textId="77777777" w:rsidR="001549A1" w:rsidRPr="004E3E84" w:rsidRDefault="001549A1" w:rsidP="00961AD0">
            <w:pPr>
              <w:rPr>
                <w:rFonts w:ascii="Arial" w:hAnsi="Arial" w:cs="Arial"/>
              </w:rPr>
            </w:pPr>
            <w:r w:rsidRPr="004E3E84">
              <w:rPr>
                <w:rFonts w:ascii="Arial" w:hAnsi="Arial" w:cs="Arial"/>
              </w:rPr>
              <w:t>Uzasadnienie:</w:t>
            </w:r>
          </w:p>
          <w:p w14:paraId="4D3DF925" w14:textId="584E72D3" w:rsidR="001549A1" w:rsidRPr="004E3E84" w:rsidRDefault="001B6D1A" w:rsidP="00961AD0">
            <w:pPr>
              <w:jc w:val="both"/>
              <w:rPr>
                <w:rFonts w:ascii="Arial" w:hAnsi="Arial" w:cs="Arial"/>
              </w:rPr>
            </w:pPr>
            <w:r w:rsidRPr="004E3E84">
              <w:rPr>
                <w:rStyle w:val="hgkelc"/>
                <w:rFonts w:ascii="Arial" w:hAnsi="Arial" w:cs="Arial"/>
              </w:rPr>
              <w:t>Brak podpisania oferty za pomocą kwalifikowanego podpisu elektronicznego</w:t>
            </w:r>
            <w:r w:rsidR="004E3E84" w:rsidRPr="004E3E84">
              <w:rPr>
                <w:rStyle w:val="hgkelc"/>
                <w:rFonts w:ascii="Arial" w:hAnsi="Arial" w:cs="Arial"/>
              </w:rPr>
              <w:t>,</w:t>
            </w:r>
            <w:r w:rsidR="004E3E84" w:rsidRPr="004E3E84">
              <w:rPr>
                <w:rFonts w:ascii="Arial" w:hAnsi="Arial" w:cs="Arial"/>
              </w:rPr>
              <w:t xml:space="preserve"> </w:t>
            </w:r>
            <w:r w:rsidR="004E3E84" w:rsidRPr="004E3E84">
              <w:rPr>
                <w:rStyle w:val="hgkelc"/>
                <w:rFonts w:ascii="Arial" w:hAnsi="Arial" w:cs="Arial"/>
              </w:rPr>
              <w:t>zaufanego lub osobistego</w:t>
            </w:r>
            <w:r w:rsidR="004E3E84">
              <w:rPr>
                <w:rStyle w:val="hgkelc"/>
                <w:rFonts w:ascii="Arial" w:hAnsi="Arial" w:cs="Arial"/>
              </w:rPr>
              <w:t>.</w:t>
            </w:r>
          </w:p>
        </w:tc>
      </w:tr>
    </w:tbl>
    <w:p w14:paraId="5A869F37" w14:textId="77777777" w:rsidR="00A02E94" w:rsidRDefault="00A02E94" w:rsidP="00961AD0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7996D50C" w14:textId="77777777" w:rsidR="00A02E94" w:rsidRDefault="00A02E94" w:rsidP="00961AD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terminie zawarcia umowy:</w:t>
      </w:r>
    </w:p>
    <w:p w14:paraId="2A7825EC" w14:textId="77777777" w:rsidR="00A02E94" w:rsidRDefault="00A02E94" w:rsidP="00961AD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1549A1">
        <w:rPr>
          <w:rFonts w:ascii="Arial" w:hAnsi="Arial" w:cs="Arial"/>
        </w:rPr>
        <w:t>nie krótszym niż 5 dni od dnia przesłania niniejszego zawiadomienia o wyborze najkorzystniejszej oferty.</w:t>
      </w:r>
    </w:p>
    <w:p w14:paraId="5E538C40" w14:textId="77777777" w:rsidR="00A02E94" w:rsidRDefault="00A02E94" w:rsidP="00961AD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463851F6" w14:textId="77777777" w:rsidR="00A02E94" w:rsidRDefault="00A02E94" w:rsidP="00961AD0">
      <w:pPr>
        <w:jc w:val="both"/>
        <w:rPr>
          <w:rFonts w:ascii="Arial" w:hAnsi="Arial" w:cs="Arial"/>
          <w:bCs/>
        </w:rPr>
      </w:pPr>
    </w:p>
    <w:p w14:paraId="79AD149E" w14:textId="77777777" w:rsidR="00A02E94" w:rsidRDefault="00A02E94" w:rsidP="00961AD0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6B379F38" w14:textId="77777777" w:rsidR="00D36174" w:rsidRDefault="00D36174" w:rsidP="00961AD0">
      <w:pPr>
        <w:ind w:left="3119" w:firstLine="425"/>
        <w:jc w:val="right"/>
        <w:rPr>
          <w:rFonts w:ascii="Arial" w:hAnsi="Arial" w:cs="Arial"/>
          <w:i/>
        </w:rPr>
      </w:pPr>
    </w:p>
    <w:p w14:paraId="45992ADF" w14:textId="77777777" w:rsidR="00D36174" w:rsidRDefault="00D36174" w:rsidP="00D36174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00E8C53" w14:textId="77777777" w:rsidR="00D36174" w:rsidRDefault="00D36174" w:rsidP="00D36174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692A016D" w14:textId="77777777" w:rsidR="00D36174" w:rsidRPr="006B27ED" w:rsidRDefault="00D36174" w:rsidP="00D36174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2A16BE8F" w14:textId="77777777" w:rsidR="00D36174" w:rsidRDefault="00D36174" w:rsidP="00961AD0">
      <w:pPr>
        <w:ind w:left="3119" w:firstLine="425"/>
        <w:jc w:val="right"/>
        <w:rPr>
          <w:rFonts w:ascii="Arial" w:hAnsi="Arial" w:cs="Arial"/>
          <w:i/>
        </w:rPr>
      </w:pPr>
    </w:p>
    <w:p w14:paraId="7FFCF1D2" w14:textId="1690A5B4" w:rsidR="00A02E94" w:rsidRPr="001618F7" w:rsidRDefault="001549A1" w:rsidP="00961AD0">
      <w:pPr>
        <w:jc w:val="right"/>
        <w:rPr>
          <w:rFonts w:ascii="Arial" w:hAnsi="Arial" w:cs="Arial"/>
          <w:vertAlign w:val="superscript"/>
        </w:rPr>
      </w:pPr>
      <w:r w:rsidRPr="001549A1">
        <w:rPr>
          <w:rFonts w:ascii="Arial" w:hAnsi="Arial" w:cs="Arial"/>
        </w:rPr>
        <w:t xml:space="preserve">  </w:t>
      </w:r>
      <w:bookmarkEnd w:id="0"/>
    </w:p>
    <w:p w14:paraId="25D61262" w14:textId="77777777" w:rsidR="008642B3" w:rsidRPr="00A02E94" w:rsidRDefault="008642B3" w:rsidP="00961AD0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4C2BA" w14:textId="77777777" w:rsidR="008B291F" w:rsidRDefault="008B291F">
      <w:r>
        <w:separator/>
      </w:r>
    </w:p>
  </w:endnote>
  <w:endnote w:type="continuationSeparator" w:id="0">
    <w:p w14:paraId="0CBF015E" w14:textId="77777777" w:rsidR="008B291F" w:rsidRDefault="008B2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4D0A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1443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C935E6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C988C0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4136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934F2" w14:textId="77777777" w:rsidR="008B291F" w:rsidRDefault="008B291F">
      <w:r>
        <w:separator/>
      </w:r>
    </w:p>
  </w:footnote>
  <w:footnote w:type="continuationSeparator" w:id="0">
    <w:p w14:paraId="13F28DE9" w14:textId="77777777" w:rsidR="008B291F" w:rsidRDefault="008B2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C195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19F9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2135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91F"/>
    <w:rsid w:val="00022322"/>
    <w:rsid w:val="00042497"/>
    <w:rsid w:val="00097D3C"/>
    <w:rsid w:val="000C1E6F"/>
    <w:rsid w:val="000E4E56"/>
    <w:rsid w:val="0014213F"/>
    <w:rsid w:val="001549A1"/>
    <w:rsid w:val="001A1468"/>
    <w:rsid w:val="001B6D1A"/>
    <w:rsid w:val="001B7815"/>
    <w:rsid w:val="00211A34"/>
    <w:rsid w:val="002B1E4F"/>
    <w:rsid w:val="002B6761"/>
    <w:rsid w:val="003445A0"/>
    <w:rsid w:val="003A0AFC"/>
    <w:rsid w:val="003C3114"/>
    <w:rsid w:val="003D611C"/>
    <w:rsid w:val="00431C0B"/>
    <w:rsid w:val="00437CAD"/>
    <w:rsid w:val="004657DA"/>
    <w:rsid w:val="004B2665"/>
    <w:rsid w:val="004C3459"/>
    <w:rsid w:val="004E324A"/>
    <w:rsid w:val="004E3E84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07337"/>
    <w:rsid w:val="00712C39"/>
    <w:rsid w:val="00756CDA"/>
    <w:rsid w:val="007E2ACC"/>
    <w:rsid w:val="007E68C5"/>
    <w:rsid w:val="00832144"/>
    <w:rsid w:val="008567C7"/>
    <w:rsid w:val="008642B3"/>
    <w:rsid w:val="008A6C10"/>
    <w:rsid w:val="008B291F"/>
    <w:rsid w:val="008E5102"/>
    <w:rsid w:val="00915B9E"/>
    <w:rsid w:val="00952256"/>
    <w:rsid w:val="00961AD0"/>
    <w:rsid w:val="0097748A"/>
    <w:rsid w:val="009F0E5C"/>
    <w:rsid w:val="00A029B8"/>
    <w:rsid w:val="00A02E94"/>
    <w:rsid w:val="00A05E92"/>
    <w:rsid w:val="00A91321"/>
    <w:rsid w:val="00AA02AC"/>
    <w:rsid w:val="00B32D12"/>
    <w:rsid w:val="00B464D3"/>
    <w:rsid w:val="00B8185B"/>
    <w:rsid w:val="00BA347A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6174"/>
    <w:rsid w:val="00D42C90"/>
    <w:rsid w:val="00D8427E"/>
    <w:rsid w:val="00DE1F6C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557C85"/>
  <w15:chartTrackingRefBased/>
  <w15:docId w15:val="{15143FE8-768F-4E9E-9785-64F5CF517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0733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hgkelc">
    <w:name w:val="hgkelc"/>
    <w:basedOn w:val="Domylnaczcionkaakapitu"/>
    <w:rsid w:val="003C3114"/>
  </w:style>
  <w:style w:type="character" w:customStyle="1" w:styleId="Nagwek2Znak">
    <w:name w:val="Nagłówek 2 Znak"/>
    <w:basedOn w:val="Domylnaczcionkaakapitu"/>
    <w:link w:val="Nagwek2"/>
    <w:semiHidden/>
    <w:rsid w:val="0070733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ekstpodstawowyZnak">
    <w:name w:val="Tekst podstawowy Znak"/>
    <w:link w:val="Tekstpodstawowy"/>
    <w:rsid w:val="00D3617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668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Krzysztof Garczarek Lutycka</cp:lastModifiedBy>
  <cp:revision>2</cp:revision>
  <cp:lastPrinted>2023-10-31T07:43:00Z</cp:lastPrinted>
  <dcterms:created xsi:type="dcterms:W3CDTF">2023-10-31T07:43:00Z</dcterms:created>
  <dcterms:modified xsi:type="dcterms:W3CDTF">2023-10-31T07:43:00Z</dcterms:modified>
</cp:coreProperties>
</file>