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231C0" w14:textId="77777777" w:rsidR="004569AA" w:rsidRDefault="004569AA" w:rsidP="009F2C9B">
      <w:pPr>
        <w:pStyle w:val="Nagwek4"/>
        <w:spacing w:line="240" w:lineRule="auto"/>
        <w:ind w:left="0"/>
        <w:jc w:val="left"/>
        <w:rPr>
          <w:b/>
          <w:i w:val="0"/>
          <w:sz w:val="22"/>
          <w:szCs w:val="22"/>
        </w:rPr>
      </w:pPr>
    </w:p>
    <w:p w14:paraId="7ACB8080" w14:textId="32653294" w:rsidR="00205FD6" w:rsidRPr="00E77E4F" w:rsidRDefault="00205FD6" w:rsidP="00551042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77E4F">
        <w:rPr>
          <w:b/>
          <w:i w:val="0"/>
          <w:sz w:val="22"/>
          <w:szCs w:val="22"/>
        </w:rPr>
        <w:t xml:space="preserve">Załącznik nr </w:t>
      </w:r>
      <w:r w:rsidR="00702DDA" w:rsidRPr="00E77E4F">
        <w:rPr>
          <w:b/>
          <w:i w:val="0"/>
          <w:sz w:val="22"/>
          <w:szCs w:val="22"/>
        </w:rPr>
        <w:t>2</w:t>
      </w:r>
      <w:r w:rsidRPr="00E77E4F">
        <w:rPr>
          <w:b/>
          <w:i w:val="0"/>
          <w:sz w:val="22"/>
          <w:szCs w:val="22"/>
        </w:rPr>
        <w:t xml:space="preserve"> do SWZ</w:t>
      </w:r>
    </w:p>
    <w:p w14:paraId="6C0D9E5E" w14:textId="435EEBD4" w:rsidR="00DF0618" w:rsidRPr="00E77E4F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E77E4F">
        <w:rPr>
          <w:rFonts w:ascii="Times New Roman" w:hAnsi="Times New Roman"/>
          <w:b/>
        </w:rPr>
        <w:t>Znak sprawy: KA-2/</w:t>
      </w:r>
      <w:r w:rsidR="00D04EFF">
        <w:rPr>
          <w:rFonts w:ascii="Times New Roman" w:hAnsi="Times New Roman"/>
          <w:b/>
        </w:rPr>
        <w:t>119</w:t>
      </w:r>
      <w:r w:rsidRPr="00E77E4F">
        <w:rPr>
          <w:rFonts w:ascii="Times New Roman" w:hAnsi="Times New Roman"/>
          <w:b/>
        </w:rPr>
        <w:t>/2023</w:t>
      </w:r>
    </w:p>
    <w:p w14:paraId="61815D54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AE64FFC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09742AD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5E5AF4E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830F9D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9FAD06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61ACFF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DAA40C6" w14:textId="77777777"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783F5BA" w14:textId="77777777"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C76958B" w14:textId="77777777"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40D0CF31" w14:textId="77777777" w:rsidTr="00ED67BA">
        <w:tc>
          <w:tcPr>
            <w:tcW w:w="9212" w:type="dxa"/>
            <w:shd w:val="clear" w:color="auto" w:fill="D9D9D9"/>
          </w:tcPr>
          <w:p w14:paraId="1C53DF72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AFEC42" w14:textId="6796A4AA" w:rsidR="00205FD6" w:rsidRPr="00E9699C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9699C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E9699C">
              <w:rPr>
                <w:rFonts w:ascii="Times New Roman" w:hAnsi="Times New Roman"/>
              </w:rPr>
              <w:t>t.j</w:t>
            </w:r>
            <w:proofErr w:type="spellEnd"/>
            <w:r w:rsidR="00312C42" w:rsidRPr="00E9699C">
              <w:rPr>
                <w:rFonts w:ascii="Times New Roman" w:hAnsi="Times New Roman"/>
              </w:rPr>
              <w:t>. Dz. U. z 202</w:t>
            </w:r>
            <w:r w:rsidR="001A7E27">
              <w:rPr>
                <w:rFonts w:ascii="Times New Roman" w:hAnsi="Times New Roman"/>
              </w:rPr>
              <w:t xml:space="preserve">3 </w:t>
            </w:r>
            <w:r w:rsidR="00312C42" w:rsidRPr="00E9699C">
              <w:rPr>
                <w:rFonts w:ascii="Times New Roman" w:hAnsi="Times New Roman"/>
              </w:rPr>
              <w:t>r. poz. 1</w:t>
            </w:r>
            <w:r w:rsidR="001A7E27">
              <w:rPr>
                <w:rFonts w:ascii="Times New Roman" w:hAnsi="Times New Roman"/>
              </w:rPr>
              <w:t>605</w:t>
            </w:r>
            <w:r w:rsidR="00312C42" w:rsidRPr="00E9699C">
              <w:rPr>
                <w:rFonts w:ascii="Times New Roman" w:hAnsi="Times New Roman"/>
              </w:rPr>
              <w:t xml:space="preserve">) </w:t>
            </w:r>
            <w:r w:rsidRPr="00E9699C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E9699C">
              <w:rPr>
                <w:rFonts w:ascii="Times New Roman" w:hAnsi="Times New Roman"/>
              </w:rPr>
              <w:t>Pzp</w:t>
            </w:r>
            <w:proofErr w:type="spellEnd"/>
            <w:r w:rsidRPr="00E9699C">
              <w:rPr>
                <w:rFonts w:ascii="Times New Roman" w:hAnsi="Times New Roman"/>
              </w:rPr>
              <w:t>), dotyczące:</w:t>
            </w:r>
          </w:p>
          <w:p w14:paraId="700783A1" w14:textId="77777777" w:rsidR="007C3C0B" w:rsidRPr="00110593" w:rsidRDefault="007C3C0B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B51A7A7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699AEB9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49134B54" w14:textId="357B3FA0" w:rsidR="001A7E27" w:rsidRDefault="00205FD6" w:rsidP="001A7E27">
      <w:pPr>
        <w:spacing w:after="240" w:line="276" w:lineRule="auto"/>
        <w:jc w:val="both"/>
        <w:rPr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29519F">
        <w:rPr>
          <w:rFonts w:ascii="Times New Roman" w:hAnsi="Times New Roman"/>
        </w:rPr>
        <w:t>.:</w:t>
      </w:r>
      <w:r w:rsidR="003D5D34">
        <w:rPr>
          <w:rFonts w:ascii="Times New Roman" w:hAnsi="Times New Roman"/>
          <w:b/>
        </w:rPr>
        <w:t xml:space="preserve"> </w:t>
      </w:r>
      <w:r w:rsidR="008A3E35">
        <w:rPr>
          <w:b/>
        </w:rPr>
        <w:t>R</w:t>
      </w:r>
      <w:r w:rsidR="001A7E27" w:rsidRPr="002F3F69">
        <w:rPr>
          <w:b/>
        </w:rPr>
        <w:t>ozbudowa funkcjonującego na Politechnice Krakowskiej systemu wspierającego proces gromadzenia oraz zarządzania osiągnięciami naukowymi Politechniki Krakowskiej, zwanego dalej ICI Science Evaluation, o dodatkowe funkcjonalności wraz z zachowaniem już istniejących funkcjonalności oraz integracji z systemami w obrębie infrastruktury IT uczelni</w:t>
      </w:r>
    </w:p>
    <w:p w14:paraId="0AA83977" w14:textId="4E1CFC99" w:rsidR="00205FD6" w:rsidRDefault="00205FD6" w:rsidP="001A7E27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2B141E6" w14:textId="77777777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153A1330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FECB03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CBF233C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6BB7730F" w14:textId="77777777"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77C6047A" w14:textId="77777777"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14:paraId="02A6AA3F" w14:textId="77777777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4EDDD1F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ECD72A3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AB3A9A3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797FA48F" w14:textId="77777777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0D8F3B1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099CF4" w14:textId="77777777"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21D6F357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4E421B02" w14:textId="77777777"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14:paraId="591303BA" w14:textId="77777777"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9F2C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709" w:right="1417" w:bottom="1276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799CF" w14:textId="77777777" w:rsidR="00285B6F" w:rsidRDefault="00285B6F">
      <w:pPr>
        <w:spacing w:after="0" w:line="240" w:lineRule="auto"/>
      </w:pPr>
      <w:r>
        <w:separator/>
      </w:r>
    </w:p>
  </w:endnote>
  <w:endnote w:type="continuationSeparator" w:id="0">
    <w:p w14:paraId="60013A29" w14:textId="77777777" w:rsidR="00285B6F" w:rsidRDefault="0028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FFAB4" w14:textId="77777777" w:rsidR="009F2C9B" w:rsidRDefault="009F2C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643C8" w14:textId="77777777" w:rsidR="00B2750A" w:rsidRDefault="00B27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A812" w14:textId="77777777" w:rsidR="009F2C9B" w:rsidRPr="00082F33" w:rsidRDefault="009F2C9B" w:rsidP="009F2C9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Projekt „DROGA do DOSKONAŁOŚCI - kompleksowy program wsparcia uczelni”</w:t>
    </w:r>
  </w:p>
  <w:p w14:paraId="32A6C635" w14:textId="77777777" w:rsidR="009F2C9B" w:rsidRPr="00082F33" w:rsidRDefault="009F2C9B" w:rsidP="009F2C9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realizowany w ramach Programu Operacyjnego Wiedza Edukacja Rozwój 2014-2020</w:t>
    </w:r>
  </w:p>
  <w:p w14:paraId="430EA8E9" w14:textId="77777777" w:rsidR="009F2C9B" w:rsidRPr="00082F33" w:rsidRDefault="009F2C9B" w:rsidP="009F2C9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współfinansowany ze środków Europejskiego Funduszu Społecznego</w:t>
    </w:r>
  </w:p>
  <w:p w14:paraId="2472BB54" w14:textId="77777777" w:rsidR="009F2C9B" w:rsidRPr="00A5079E" w:rsidRDefault="009F2C9B" w:rsidP="009F2C9B">
    <w:pPr>
      <w:pStyle w:val="Bezodstpw"/>
      <w:jc w:val="center"/>
      <w:rPr>
        <w:bCs/>
        <w:sz w:val="20"/>
        <w:szCs w:val="20"/>
      </w:rPr>
    </w:pPr>
    <w:r w:rsidRPr="00082F33">
      <w:rPr>
        <w:bCs/>
        <w:sz w:val="20"/>
        <w:szCs w:val="20"/>
      </w:rPr>
      <w:t>WND-</w:t>
    </w:r>
    <w:r w:rsidRPr="00082F33">
      <w:rPr>
        <w:b/>
        <w:bCs/>
        <w:sz w:val="20"/>
        <w:szCs w:val="20"/>
      </w:rPr>
      <w:t>POWR.03.05.00-00-Z214/18</w:t>
    </w:r>
  </w:p>
  <w:p w14:paraId="5E8F4E77" w14:textId="77777777" w:rsidR="009F2C9B" w:rsidRDefault="009F2C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CA591" w14:textId="77777777" w:rsidR="00285B6F" w:rsidRDefault="00285B6F">
      <w:pPr>
        <w:spacing w:after="0" w:line="240" w:lineRule="auto"/>
      </w:pPr>
      <w:r>
        <w:separator/>
      </w:r>
    </w:p>
  </w:footnote>
  <w:footnote w:type="continuationSeparator" w:id="0">
    <w:p w14:paraId="7EF59AEB" w14:textId="77777777" w:rsidR="00285B6F" w:rsidRDefault="00285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B081E" w14:textId="77777777" w:rsidR="009F2C9B" w:rsidRDefault="009F2C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21692" w14:textId="77777777" w:rsidR="009F2C9B" w:rsidRDefault="009F2C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4A8BE" w14:textId="17301C16" w:rsidR="004B2D8E" w:rsidRDefault="009F2C9B" w:rsidP="009F2C9B">
    <w:pPr>
      <w:pStyle w:val="Nagwek"/>
      <w:jc w:val="center"/>
    </w:pPr>
    <w:r w:rsidRPr="00A40689">
      <w:rPr>
        <w:noProof/>
        <w:color w:val="FFFFFF"/>
      </w:rPr>
      <w:drawing>
        <wp:inline distT="0" distB="0" distL="0" distR="0" wp14:anchorId="17F49725" wp14:editId="55BA645F">
          <wp:extent cx="5760720" cy="857953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7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1A7E27"/>
    <w:rsid w:val="00205FD6"/>
    <w:rsid w:val="00285B6F"/>
    <w:rsid w:val="0029519F"/>
    <w:rsid w:val="002E1167"/>
    <w:rsid w:val="00312C42"/>
    <w:rsid w:val="003C5526"/>
    <w:rsid w:val="003D5D34"/>
    <w:rsid w:val="004569AA"/>
    <w:rsid w:val="004B2D8E"/>
    <w:rsid w:val="004D3B43"/>
    <w:rsid w:val="005B488A"/>
    <w:rsid w:val="005E5609"/>
    <w:rsid w:val="005F7BAA"/>
    <w:rsid w:val="00643630"/>
    <w:rsid w:val="0067212F"/>
    <w:rsid w:val="00702DDA"/>
    <w:rsid w:val="00705FE2"/>
    <w:rsid w:val="007C3C0B"/>
    <w:rsid w:val="007C59E0"/>
    <w:rsid w:val="007F2E2E"/>
    <w:rsid w:val="008A3E35"/>
    <w:rsid w:val="008D7AA2"/>
    <w:rsid w:val="008F13F6"/>
    <w:rsid w:val="008F60D9"/>
    <w:rsid w:val="009267B7"/>
    <w:rsid w:val="009C7408"/>
    <w:rsid w:val="009F2C9B"/>
    <w:rsid w:val="00AB07F0"/>
    <w:rsid w:val="00AD5B60"/>
    <w:rsid w:val="00B2750A"/>
    <w:rsid w:val="00B32319"/>
    <w:rsid w:val="00B70E11"/>
    <w:rsid w:val="00B761FB"/>
    <w:rsid w:val="00BB1F1C"/>
    <w:rsid w:val="00BB399F"/>
    <w:rsid w:val="00C83EA4"/>
    <w:rsid w:val="00CA7C03"/>
    <w:rsid w:val="00CB1E58"/>
    <w:rsid w:val="00D04EFF"/>
    <w:rsid w:val="00D16C80"/>
    <w:rsid w:val="00D76797"/>
    <w:rsid w:val="00DE3124"/>
    <w:rsid w:val="00DF0618"/>
    <w:rsid w:val="00E533F2"/>
    <w:rsid w:val="00E77E4F"/>
    <w:rsid w:val="00E9699C"/>
    <w:rsid w:val="00EA47CE"/>
    <w:rsid w:val="00F12EAD"/>
    <w:rsid w:val="00F623D8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D36A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4B2D8E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Zofia Gajewska</cp:lastModifiedBy>
  <cp:revision>2</cp:revision>
  <cp:lastPrinted>2023-11-02T12:35:00Z</cp:lastPrinted>
  <dcterms:created xsi:type="dcterms:W3CDTF">2023-11-02T12:36:00Z</dcterms:created>
  <dcterms:modified xsi:type="dcterms:W3CDTF">2023-11-02T12:36:00Z</dcterms:modified>
</cp:coreProperties>
</file>