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4C3D6" w14:textId="77777777" w:rsidR="003E6519" w:rsidRPr="00BD2669" w:rsidRDefault="0045419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D2669">
        <w:rPr>
          <w:rFonts w:ascii="Arial Narrow" w:hAnsi="Arial Narrow" w:cs="Arial"/>
          <w:sz w:val="22"/>
          <w:szCs w:val="22"/>
        </w:rPr>
        <w:t>Bydgoszcz</w:t>
      </w:r>
      <w:r w:rsidR="003E6519" w:rsidRPr="00BD2669">
        <w:rPr>
          <w:rFonts w:ascii="Arial Narrow" w:hAnsi="Arial Narrow" w:cs="Arial"/>
          <w:sz w:val="22"/>
          <w:szCs w:val="22"/>
        </w:rPr>
        <w:t xml:space="preserve"> dnia: </w:t>
      </w:r>
      <w:r w:rsidRPr="00BD2669">
        <w:rPr>
          <w:rFonts w:ascii="Arial Narrow" w:hAnsi="Arial Narrow" w:cs="Arial"/>
          <w:sz w:val="22"/>
          <w:szCs w:val="22"/>
        </w:rPr>
        <w:t>2023-11-06</w:t>
      </w:r>
    </w:p>
    <w:p w14:paraId="3F19CD85" w14:textId="77777777" w:rsidR="003E6519" w:rsidRPr="00BD2669" w:rsidRDefault="00454193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D266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BEE4CEB" w14:textId="77777777" w:rsidR="003E6519" w:rsidRPr="00BD2669" w:rsidRDefault="00454193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D2669">
        <w:rPr>
          <w:rFonts w:ascii="Arial Narrow" w:hAnsi="Arial Narrow" w:cs="Arial"/>
          <w:sz w:val="22"/>
          <w:szCs w:val="22"/>
        </w:rPr>
        <w:t>Powstańców Warszawy</w:t>
      </w:r>
      <w:r w:rsidR="003E6519" w:rsidRPr="00BD2669">
        <w:rPr>
          <w:rFonts w:ascii="Arial Narrow" w:hAnsi="Arial Narrow" w:cs="Arial"/>
          <w:sz w:val="22"/>
          <w:szCs w:val="22"/>
        </w:rPr>
        <w:t xml:space="preserve"> </w:t>
      </w:r>
      <w:r w:rsidRPr="00BD2669">
        <w:rPr>
          <w:rFonts w:ascii="Arial Narrow" w:hAnsi="Arial Narrow" w:cs="Arial"/>
          <w:sz w:val="22"/>
          <w:szCs w:val="22"/>
        </w:rPr>
        <w:t>5</w:t>
      </w:r>
    </w:p>
    <w:p w14:paraId="6009B8E6" w14:textId="77777777" w:rsidR="003E6519" w:rsidRPr="00BD2669" w:rsidRDefault="00454193" w:rsidP="003E6519">
      <w:pPr>
        <w:rPr>
          <w:rFonts w:ascii="Arial Narrow" w:hAnsi="Arial Narrow" w:cs="Arial"/>
          <w:sz w:val="22"/>
          <w:szCs w:val="22"/>
        </w:rPr>
      </w:pPr>
      <w:r w:rsidRPr="00BD2669">
        <w:rPr>
          <w:rFonts w:ascii="Arial Narrow" w:hAnsi="Arial Narrow" w:cs="Arial"/>
          <w:sz w:val="22"/>
          <w:szCs w:val="22"/>
        </w:rPr>
        <w:t>85-681</w:t>
      </w:r>
      <w:r w:rsidR="003E6519" w:rsidRPr="00BD2669">
        <w:rPr>
          <w:rFonts w:ascii="Arial Narrow" w:hAnsi="Arial Narrow" w:cs="Arial"/>
          <w:sz w:val="22"/>
          <w:szCs w:val="22"/>
        </w:rPr>
        <w:t xml:space="preserve"> </w:t>
      </w:r>
      <w:r w:rsidRPr="00BD2669">
        <w:rPr>
          <w:rFonts w:ascii="Arial Narrow" w:hAnsi="Arial Narrow" w:cs="Arial"/>
          <w:sz w:val="22"/>
          <w:szCs w:val="22"/>
        </w:rPr>
        <w:t>Bydgoszcz</w:t>
      </w:r>
    </w:p>
    <w:p w14:paraId="70072E1D" w14:textId="77777777" w:rsidR="003E6519" w:rsidRPr="00BD2669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BD266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E80F137" w14:textId="77777777" w:rsidR="003E6519" w:rsidRPr="00BD2669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D2669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D2669" w14:paraId="5ED0274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B2AD5D" w14:textId="77777777" w:rsidR="003E6519" w:rsidRPr="00BD266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48B18F38" w14:textId="77777777" w:rsidR="003E6519" w:rsidRPr="00BD266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72803AD0" w14:textId="77777777" w:rsidR="003E6519" w:rsidRPr="00BD266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D266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C5D4436" w14:textId="77777777" w:rsidR="003E6519" w:rsidRPr="00BD266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D26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D26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D26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D2669" w14:paraId="7EB5EBC1" w14:textId="77777777" w:rsidTr="001A0FA2">
        <w:tc>
          <w:tcPr>
            <w:tcW w:w="2269" w:type="dxa"/>
            <w:shd w:val="clear" w:color="auto" w:fill="auto"/>
          </w:tcPr>
          <w:p w14:paraId="610E8ED4" w14:textId="77777777" w:rsidR="003E6519" w:rsidRPr="00BD266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8A323C" w14:textId="77777777" w:rsidR="003E6519" w:rsidRPr="00BD2669" w:rsidRDefault="0045419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  <w:r w:rsidR="003E6519" w:rsidRPr="00BD266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54193" w:rsidRPr="00BD2669" w14:paraId="3B55E051" w14:textId="77777777" w:rsidTr="008553BB">
        <w:tc>
          <w:tcPr>
            <w:tcW w:w="2269" w:type="dxa"/>
            <w:shd w:val="clear" w:color="auto" w:fill="auto"/>
          </w:tcPr>
          <w:p w14:paraId="242241A7" w14:textId="77777777" w:rsidR="00454193" w:rsidRPr="00BD2669" w:rsidRDefault="00454193" w:rsidP="008553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3D64EE" w14:textId="77777777" w:rsidR="00454193" w:rsidRPr="00BD2669" w:rsidRDefault="00454193" w:rsidP="00855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688B65CE" w14:textId="77777777" w:rsidR="00890B92" w:rsidRPr="00BD266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D266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D2669">
        <w:rPr>
          <w:rFonts w:ascii="Arial Narrow" w:hAnsi="Arial Narrow" w:cs="Arial"/>
          <w:sz w:val="22"/>
          <w:szCs w:val="22"/>
        </w:rPr>
        <w:t>22</w:t>
      </w:r>
      <w:r w:rsidR="0049054E" w:rsidRPr="00BD2669">
        <w:rPr>
          <w:rFonts w:ascii="Arial Narrow" w:hAnsi="Arial Narrow" w:cs="Arial"/>
          <w:sz w:val="22"/>
          <w:szCs w:val="22"/>
        </w:rPr>
        <w:t>2</w:t>
      </w:r>
      <w:r w:rsidRPr="00BD266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D2669">
        <w:rPr>
          <w:rFonts w:ascii="Arial Narrow" w:hAnsi="Arial Narrow" w:cs="Arial"/>
          <w:sz w:val="22"/>
          <w:szCs w:val="22"/>
        </w:rPr>
        <w:t>4</w:t>
      </w:r>
      <w:r w:rsidRPr="00BD2669">
        <w:rPr>
          <w:rFonts w:ascii="Arial Narrow" w:hAnsi="Arial Narrow" w:cs="Arial"/>
          <w:sz w:val="22"/>
          <w:szCs w:val="22"/>
        </w:rPr>
        <w:t xml:space="preserve"> </w:t>
      </w:r>
      <w:r w:rsidR="00890B92" w:rsidRPr="00BD266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D2669">
        <w:rPr>
          <w:rFonts w:ascii="Arial Narrow" w:hAnsi="Arial Narrow" w:cs="Arial"/>
          <w:sz w:val="22"/>
          <w:szCs w:val="22"/>
        </w:rPr>
        <w:t xml:space="preserve"> </w:t>
      </w:r>
      <w:r w:rsidR="00454193" w:rsidRPr="00BD2669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BD2669">
        <w:rPr>
          <w:rFonts w:ascii="Arial Narrow" w:hAnsi="Arial Narrow" w:cs="Arial"/>
          <w:sz w:val="22"/>
          <w:szCs w:val="22"/>
        </w:rPr>
        <w:t xml:space="preserve"> </w:t>
      </w:r>
      <w:r w:rsidR="00890B92" w:rsidRPr="00BD266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D2669">
        <w:rPr>
          <w:rFonts w:ascii="Arial Narrow" w:hAnsi="Arial Narrow" w:cs="Arial"/>
          <w:sz w:val="22"/>
          <w:szCs w:val="22"/>
        </w:rPr>
        <w:t xml:space="preserve"> dla</w:t>
      </w:r>
      <w:r w:rsidR="00890B92" w:rsidRPr="00BD266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4193" w:rsidRPr="00BD2669" w14:paraId="543322CD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CD7CA2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 zamówienia w wysokości 10 800.00 zł brutto;</w:t>
            </w:r>
          </w:p>
        </w:tc>
      </w:tr>
      <w:tr w:rsidR="00454193" w:rsidRPr="00BD2669" w14:paraId="2AC1B748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CAE50B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 zamówienia w wysokości 2 419.20 zł brutto;</w:t>
            </w:r>
          </w:p>
        </w:tc>
      </w:tr>
      <w:tr w:rsidR="00454193" w:rsidRPr="00BD2669" w14:paraId="10C7F57F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A1084A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 zamówienia w wysokości 1 004.40 zł brutto;</w:t>
            </w:r>
          </w:p>
        </w:tc>
      </w:tr>
      <w:tr w:rsidR="00454193" w:rsidRPr="00BD2669" w14:paraId="46642124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21D137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4 zamówienia w wysokości 7 236.00 zł brutto;</w:t>
            </w:r>
          </w:p>
        </w:tc>
      </w:tr>
      <w:tr w:rsidR="00454193" w:rsidRPr="00BD2669" w14:paraId="7891BA6D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584D14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5 zamówienia w wysokości 9 072.00 zł brutto;</w:t>
            </w:r>
          </w:p>
        </w:tc>
      </w:tr>
      <w:tr w:rsidR="00454193" w:rsidRPr="00BD2669" w14:paraId="52AABDC6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A9D05A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6 zamówienia w wysokości 3 413.88 zł brutto;</w:t>
            </w:r>
          </w:p>
        </w:tc>
      </w:tr>
      <w:tr w:rsidR="00454193" w:rsidRPr="00BD2669" w14:paraId="41CCAEEB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3F2DCB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7 zamówienia w wysokości 132 951.24 zł brutto;</w:t>
            </w:r>
          </w:p>
        </w:tc>
      </w:tr>
      <w:tr w:rsidR="00454193" w:rsidRPr="00BD2669" w14:paraId="3874DAAF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5F560B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8 zamówienia w wysokości 6 804.00 zł brutto;</w:t>
            </w:r>
          </w:p>
        </w:tc>
      </w:tr>
      <w:tr w:rsidR="00454193" w:rsidRPr="00BD2669" w14:paraId="0233D7CF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F63A9F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9 zamówienia w wysokości 191.16 zł brutto;</w:t>
            </w:r>
          </w:p>
        </w:tc>
      </w:tr>
      <w:tr w:rsidR="00454193" w:rsidRPr="00BD2669" w14:paraId="5DAE0937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EABEFF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10 zamówienia w wysokości 2 557.44 zł brutto;</w:t>
            </w:r>
          </w:p>
        </w:tc>
      </w:tr>
      <w:tr w:rsidR="00454193" w:rsidRPr="00BD2669" w14:paraId="55E58650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A465E2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11 zamówienia w wysokości 54 855.36 zł brutto;</w:t>
            </w:r>
          </w:p>
        </w:tc>
      </w:tr>
      <w:tr w:rsidR="00454193" w:rsidRPr="00BD2669" w14:paraId="0211E41C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5E849A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12 zamówienia w wysokości 1 090.80 zł brutto;</w:t>
            </w:r>
          </w:p>
        </w:tc>
      </w:tr>
      <w:tr w:rsidR="00454193" w:rsidRPr="00BD2669" w14:paraId="660E0B4D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68C9B0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13 zamówienia w wysokości 2 314.14 zł brutto;</w:t>
            </w:r>
          </w:p>
        </w:tc>
      </w:tr>
      <w:tr w:rsidR="00454193" w:rsidRPr="00BD2669" w14:paraId="4951B385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D479CE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14 zamówienia w wysokości 3 116.88 zł brutto;</w:t>
            </w:r>
          </w:p>
        </w:tc>
      </w:tr>
      <w:tr w:rsidR="00454193" w:rsidRPr="00BD2669" w14:paraId="42B5E62E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60CD6E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132 052.68 zł brutto;</w:t>
            </w:r>
          </w:p>
        </w:tc>
      </w:tr>
      <w:tr w:rsidR="00454193" w:rsidRPr="00BD2669" w14:paraId="220552B8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4C37CB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16 zamówienia w wysokości 51 245.46 zł brutto;</w:t>
            </w:r>
          </w:p>
        </w:tc>
      </w:tr>
      <w:tr w:rsidR="00454193" w:rsidRPr="00BD2669" w14:paraId="491D1A30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432CDE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17 zamówienia w wysokości 64.80 zł brutto;</w:t>
            </w:r>
          </w:p>
        </w:tc>
      </w:tr>
      <w:tr w:rsidR="00454193" w:rsidRPr="00BD2669" w14:paraId="3565FA75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827F99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18 zamówienia w wysokości 5 378.40 zł brutto;</w:t>
            </w:r>
          </w:p>
        </w:tc>
      </w:tr>
      <w:tr w:rsidR="00454193" w:rsidRPr="00BD2669" w14:paraId="325EBC25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46274F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19 zamówienia w wysokości 6 912.00 zł brutto;</w:t>
            </w:r>
          </w:p>
        </w:tc>
      </w:tr>
      <w:tr w:rsidR="00454193" w:rsidRPr="00BD2669" w14:paraId="6B1A7E09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4A4FD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20 zamówienia w wysokości 13 284.00 zł brutto;</w:t>
            </w:r>
          </w:p>
        </w:tc>
      </w:tr>
      <w:tr w:rsidR="00454193" w:rsidRPr="00BD2669" w14:paraId="371F5092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62107C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21 zamówienia w wysokości 12 906.00 zł brutto;</w:t>
            </w:r>
          </w:p>
        </w:tc>
      </w:tr>
      <w:tr w:rsidR="00454193" w:rsidRPr="00BD2669" w14:paraId="3214022C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62BDB1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22 zamówienia w wysokości 77 760.00 zł brutto;</w:t>
            </w:r>
          </w:p>
        </w:tc>
      </w:tr>
      <w:tr w:rsidR="00454193" w:rsidRPr="00BD2669" w14:paraId="6896D64E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427C7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23 zamówienia w wysokości 836.99 zł brutto;</w:t>
            </w:r>
          </w:p>
        </w:tc>
      </w:tr>
      <w:tr w:rsidR="00454193" w:rsidRPr="00BD2669" w14:paraId="406F03C6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A86671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24 zamówienia w wysokości 3 996.00 zł brutto;</w:t>
            </w:r>
          </w:p>
        </w:tc>
      </w:tr>
      <w:tr w:rsidR="00454193" w:rsidRPr="00BD2669" w14:paraId="10651E24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F08D2E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25 zamówienia w wysokości 5 400.00 zł brutto;</w:t>
            </w:r>
          </w:p>
        </w:tc>
      </w:tr>
      <w:tr w:rsidR="00454193" w:rsidRPr="00BD2669" w14:paraId="0ABDC904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420B72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26 zamówienia w wysokości 33 745.68 zł brutto;</w:t>
            </w:r>
          </w:p>
        </w:tc>
      </w:tr>
      <w:tr w:rsidR="00454193" w:rsidRPr="00BD2669" w14:paraId="6EA6073F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D56590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27 zamówienia w wysokości 265.68 zł brutto;</w:t>
            </w:r>
          </w:p>
        </w:tc>
      </w:tr>
      <w:tr w:rsidR="00454193" w:rsidRPr="00BD2669" w14:paraId="729DDA72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0F618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28 zamówienia w wysokości 861.00 zł brutto;</w:t>
            </w:r>
          </w:p>
        </w:tc>
      </w:tr>
      <w:tr w:rsidR="00454193" w:rsidRPr="00BD2669" w14:paraId="18B959AB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D23EA0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29 zamówienia w wysokości 6 094.40 zł brutto;</w:t>
            </w:r>
          </w:p>
        </w:tc>
      </w:tr>
      <w:tr w:rsidR="00454193" w:rsidRPr="00BD2669" w14:paraId="4FF6E33E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B1AAEC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30 zamówienia w wysokości 20 069.15 zł brutto;</w:t>
            </w:r>
          </w:p>
        </w:tc>
      </w:tr>
      <w:tr w:rsidR="00454193" w:rsidRPr="00BD2669" w14:paraId="2AB5C4E0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78B49D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31 zamówienia w wysokości 583.20 zł brutto;</w:t>
            </w:r>
          </w:p>
        </w:tc>
      </w:tr>
      <w:tr w:rsidR="00454193" w:rsidRPr="00BD2669" w14:paraId="540580BF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4E970D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32 zamówienia w wysokości 810.00 zł brutto;</w:t>
            </w:r>
          </w:p>
        </w:tc>
      </w:tr>
      <w:tr w:rsidR="00454193" w:rsidRPr="00BD2669" w14:paraId="2CF02993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2913F9" w14:textId="77777777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33 zamówienia w wysokości 16 443.00 zł brutto;</w:t>
            </w:r>
          </w:p>
        </w:tc>
      </w:tr>
      <w:tr w:rsidR="00454193" w:rsidRPr="00BD2669" w14:paraId="4FEC21FE" w14:textId="77777777" w:rsidTr="008553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7B875" w14:textId="60330274" w:rsidR="00454193" w:rsidRPr="00BD2669" w:rsidRDefault="00454193" w:rsidP="008553B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2669">
              <w:rPr>
                <w:rFonts w:ascii="Arial Narrow" w:hAnsi="Arial Narrow" w:cs="Arial"/>
                <w:sz w:val="22"/>
                <w:szCs w:val="22"/>
              </w:rPr>
              <w:t>części 34 zamówienia w wysokości 6 480.00 zł brutto</w:t>
            </w:r>
            <w:r w:rsidR="00BD2669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30E0DDAC" w14:textId="77777777" w:rsidR="00890B92" w:rsidRPr="00BD266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DA4E581" w14:textId="77777777" w:rsidR="00510EC8" w:rsidRPr="00BD266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A054D6B" w14:textId="77777777" w:rsidR="00A80738" w:rsidRPr="00BD2669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D2669">
        <w:rPr>
          <w:rFonts w:ascii="Arial Narrow" w:hAnsi="Arial Narrow" w:cs="Arial"/>
          <w:i/>
          <w:sz w:val="22"/>
          <w:szCs w:val="22"/>
        </w:rPr>
        <w:t>Zamawiający</w:t>
      </w:r>
    </w:p>
    <w:p w14:paraId="161F9F80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0CFBB31C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0794055F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6AD9EA82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23ED0362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760554C4" w14:textId="77777777" w:rsid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1ADB248E" w14:textId="77777777" w:rsid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411DFE84" w14:textId="77777777" w:rsid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11EA8BDB" w14:textId="77777777" w:rsid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2D888302" w14:textId="77777777" w:rsid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273CC351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06BA1688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64D7081A" w14:textId="7909B658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D2669">
        <w:rPr>
          <w:rFonts w:ascii="Arial Narrow" w:hAnsi="Arial Narrow"/>
          <w:sz w:val="18"/>
          <w:szCs w:val="18"/>
        </w:rPr>
        <w:t>Wykonano w 1 egz. na</w:t>
      </w:r>
      <w:r>
        <w:rPr>
          <w:rFonts w:ascii="Arial Narrow" w:hAnsi="Arial Narrow"/>
          <w:sz w:val="18"/>
          <w:szCs w:val="18"/>
        </w:rPr>
        <w:t xml:space="preserve"> 1</w:t>
      </w:r>
      <w:r w:rsidRPr="00BD2669">
        <w:rPr>
          <w:rFonts w:ascii="Arial Narrow" w:hAnsi="Arial Narrow"/>
          <w:sz w:val="18"/>
          <w:szCs w:val="18"/>
        </w:rPr>
        <w:t xml:space="preserve"> ark.</w:t>
      </w:r>
    </w:p>
    <w:p w14:paraId="285EC8A1" w14:textId="77777777" w:rsidR="00BD2669" w:rsidRPr="00BD2669" w:rsidRDefault="00BD2669" w:rsidP="00BD2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D2669">
        <w:rPr>
          <w:rFonts w:ascii="Arial Narrow" w:hAnsi="Arial Narrow"/>
          <w:sz w:val="18"/>
          <w:szCs w:val="18"/>
        </w:rPr>
        <w:t>Egz. 1 – a/a SZPubl.  str. int. 10wsk.mil.pl i platforma: e-propublico.pl</w:t>
      </w:r>
    </w:p>
    <w:p w14:paraId="574393A4" w14:textId="77777777" w:rsidR="00BD2669" w:rsidRPr="00BD2669" w:rsidRDefault="00BD2669" w:rsidP="00BD2669">
      <w:pPr>
        <w:rPr>
          <w:rFonts w:ascii="Arial Narrow" w:hAnsi="Arial Narrow"/>
          <w:sz w:val="18"/>
          <w:szCs w:val="18"/>
        </w:rPr>
      </w:pPr>
      <w:r w:rsidRPr="00BD2669">
        <w:rPr>
          <w:rFonts w:ascii="Arial Narrow" w:hAnsi="Arial Narrow"/>
          <w:sz w:val="18"/>
          <w:szCs w:val="18"/>
        </w:rPr>
        <w:t>Wyk. P. Kucharska – tel. 261 417 449</w:t>
      </w:r>
    </w:p>
    <w:p w14:paraId="3877ED9E" w14:textId="24BDC468" w:rsidR="00C236D3" w:rsidRPr="00BD2669" w:rsidRDefault="00BD2669" w:rsidP="00BD2669">
      <w:pPr>
        <w:rPr>
          <w:rFonts w:ascii="Arial Narrow" w:hAnsi="Arial Narrow" w:cs="Arial"/>
          <w:sz w:val="18"/>
          <w:szCs w:val="18"/>
        </w:rPr>
      </w:pPr>
      <w:r w:rsidRPr="00BD2669">
        <w:rPr>
          <w:rFonts w:ascii="Arial Narrow" w:hAnsi="Arial Narrow"/>
          <w:sz w:val="18"/>
          <w:szCs w:val="18"/>
        </w:rPr>
        <w:t xml:space="preserve">Data: </w:t>
      </w:r>
      <w:r w:rsidRPr="00BD2669">
        <w:rPr>
          <w:rFonts w:ascii="Arial Narrow" w:hAnsi="Arial Narrow"/>
          <w:sz w:val="18"/>
          <w:szCs w:val="18"/>
        </w:rPr>
        <w:t xml:space="preserve"> 06.11.2023 r.</w:t>
      </w:r>
    </w:p>
    <w:sectPr w:rsidR="00C236D3" w:rsidRPr="00BD266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7DF18" w14:textId="77777777" w:rsidR="00EC45F1" w:rsidRDefault="00EC45F1">
      <w:r>
        <w:separator/>
      </w:r>
    </w:p>
  </w:endnote>
  <w:endnote w:type="continuationSeparator" w:id="0">
    <w:p w14:paraId="7CDC189E" w14:textId="77777777" w:rsidR="00EC45F1" w:rsidRDefault="00EC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A8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208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2EE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5DD3C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55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2E71F" w14:textId="77777777" w:rsidR="009F189D" w:rsidRDefault="009F189D">
    <w:pPr>
      <w:pStyle w:val="Stopka"/>
      <w:tabs>
        <w:tab w:val="clear" w:pos="4536"/>
      </w:tabs>
      <w:jc w:val="center"/>
    </w:pPr>
  </w:p>
  <w:p w14:paraId="3EA966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FFD02" w14:textId="77777777" w:rsidR="00EC45F1" w:rsidRDefault="00EC45F1">
      <w:r>
        <w:separator/>
      </w:r>
    </w:p>
  </w:footnote>
  <w:footnote w:type="continuationSeparator" w:id="0">
    <w:p w14:paraId="4B81DE12" w14:textId="77777777" w:rsidR="00EC45F1" w:rsidRDefault="00EC4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1778A" w14:textId="77777777" w:rsidR="00454193" w:rsidRDefault="00454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95DFE" w14:textId="77777777" w:rsidR="00454193" w:rsidRDefault="00454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5ED82" w14:textId="77777777" w:rsidR="00454193" w:rsidRDefault="00454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5F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4193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2669"/>
    <w:rsid w:val="00BE7129"/>
    <w:rsid w:val="00C236D3"/>
    <w:rsid w:val="00C659E2"/>
    <w:rsid w:val="00C902DE"/>
    <w:rsid w:val="00CB0802"/>
    <w:rsid w:val="00D7128F"/>
    <w:rsid w:val="00EA3476"/>
    <w:rsid w:val="00EC45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C0236"/>
  <w15:chartTrackingRefBased/>
  <w15:docId w15:val="{AF6DB7AB-68E6-4157-A374-2851C668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26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D26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404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2023-11-06T06:28:00Z</dcterms:created>
  <dcterms:modified xsi:type="dcterms:W3CDTF">2023-11-06T06:32:00Z</dcterms:modified>
</cp:coreProperties>
</file>