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84184" w14:textId="77777777" w:rsidR="00B36EDA" w:rsidRPr="00F3603D" w:rsidRDefault="00CC7BFF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3603D">
        <w:rPr>
          <w:rFonts w:ascii="Arial Narrow" w:hAnsi="Arial Narrow" w:cs="Arial"/>
        </w:rPr>
        <w:t>Bydgoszcz</w:t>
      </w:r>
      <w:r w:rsidR="00B36EDA" w:rsidRPr="00F3603D">
        <w:rPr>
          <w:rFonts w:ascii="Arial Narrow" w:hAnsi="Arial Narrow" w:cs="Arial"/>
        </w:rPr>
        <w:t xml:space="preserve"> dnia: </w:t>
      </w:r>
      <w:r w:rsidRPr="00F3603D">
        <w:rPr>
          <w:rFonts w:ascii="Arial Narrow" w:hAnsi="Arial Narrow" w:cs="Arial"/>
        </w:rPr>
        <w:t>2023-11-06</w:t>
      </w:r>
    </w:p>
    <w:p w14:paraId="0C0642B1" w14:textId="77777777" w:rsidR="00B36EDA" w:rsidRPr="00F3603D" w:rsidRDefault="00CC7BF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3603D">
        <w:rPr>
          <w:rFonts w:ascii="Arial Narrow" w:hAnsi="Arial Narrow" w:cs="Arial"/>
          <w:b/>
          <w:bCs/>
        </w:rPr>
        <w:t>10WSzKzP SPZOZ</w:t>
      </w:r>
    </w:p>
    <w:p w14:paraId="67393CB1" w14:textId="77777777" w:rsidR="00B36EDA" w:rsidRPr="00F3603D" w:rsidRDefault="00CC7BFF" w:rsidP="00B36EDA">
      <w:pPr>
        <w:spacing w:line="360" w:lineRule="auto"/>
        <w:ind w:right="3969"/>
        <w:rPr>
          <w:rFonts w:ascii="Arial Narrow" w:hAnsi="Arial Narrow" w:cs="Arial"/>
        </w:rPr>
      </w:pPr>
      <w:r w:rsidRPr="00F3603D">
        <w:rPr>
          <w:rFonts w:ascii="Arial Narrow" w:hAnsi="Arial Narrow" w:cs="Arial"/>
        </w:rPr>
        <w:t>Powstańców Warszawy</w:t>
      </w:r>
      <w:r w:rsidR="00B36EDA" w:rsidRPr="00F3603D">
        <w:rPr>
          <w:rFonts w:ascii="Arial Narrow" w:hAnsi="Arial Narrow" w:cs="Arial"/>
        </w:rPr>
        <w:t xml:space="preserve"> </w:t>
      </w:r>
      <w:r w:rsidRPr="00F3603D">
        <w:rPr>
          <w:rFonts w:ascii="Arial Narrow" w:hAnsi="Arial Narrow" w:cs="Arial"/>
        </w:rPr>
        <w:t>5</w:t>
      </w:r>
    </w:p>
    <w:p w14:paraId="19DA3B94" w14:textId="77777777" w:rsidR="00B36EDA" w:rsidRPr="00F3603D" w:rsidRDefault="00CC7BFF" w:rsidP="00B36EDA">
      <w:pPr>
        <w:ind w:right="3969"/>
        <w:rPr>
          <w:rFonts w:ascii="Arial Narrow" w:hAnsi="Arial Narrow" w:cs="Arial"/>
        </w:rPr>
      </w:pPr>
      <w:r w:rsidRPr="00F3603D">
        <w:rPr>
          <w:rFonts w:ascii="Arial Narrow" w:hAnsi="Arial Narrow" w:cs="Arial"/>
        </w:rPr>
        <w:t>85-681</w:t>
      </w:r>
      <w:r w:rsidR="00B36EDA" w:rsidRPr="00F3603D">
        <w:rPr>
          <w:rFonts w:ascii="Arial Narrow" w:hAnsi="Arial Narrow" w:cs="Arial"/>
        </w:rPr>
        <w:t xml:space="preserve"> </w:t>
      </w:r>
      <w:r w:rsidRPr="00F3603D">
        <w:rPr>
          <w:rFonts w:ascii="Arial Narrow" w:hAnsi="Arial Narrow" w:cs="Arial"/>
        </w:rPr>
        <w:t>Bydgoszcz</w:t>
      </w:r>
    </w:p>
    <w:p w14:paraId="642C581B" w14:textId="77777777" w:rsidR="00B36EDA" w:rsidRPr="00F3603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3603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43CFE9E" w14:textId="77777777" w:rsidR="00B36EDA" w:rsidRPr="00F3603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3603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300C214" w14:textId="77777777" w:rsidR="00B36EDA" w:rsidRPr="00F3603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3603D" w14:paraId="1F654E96" w14:textId="77777777" w:rsidTr="00B36EDA">
        <w:tc>
          <w:tcPr>
            <w:tcW w:w="9923" w:type="dxa"/>
            <w:shd w:val="clear" w:color="auto" w:fill="F2F2F2"/>
            <w:hideMark/>
          </w:tcPr>
          <w:p w14:paraId="4F22221A" w14:textId="18E77840" w:rsidR="00B36EDA" w:rsidRPr="00F3603D" w:rsidRDefault="008B7DC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F3603D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</w:t>
            </w:r>
            <w:r w:rsidRPr="00F3603D">
              <w:rPr>
                <w:rFonts w:ascii="Arial Narrow" w:hAnsi="Arial Narrow"/>
                <w:b/>
                <w:spacing w:val="50"/>
                <w:kern w:val="28"/>
                <w:sz w:val="36"/>
                <w:szCs w:val="36"/>
              </w:rPr>
              <w:t>GŁOSZENIE</w:t>
            </w:r>
          </w:p>
          <w:p w14:paraId="6B83190F" w14:textId="77777777" w:rsidR="00B36EDA" w:rsidRPr="00F3603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3603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C8486F8" w14:textId="77777777" w:rsidR="00B36EDA" w:rsidRPr="00F3603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33A8D97" w14:textId="77777777" w:rsidR="00B36EDA" w:rsidRPr="00F3603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3603D">
        <w:rPr>
          <w:rFonts w:ascii="Arial Narrow" w:eastAsia="Calibri" w:hAnsi="Arial Narrow" w:cs="Arial"/>
          <w:lang w:eastAsia="en-US"/>
        </w:rPr>
        <w:t xml:space="preserve">Dotyczy </w:t>
      </w:r>
      <w:r w:rsidRPr="00F3603D">
        <w:rPr>
          <w:rFonts w:ascii="Arial Narrow" w:hAnsi="Arial Narrow" w:cs="Arial"/>
        </w:rPr>
        <w:t>postępowania o udzielenie zamówienia publicznego</w:t>
      </w:r>
      <w:r w:rsidRPr="00F3603D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3603D" w14:paraId="6DBE7AED" w14:textId="77777777" w:rsidTr="00B36EDA">
        <w:tc>
          <w:tcPr>
            <w:tcW w:w="2269" w:type="dxa"/>
            <w:shd w:val="clear" w:color="auto" w:fill="auto"/>
          </w:tcPr>
          <w:p w14:paraId="0856CE39" w14:textId="77777777" w:rsidR="00B36EDA" w:rsidRPr="00F3603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532178F" w14:textId="77777777" w:rsidR="00B36EDA" w:rsidRPr="00F3603D" w:rsidRDefault="00CC7BF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 xml:space="preserve">Dostawa wózka zabiegowego i wyposażenie </w:t>
            </w:r>
            <w:proofErr w:type="spellStart"/>
            <w:r w:rsidRPr="00F3603D">
              <w:rPr>
                <w:rFonts w:ascii="Arial Narrow" w:hAnsi="Arial Narrow" w:cs="Arial"/>
                <w:bCs/>
              </w:rPr>
              <w:t>sal</w:t>
            </w:r>
            <w:proofErr w:type="spellEnd"/>
            <w:r w:rsidRPr="00F3603D">
              <w:rPr>
                <w:rFonts w:ascii="Arial Narrow" w:hAnsi="Arial Narrow" w:cs="Arial"/>
                <w:bCs/>
              </w:rPr>
              <w:t xml:space="preserve"> endoskopowych</w:t>
            </w:r>
          </w:p>
        </w:tc>
      </w:tr>
      <w:tr w:rsidR="00CC7BFF" w:rsidRPr="00F3603D" w14:paraId="34014D6B" w14:textId="77777777" w:rsidTr="00C95B65">
        <w:tc>
          <w:tcPr>
            <w:tcW w:w="2269" w:type="dxa"/>
            <w:shd w:val="clear" w:color="auto" w:fill="auto"/>
          </w:tcPr>
          <w:p w14:paraId="3F7EB5DB" w14:textId="77777777" w:rsidR="00CC7BFF" w:rsidRPr="00F3603D" w:rsidRDefault="00CC7BFF" w:rsidP="00C95B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B1371CA" w14:textId="77777777" w:rsidR="00CC7BFF" w:rsidRPr="00F3603D" w:rsidRDefault="00CC7BFF" w:rsidP="00C95B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>119/2023</w:t>
            </w:r>
          </w:p>
        </w:tc>
      </w:tr>
    </w:tbl>
    <w:p w14:paraId="3103BF3D" w14:textId="77777777" w:rsidR="00B36EDA" w:rsidRPr="00F3603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77CC57EE" w14:textId="77777777" w:rsidR="00B36EDA" w:rsidRPr="00F3603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3603D">
        <w:rPr>
          <w:rFonts w:ascii="Arial Narrow" w:hAnsi="Arial Narrow" w:cs="Arial"/>
        </w:rPr>
        <w:t xml:space="preserve">Zamawiający, </w:t>
      </w:r>
      <w:r w:rsidR="00CC7BFF" w:rsidRPr="00F3603D">
        <w:rPr>
          <w:rFonts w:ascii="Arial Narrow" w:hAnsi="Arial Narrow" w:cs="Arial"/>
          <w:b/>
        </w:rPr>
        <w:t>10WSzKzP SPZOZ</w:t>
      </w:r>
      <w:r w:rsidRPr="00F3603D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CC7BFF" w:rsidRPr="00F3603D">
        <w:rPr>
          <w:rFonts w:ascii="Arial Narrow" w:hAnsi="Arial Narrow" w:cs="Arial"/>
        </w:rPr>
        <w:t>(</w:t>
      </w:r>
      <w:proofErr w:type="spellStart"/>
      <w:r w:rsidR="00CC7BFF" w:rsidRPr="00F3603D">
        <w:rPr>
          <w:rFonts w:ascii="Arial Narrow" w:hAnsi="Arial Narrow" w:cs="Arial"/>
        </w:rPr>
        <w:t>t.j</w:t>
      </w:r>
      <w:proofErr w:type="spellEnd"/>
      <w:r w:rsidR="00CC7BFF" w:rsidRPr="00F3603D">
        <w:rPr>
          <w:rFonts w:ascii="Arial Narrow" w:hAnsi="Arial Narrow" w:cs="Arial"/>
        </w:rPr>
        <w:t>. Dz. U. z 2023r. poz. 1605)</w:t>
      </w:r>
      <w:r w:rsidRPr="00F3603D">
        <w:rPr>
          <w:rFonts w:ascii="Arial Narrow" w:hAnsi="Arial Narrow" w:cs="Arial"/>
        </w:rPr>
        <w:t xml:space="preserve">, zwanej dalej „ustawą </w:t>
      </w:r>
      <w:proofErr w:type="spellStart"/>
      <w:r w:rsidRPr="00F3603D">
        <w:rPr>
          <w:rFonts w:ascii="Arial Narrow" w:hAnsi="Arial Narrow" w:cs="Arial"/>
        </w:rPr>
        <w:t>Pzp</w:t>
      </w:r>
      <w:proofErr w:type="spellEnd"/>
      <w:r w:rsidRPr="00F3603D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C7BFF" w:rsidRPr="00F3603D" w14:paraId="2FFE2AF3" w14:textId="77777777" w:rsidTr="00CC7B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3E51" w14:textId="77777777" w:rsidR="00CC7BFF" w:rsidRPr="00F3603D" w:rsidRDefault="00CC7BFF" w:rsidP="00C95B6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  <w:b/>
                <w:bCs/>
              </w:rPr>
              <w:t>Część nr 1</w:t>
            </w:r>
            <w:r w:rsidRPr="00F3603D">
              <w:rPr>
                <w:rFonts w:ascii="Arial Narrow" w:hAnsi="Arial Narrow" w:cs="Arial"/>
              </w:rPr>
              <w:t>: Wózek zabiegowy</w:t>
            </w:r>
          </w:p>
          <w:p w14:paraId="08A1A92F" w14:textId="77777777" w:rsidR="00CC7BFF" w:rsidRPr="00F3603D" w:rsidRDefault="00CC7BFF" w:rsidP="00C95B6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3603D">
              <w:rPr>
                <w:rFonts w:ascii="Arial Narrow" w:hAnsi="Arial Narrow" w:cs="Arial"/>
                <w:b/>
              </w:rPr>
              <w:t>Stryker Polska Sp. z o.o.</w:t>
            </w:r>
          </w:p>
          <w:p w14:paraId="3CE41803" w14:textId="77777777" w:rsidR="00CC7BFF" w:rsidRPr="00F3603D" w:rsidRDefault="00CC7BFF" w:rsidP="00C95B6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 xml:space="preserve">Poleczki 35 </w:t>
            </w:r>
          </w:p>
          <w:p w14:paraId="1579FDD0" w14:textId="77777777" w:rsidR="00CC7BFF" w:rsidRPr="00F3603D" w:rsidRDefault="00CC7BFF" w:rsidP="00C95B6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>02-822 Warszawa</w:t>
            </w:r>
          </w:p>
          <w:p w14:paraId="040ADC6C" w14:textId="77777777" w:rsidR="00CC7BFF" w:rsidRPr="00F3603D" w:rsidRDefault="00CC7BFF" w:rsidP="00C95B6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3603D">
              <w:rPr>
                <w:rFonts w:ascii="Arial Narrow" w:hAnsi="Arial Narrow" w:cs="Arial"/>
                <w:b/>
              </w:rPr>
              <w:t>20 412.00 zł</w:t>
            </w:r>
            <w:r w:rsidRPr="00F3603D">
              <w:rPr>
                <w:rFonts w:ascii="Arial Narrow" w:hAnsi="Arial Narrow" w:cs="Arial"/>
              </w:rPr>
              <w:t xml:space="preserve"> </w:t>
            </w:r>
            <w:r w:rsidRPr="00F3603D">
              <w:rPr>
                <w:rFonts w:ascii="Arial Narrow" w:hAnsi="Arial Narrow" w:cs="Arial"/>
                <w:b/>
                <w:bCs/>
              </w:rPr>
              <w:t>brutto</w:t>
            </w:r>
            <w:r w:rsidRPr="00F3603D">
              <w:rPr>
                <w:rFonts w:ascii="Arial Narrow" w:hAnsi="Arial Narrow" w:cs="Arial"/>
                <w:bCs/>
              </w:rPr>
              <w:t>.</w:t>
            </w:r>
          </w:p>
          <w:p w14:paraId="2FB6D621" w14:textId="77777777" w:rsidR="00CC7BFF" w:rsidRPr="00F3603D" w:rsidRDefault="00CC7BFF" w:rsidP="00C95B6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3603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3603D">
              <w:rPr>
                <w:rFonts w:ascii="Arial Narrow" w:hAnsi="Arial Narrow" w:cs="Arial"/>
                <w:color w:val="000000"/>
              </w:rPr>
              <w:t>:</w:t>
            </w:r>
          </w:p>
          <w:p w14:paraId="144180FD" w14:textId="77777777" w:rsidR="00CC7BFF" w:rsidRPr="00F3603D" w:rsidRDefault="00CC7BFF" w:rsidP="00C95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C7BFF" w:rsidRPr="00F3603D" w14:paraId="7DAD68BC" w14:textId="77777777" w:rsidTr="00CC7BF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793B" w14:textId="77777777" w:rsidR="00CC7BFF" w:rsidRPr="00F3603D" w:rsidRDefault="00CC7BFF" w:rsidP="00C95B6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F3603D">
              <w:rPr>
                <w:rFonts w:ascii="Arial Narrow" w:hAnsi="Arial Narrow" w:cs="Arial"/>
              </w:rPr>
              <w:t xml:space="preserve">: Wyposażenie </w:t>
            </w:r>
            <w:proofErr w:type="spellStart"/>
            <w:r w:rsidRPr="00F3603D">
              <w:rPr>
                <w:rFonts w:ascii="Arial Narrow" w:hAnsi="Arial Narrow" w:cs="Arial"/>
              </w:rPr>
              <w:t>sal</w:t>
            </w:r>
            <w:proofErr w:type="spellEnd"/>
            <w:r w:rsidRPr="00F3603D">
              <w:rPr>
                <w:rFonts w:ascii="Arial Narrow" w:hAnsi="Arial Narrow" w:cs="Arial"/>
              </w:rPr>
              <w:t xml:space="preserve"> endoskopowych</w:t>
            </w:r>
          </w:p>
          <w:p w14:paraId="73B194D0" w14:textId="77777777" w:rsidR="00CC7BFF" w:rsidRPr="00F3603D" w:rsidRDefault="00CC7BFF" w:rsidP="00C95B6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3603D">
              <w:rPr>
                <w:rFonts w:ascii="Arial Narrow" w:hAnsi="Arial Narrow" w:cs="Arial"/>
                <w:b/>
              </w:rPr>
              <w:t>Zakład Techniki Medycznej "TECH-MED" Sp. z o.o.</w:t>
            </w:r>
          </w:p>
          <w:p w14:paraId="7EA6DB3B" w14:textId="77777777" w:rsidR="00CC7BFF" w:rsidRPr="00F3603D" w:rsidRDefault="00CC7BFF" w:rsidP="00C95B6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 xml:space="preserve">Ernsta Petersona 6A </w:t>
            </w:r>
          </w:p>
          <w:p w14:paraId="62356762" w14:textId="77777777" w:rsidR="00CC7BFF" w:rsidRPr="00F3603D" w:rsidRDefault="00CC7BFF" w:rsidP="00C95B6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>85-862 Bydgoszcz</w:t>
            </w:r>
          </w:p>
          <w:p w14:paraId="35CC0BAB" w14:textId="77777777" w:rsidR="00CC7BFF" w:rsidRPr="00F3603D" w:rsidRDefault="00CC7BFF" w:rsidP="00C95B6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3603D">
              <w:rPr>
                <w:rFonts w:ascii="Arial Narrow" w:hAnsi="Arial Narrow" w:cs="Arial"/>
                <w:b/>
              </w:rPr>
              <w:t>9 390.60 zł</w:t>
            </w:r>
            <w:r w:rsidRPr="00F3603D">
              <w:rPr>
                <w:rFonts w:ascii="Arial Narrow" w:hAnsi="Arial Narrow" w:cs="Arial"/>
              </w:rPr>
              <w:t xml:space="preserve"> </w:t>
            </w:r>
            <w:r w:rsidRPr="00F3603D">
              <w:rPr>
                <w:rFonts w:ascii="Arial Narrow" w:hAnsi="Arial Narrow" w:cs="Arial"/>
                <w:b/>
                <w:bCs/>
              </w:rPr>
              <w:t>brutto</w:t>
            </w:r>
            <w:r w:rsidRPr="00F3603D">
              <w:rPr>
                <w:rFonts w:ascii="Arial Narrow" w:hAnsi="Arial Narrow" w:cs="Arial"/>
                <w:bCs/>
              </w:rPr>
              <w:t>.</w:t>
            </w:r>
          </w:p>
          <w:p w14:paraId="6FE87CA1" w14:textId="77777777" w:rsidR="00CC7BFF" w:rsidRPr="00F3603D" w:rsidRDefault="00CC7BFF" w:rsidP="00C95B6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3603D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3603D">
              <w:rPr>
                <w:rFonts w:ascii="Arial Narrow" w:hAnsi="Arial Narrow" w:cs="Arial"/>
                <w:color w:val="000000"/>
              </w:rPr>
              <w:t>:</w:t>
            </w:r>
          </w:p>
          <w:p w14:paraId="450220B4" w14:textId="77777777" w:rsidR="00CC7BFF" w:rsidRPr="00F3603D" w:rsidRDefault="00CC7BFF" w:rsidP="00C95B6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3603D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0980237" w14:textId="77777777" w:rsidR="00B36EDA" w:rsidRPr="00F3603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3603D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F3603D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3603D" w14:paraId="67081B64" w14:textId="77777777" w:rsidTr="00CC7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99ACA7" w14:textId="77777777" w:rsidR="00B36EDA" w:rsidRPr="00F3603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3603D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81771C" w14:textId="77777777" w:rsidR="00B36EDA" w:rsidRPr="00F3603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3603D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C33674" w14:textId="77777777" w:rsidR="00B36EDA" w:rsidRPr="00F3603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3603D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0CCC57" w14:textId="77777777" w:rsidR="00B36EDA" w:rsidRPr="00F3603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3603D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C7BFF" w:rsidRPr="00F3603D" w14:paraId="70A4FCDE" w14:textId="77777777" w:rsidTr="00CC7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B9D9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1 - Wózek zabiegowy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9909A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 Polska Sp. z o.o.</w:t>
            </w:r>
          </w:p>
          <w:p w14:paraId="4A0D2475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14:paraId="753C8567" w14:textId="77777777" w:rsidR="00CC7BFF" w:rsidRPr="00F3603D" w:rsidRDefault="00CC7BFF" w:rsidP="00C95B6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A5A6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9D9411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2 - Okres gwarancji - 30.00</w:t>
            </w:r>
          </w:p>
          <w:p w14:paraId="1E4623F3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D79B" w14:textId="77777777" w:rsidR="00CC7BFF" w:rsidRPr="00F3603D" w:rsidRDefault="00CC7BFF" w:rsidP="00C95B6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C7BFF" w:rsidRPr="00F3603D" w14:paraId="69D9A427" w14:textId="77777777" w:rsidTr="00CC7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CD42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1 - Wózek zabiegowy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1327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3603D">
              <w:rPr>
                <w:rFonts w:ascii="Arial Narrow" w:hAnsi="Arial Narrow" w:cs="Arial"/>
                <w:b/>
                <w:bCs/>
                <w:sz w:val="22"/>
                <w:szCs w:val="22"/>
              </w:rPr>
              <w:t>Klaromed</w:t>
            </w:r>
            <w:proofErr w:type="spellEnd"/>
            <w:r w:rsidRPr="00F3603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58B7F29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Sobieskiego 123</w:t>
            </w:r>
          </w:p>
          <w:p w14:paraId="239A0005" w14:textId="77777777" w:rsidR="00CC7BFF" w:rsidRPr="00F3603D" w:rsidRDefault="00CC7BFF" w:rsidP="00C95B6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752A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43EB2B0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2 - Okres gwarancji - 0.00</w:t>
            </w:r>
          </w:p>
          <w:p w14:paraId="4459C907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E922" w14:textId="77777777" w:rsidR="00CC7BFF" w:rsidRPr="00F3603D" w:rsidRDefault="00CC7BFF" w:rsidP="00C95B6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C7BFF" w:rsidRPr="00F3603D" w14:paraId="17866DDA" w14:textId="77777777" w:rsidTr="00CC7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4E19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 xml:space="preserve">2 - Wyposażenie </w:t>
            </w:r>
            <w:proofErr w:type="spellStart"/>
            <w:r w:rsidRPr="00F3603D">
              <w:rPr>
                <w:rFonts w:ascii="Arial Narrow" w:hAnsi="Arial Narrow" w:cs="Arial"/>
                <w:sz w:val="22"/>
                <w:szCs w:val="22"/>
              </w:rPr>
              <w:t>sal</w:t>
            </w:r>
            <w:proofErr w:type="spellEnd"/>
            <w:r w:rsidRPr="00F3603D">
              <w:rPr>
                <w:rFonts w:ascii="Arial Narrow" w:hAnsi="Arial Narrow" w:cs="Arial"/>
                <w:sz w:val="22"/>
                <w:szCs w:val="22"/>
              </w:rPr>
              <w:t xml:space="preserve">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FE6E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"TECH-MED" Sp. z o.o.</w:t>
            </w:r>
          </w:p>
          <w:p w14:paraId="0980AAA4" w14:textId="77777777" w:rsidR="00CC7BFF" w:rsidRPr="00F3603D" w:rsidRDefault="00CC7BFF" w:rsidP="00C95B6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Ernsta Petersona 6A</w:t>
            </w:r>
          </w:p>
          <w:p w14:paraId="281EFF8A" w14:textId="77777777" w:rsidR="00CC7BFF" w:rsidRPr="00F3603D" w:rsidRDefault="00CC7BFF" w:rsidP="00C95B6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202F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26576C1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2 - Okres gwarancji - 30.00</w:t>
            </w:r>
          </w:p>
          <w:p w14:paraId="59898F1F" w14:textId="77777777" w:rsidR="00CC7BFF" w:rsidRPr="00F3603D" w:rsidRDefault="00CC7BFF" w:rsidP="00C95B6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7D45" w14:textId="77777777" w:rsidR="00CC7BFF" w:rsidRPr="00F3603D" w:rsidRDefault="00CC7BFF" w:rsidP="00C95B6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3603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1B30F700" w14:textId="77777777" w:rsidR="00B464D3" w:rsidRPr="00F3603D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3603D">
        <w:rPr>
          <w:rFonts w:ascii="Arial Narrow" w:hAnsi="Arial Narrow" w:cs="Arial"/>
          <w:i/>
        </w:rPr>
        <w:t>Zamawiający</w:t>
      </w:r>
    </w:p>
    <w:p w14:paraId="297D00B3" w14:textId="77777777" w:rsidR="008B7DCC" w:rsidRDefault="008B7DCC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</w:p>
    <w:p w14:paraId="7C392F34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5764E6F8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1E0838AE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2AF68EE0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0E5D04EA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7FECF178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3A23C89F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31916A5E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507C21BA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7AE2B849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</w:p>
    <w:p w14:paraId="50E37394" w14:textId="03DF09D4" w:rsidR="008B7DCC" w:rsidRPr="00B9724A" w:rsidRDefault="008B7DCC" w:rsidP="008B7DC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40D5D8F2" w14:textId="77777777" w:rsidR="008B7DCC" w:rsidRDefault="008B7DCC" w:rsidP="008B7DC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35D6487C" w14:textId="77777777" w:rsidR="008B7DCC" w:rsidRPr="00B9724A" w:rsidRDefault="008B7DCC" w:rsidP="008B7DC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78A7989B" w14:textId="659EF252" w:rsidR="008B7DCC" w:rsidRDefault="008B7DCC" w:rsidP="008B7DC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06.11.2023 r.</w:t>
      </w:r>
    </w:p>
    <w:bookmarkEnd w:id="0"/>
    <w:sectPr w:rsidR="008B7DC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ACD8D" w14:textId="77777777" w:rsidR="009E1BF0" w:rsidRDefault="009E1BF0">
      <w:r>
        <w:separator/>
      </w:r>
    </w:p>
  </w:endnote>
  <w:endnote w:type="continuationSeparator" w:id="0">
    <w:p w14:paraId="251EAB44" w14:textId="77777777" w:rsidR="009E1BF0" w:rsidRDefault="009E1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E3A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D0E9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E48A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A2F2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D28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F2A37" w14:textId="77777777" w:rsidR="009E1BF0" w:rsidRDefault="009E1BF0">
      <w:r>
        <w:separator/>
      </w:r>
    </w:p>
  </w:footnote>
  <w:footnote w:type="continuationSeparator" w:id="0">
    <w:p w14:paraId="58AB4A02" w14:textId="77777777" w:rsidR="009E1BF0" w:rsidRDefault="009E1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7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345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DE9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BF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7DCC"/>
    <w:rsid w:val="008E5102"/>
    <w:rsid w:val="00915B9E"/>
    <w:rsid w:val="00952256"/>
    <w:rsid w:val="00967BF4"/>
    <w:rsid w:val="0097748A"/>
    <w:rsid w:val="009E1BF0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7BF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603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78218"/>
  <w15:chartTrackingRefBased/>
  <w15:docId w15:val="{B93A96CA-1C10-4EE7-BEC8-2B36E35D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2023-11-06T07:07:00Z</cp:lastPrinted>
  <dcterms:created xsi:type="dcterms:W3CDTF">2023-11-06T07:07:00Z</dcterms:created>
  <dcterms:modified xsi:type="dcterms:W3CDTF">2023-11-06T07:07:00Z</dcterms:modified>
</cp:coreProperties>
</file>