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523E3" w14:textId="5DC1742D" w:rsidR="00986737" w:rsidRPr="00754229" w:rsidRDefault="00FB2C40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54229">
        <w:rPr>
          <w:rFonts w:ascii="Arial Narrow" w:hAnsi="Arial Narrow" w:cs="Arial"/>
          <w:sz w:val="24"/>
          <w:szCs w:val="24"/>
        </w:rPr>
        <w:t>Bydgoszcz</w:t>
      </w:r>
      <w:r w:rsidR="00986737" w:rsidRPr="00754229">
        <w:rPr>
          <w:rFonts w:ascii="Arial Narrow" w:hAnsi="Arial Narrow" w:cs="Arial"/>
          <w:sz w:val="24"/>
          <w:szCs w:val="24"/>
        </w:rPr>
        <w:t xml:space="preserve"> dnia: </w:t>
      </w:r>
      <w:r w:rsidRPr="00754229">
        <w:rPr>
          <w:rFonts w:ascii="Arial Narrow" w:hAnsi="Arial Narrow" w:cs="Arial"/>
          <w:sz w:val="24"/>
          <w:szCs w:val="24"/>
        </w:rPr>
        <w:t>2023-11-06</w:t>
      </w:r>
    </w:p>
    <w:p w14:paraId="75CEAD6E" w14:textId="59917DD6" w:rsidR="00986737" w:rsidRPr="00754229" w:rsidRDefault="00FB2C40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5422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4E03971" w14:textId="1EE063C9" w:rsidR="00986737" w:rsidRPr="00754229" w:rsidRDefault="00FB2C40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54229">
        <w:rPr>
          <w:rFonts w:ascii="Arial Narrow" w:hAnsi="Arial Narrow" w:cs="Arial"/>
          <w:sz w:val="24"/>
          <w:szCs w:val="24"/>
        </w:rPr>
        <w:t>Powstańców Warszawy</w:t>
      </w:r>
      <w:r w:rsidR="00986737" w:rsidRPr="00754229">
        <w:rPr>
          <w:rFonts w:ascii="Arial Narrow" w:hAnsi="Arial Narrow" w:cs="Arial"/>
          <w:sz w:val="24"/>
          <w:szCs w:val="24"/>
        </w:rPr>
        <w:t xml:space="preserve"> </w:t>
      </w:r>
      <w:r w:rsidRPr="00754229">
        <w:rPr>
          <w:rFonts w:ascii="Arial Narrow" w:hAnsi="Arial Narrow" w:cs="Arial"/>
          <w:sz w:val="24"/>
          <w:szCs w:val="24"/>
        </w:rPr>
        <w:t>5</w:t>
      </w:r>
    </w:p>
    <w:p w14:paraId="79086DDA" w14:textId="0E5F81DE" w:rsidR="00986737" w:rsidRPr="00754229" w:rsidRDefault="00FB2C40" w:rsidP="00986737">
      <w:pPr>
        <w:rPr>
          <w:rFonts w:ascii="Arial Narrow" w:hAnsi="Arial Narrow" w:cs="Arial"/>
          <w:sz w:val="24"/>
          <w:szCs w:val="24"/>
        </w:rPr>
      </w:pPr>
      <w:r w:rsidRPr="00754229">
        <w:rPr>
          <w:rFonts w:ascii="Arial Narrow" w:hAnsi="Arial Narrow" w:cs="Arial"/>
          <w:sz w:val="24"/>
          <w:szCs w:val="24"/>
        </w:rPr>
        <w:t>85-681</w:t>
      </w:r>
      <w:r w:rsidR="00986737" w:rsidRPr="00754229">
        <w:rPr>
          <w:rFonts w:ascii="Arial Narrow" w:hAnsi="Arial Narrow" w:cs="Arial"/>
          <w:sz w:val="24"/>
          <w:szCs w:val="24"/>
        </w:rPr>
        <w:t xml:space="preserve"> </w:t>
      </w:r>
      <w:r w:rsidRPr="00754229">
        <w:rPr>
          <w:rFonts w:ascii="Arial Narrow" w:hAnsi="Arial Narrow" w:cs="Arial"/>
          <w:sz w:val="24"/>
          <w:szCs w:val="24"/>
        </w:rPr>
        <w:t>Bydgoszcz</w:t>
      </w:r>
    </w:p>
    <w:p w14:paraId="536B412D" w14:textId="77777777" w:rsidR="00986737" w:rsidRPr="00754229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422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4B03449" w14:textId="77777777" w:rsidR="00986737" w:rsidRPr="00754229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5422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54229" w14:paraId="5EF5C8D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D2C5AA" w14:textId="77777777" w:rsidR="00986737" w:rsidRPr="0075422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5422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628031B" w14:textId="77777777" w:rsidR="00986737" w:rsidRPr="0075422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5422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80BF276" w14:textId="77777777" w:rsidR="00986737" w:rsidRPr="0075422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5422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5422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5422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54229" w14:paraId="70123F43" w14:textId="77777777" w:rsidTr="005A632E">
        <w:tc>
          <w:tcPr>
            <w:tcW w:w="2269" w:type="dxa"/>
            <w:shd w:val="clear" w:color="auto" w:fill="auto"/>
          </w:tcPr>
          <w:p w14:paraId="1D614F91" w14:textId="77777777" w:rsidR="00986737" w:rsidRPr="0075422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363815" w14:textId="58DC3224" w:rsidR="00986737" w:rsidRPr="00754229" w:rsidRDefault="00FB2C4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 xml:space="preserve">Dostawy sukcesywne sprzętu jednorazowego użytku do </w:t>
            </w:r>
            <w:proofErr w:type="spellStart"/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>hemofiltracji</w:t>
            </w:r>
            <w:proofErr w:type="spellEnd"/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>kolostomii</w:t>
            </w:r>
            <w:proofErr w:type="spellEnd"/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 xml:space="preserve">  i</w:t>
            </w:r>
            <w:proofErr w:type="gramEnd"/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>urostomii</w:t>
            </w:r>
            <w:proofErr w:type="spellEnd"/>
            <w:r w:rsidR="00986737" w:rsidRPr="0075422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B2C40" w:rsidRPr="00754229" w14:paraId="0A616019" w14:textId="77777777" w:rsidTr="00160A0E">
        <w:tc>
          <w:tcPr>
            <w:tcW w:w="2269" w:type="dxa"/>
            <w:shd w:val="clear" w:color="auto" w:fill="auto"/>
          </w:tcPr>
          <w:p w14:paraId="31BE59A6" w14:textId="77777777" w:rsidR="00FB2C40" w:rsidRPr="00754229" w:rsidRDefault="00FB2C40" w:rsidP="00160A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81F358" w14:textId="0A7613F9" w:rsidR="00FB2C40" w:rsidRPr="00754229" w:rsidRDefault="00FB2C40" w:rsidP="00160A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b/>
                <w:sz w:val="24"/>
                <w:szCs w:val="24"/>
              </w:rPr>
              <w:t>113/2023</w:t>
            </w:r>
          </w:p>
        </w:tc>
      </w:tr>
    </w:tbl>
    <w:p w14:paraId="7CD5AD5E" w14:textId="77777777" w:rsidR="00A80738" w:rsidRPr="0075422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2C68F486" w14:textId="4930E3C0" w:rsidR="00D665F5" w:rsidRPr="0075422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422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54229">
        <w:rPr>
          <w:rFonts w:ascii="Arial Narrow" w:hAnsi="Arial Narrow" w:cs="Arial"/>
          <w:sz w:val="24"/>
          <w:szCs w:val="24"/>
        </w:rPr>
        <w:t>2</w:t>
      </w:r>
      <w:r w:rsidRPr="00754229">
        <w:rPr>
          <w:rFonts w:ascii="Arial Narrow" w:hAnsi="Arial Narrow" w:cs="Arial"/>
          <w:sz w:val="24"/>
          <w:szCs w:val="24"/>
        </w:rPr>
        <w:t xml:space="preserve"> ust. 5 </w:t>
      </w:r>
      <w:r w:rsidRPr="0075422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54229">
        <w:rPr>
          <w:rFonts w:ascii="Arial Narrow" w:hAnsi="Arial Narrow" w:cs="Arial"/>
          <w:sz w:val="24"/>
          <w:szCs w:val="24"/>
        </w:rPr>
        <w:t xml:space="preserve"> </w:t>
      </w:r>
      <w:r w:rsidR="00FB2C40" w:rsidRPr="00754229">
        <w:rPr>
          <w:rFonts w:ascii="Arial Narrow" w:hAnsi="Arial Narrow" w:cs="Arial"/>
          <w:sz w:val="24"/>
          <w:szCs w:val="24"/>
        </w:rPr>
        <w:t>(</w:t>
      </w:r>
      <w:proofErr w:type="spellStart"/>
      <w:r w:rsidR="00FB2C40" w:rsidRPr="00754229">
        <w:rPr>
          <w:rFonts w:ascii="Arial Narrow" w:hAnsi="Arial Narrow" w:cs="Arial"/>
          <w:sz w:val="24"/>
          <w:szCs w:val="24"/>
        </w:rPr>
        <w:t>t.j</w:t>
      </w:r>
      <w:proofErr w:type="spellEnd"/>
      <w:r w:rsidR="00FB2C40" w:rsidRPr="0075422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754229">
        <w:rPr>
          <w:rFonts w:ascii="Arial Narrow" w:hAnsi="Arial Narrow" w:cs="Arial"/>
          <w:sz w:val="24"/>
          <w:szCs w:val="24"/>
        </w:rPr>
        <w:t xml:space="preserve"> </w:t>
      </w:r>
      <w:r w:rsidRPr="00754229">
        <w:rPr>
          <w:rFonts w:ascii="Arial Narrow" w:hAnsi="Arial Narrow" w:cs="Arial"/>
          <w:sz w:val="24"/>
          <w:szCs w:val="24"/>
        </w:rPr>
        <w:t>udostępnia</w:t>
      </w:r>
      <w:r w:rsidR="00F95C33" w:rsidRPr="00754229">
        <w:rPr>
          <w:rFonts w:ascii="Arial Narrow" w:hAnsi="Arial Narrow" w:cs="Arial"/>
          <w:sz w:val="24"/>
          <w:szCs w:val="24"/>
        </w:rPr>
        <w:t xml:space="preserve"> </w:t>
      </w:r>
      <w:r w:rsidR="004C7E9B" w:rsidRPr="00754229">
        <w:rPr>
          <w:rFonts w:ascii="Arial Narrow" w:hAnsi="Arial Narrow" w:cs="Arial"/>
          <w:sz w:val="24"/>
          <w:szCs w:val="24"/>
        </w:rPr>
        <w:t>informacj</w:t>
      </w:r>
      <w:r w:rsidR="00577BC6" w:rsidRPr="00754229">
        <w:rPr>
          <w:rFonts w:ascii="Arial Narrow" w:hAnsi="Arial Narrow" w:cs="Arial"/>
          <w:sz w:val="24"/>
          <w:szCs w:val="24"/>
        </w:rPr>
        <w:t>ę</w:t>
      </w:r>
      <w:r w:rsidR="00035488" w:rsidRPr="0075422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54229">
        <w:rPr>
          <w:rFonts w:ascii="Arial Narrow" w:hAnsi="Arial Narrow" w:cs="Arial"/>
          <w:sz w:val="24"/>
          <w:szCs w:val="24"/>
        </w:rPr>
        <w:t>.</w:t>
      </w:r>
    </w:p>
    <w:p w14:paraId="51797871" w14:textId="72149F20" w:rsidR="00A80738" w:rsidRPr="0075422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75422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54229">
        <w:rPr>
          <w:rFonts w:ascii="Arial Narrow" w:hAnsi="Arial Narrow" w:cs="Arial"/>
          <w:sz w:val="24"/>
          <w:szCs w:val="24"/>
        </w:rPr>
        <w:t xml:space="preserve"> w dniu </w:t>
      </w:r>
      <w:r w:rsidR="00FB2C40" w:rsidRPr="00754229">
        <w:rPr>
          <w:rFonts w:ascii="Arial Narrow" w:hAnsi="Arial Narrow" w:cs="Arial"/>
          <w:sz w:val="24"/>
          <w:szCs w:val="24"/>
        </w:rPr>
        <w:t>06/11/2023</w:t>
      </w:r>
      <w:r w:rsidR="00FF4AB1" w:rsidRPr="00754229">
        <w:rPr>
          <w:rFonts w:ascii="Arial Narrow" w:hAnsi="Arial Narrow" w:cs="Arial"/>
          <w:sz w:val="24"/>
          <w:szCs w:val="24"/>
        </w:rPr>
        <w:t xml:space="preserve"> o godz. </w:t>
      </w:r>
      <w:r w:rsidR="00FB2C40" w:rsidRPr="00754229">
        <w:rPr>
          <w:rFonts w:ascii="Arial Narrow" w:hAnsi="Arial Narrow" w:cs="Arial"/>
          <w:sz w:val="24"/>
          <w:szCs w:val="24"/>
        </w:rPr>
        <w:t>08:30</w:t>
      </w:r>
      <w:r w:rsidRPr="0075422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54229" w14:paraId="02E552C5" w14:textId="77777777" w:rsidTr="005A632E">
        <w:tc>
          <w:tcPr>
            <w:tcW w:w="1276" w:type="dxa"/>
            <w:shd w:val="clear" w:color="auto" w:fill="F2F2F2"/>
            <w:vAlign w:val="center"/>
          </w:tcPr>
          <w:p w14:paraId="3C0E76FF" w14:textId="77777777" w:rsidR="006B27ED" w:rsidRPr="0075422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754229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1F7D65A" w14:textId="77777777" w:rsidR="006B27ED" w:rsidRPr="0075422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E6F9A2" w14:textId="77777777" w:rsidR="006B27ED" w:rsidRPr="0075422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703ABDF" w14:textId="77777777" w:rsidR="006B27ED" w:rsidRPr="0075422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B2C40" w:rsidRPr="00754229" w14:paraId="001B6AC8" w14:textId="77777777" w:rsidTr="00160A0E">
        <w:tc>
          <w:tcPr>
            <w:tcW w:w="1276" w:type="dxa"/>
            <w:shd w:val="clear" w:color="auto" w:fill="auto"/>
            <w:vAlign w:val="center"/>
          </w:tcPr>
          <w:p w14:paraId="17910534" w14:textId="383BBC04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8162D9" w14:textId="72F04FB7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BB9F932" w14:textId="13CDE3AA" w:rsidR="00FB2C40" w:rsidRPr="00754229" w:rsidRDefault="00FB2C40" w:rsidP="00160A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Baxter Polska Sp. z o.o.</w:t>
            </w:r>
          </w:p>
          <w:p w14:paraId="3899CF40" w14:textId="0A9C2DFE" w:rsidR="00FB2C40" w:rsidRPr="00754229" w:rsidRDefault="00FB2C40" w:rsidP="00160A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Kruczkowskiego 8 </w:t>
            </w:r>
          </w:p>
          <w:p w14:paraId="7FB0AD27" w14:textId="0FB2CC2F" w:rsidR="00FB2C40" w:rsidRPr="00754229" w:rsidRDefault="00FB2C40" w:rsidP="00160A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EFA861" w14:textId="679443FD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84 564.00 zł</w:t>
            </w:r>
          </w:p>
        </w:tc>
      </w:tr>
      <w:tr w:rsidR="00FB2C40" w:rsidRPr="00754229" w14:paraId="323977B0" w14:textId="77777777" w:rsidTr="00160A0E">
        <w:tc>
          <w:tcPr>
            <w:tcW w:w="1276" w:type="dxa"/>
            <w:shd w:val="clear" w:color="auto" w:fill="auto"/>
            <w:vAlign w:val="center"/>
          </w:tcPr>
          <w:p w14:paraId="3E0123D1" w14:textId="6BF734B6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C7D9C6" w14:textId="00C09569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9FA5A65" w14:textId="1AB93180" w:rsidR="00FB2C40" w:rsidRPr="00754229" w:rsidRDefault="00FB2C40" w:rsidP="00160A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FRESENIUS MEDICAL CARE POLSKA</w:t>
            </w:r>
          </w:p>
          <w:p w14:paraId="046AA9E4" w14:textId="2B1E7503" w:rsidR="00FB2C40" w:rsidRPr="00754229" w:rsidRDefault="00FB2C40" w:rsidP="00160A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UL. KRZYWA 13 </w:t>
            </w:r>
          </w:p>
          <w:p w14:paraId="0B04311A" w14:textId="62E2E1CD" w:rsidR="00FB2C40" w:rsidRPr="00754229" w:rsidRDefault="00FB2C40" w:rsidP="00160A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60-118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DC586F" w14:textId="757F3A3B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818 100.00 zł</w:t>
            </w:r>
          </w:p>
        </w:tc>
      </w:tr>
      <w:tr w:rsidR="00FB2C40" w:rsidRPr="00754229" w14:paraId="0C8778EC" w14:textId="77777777" w:rsidTr="00160A0E">
        <w:tc>
          <w:tcPr>
            <w:tcW w:w="1276" w:type="dxa"/>
            <w:shd w:val="clear" w:color="auto" w:fill="auto"/>
            <w:vAlign w:val="center"/>
          </w:tcPr>
          <w:p w14:paraId="2CE9E059" w14:textId="7F0399ED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507400" w14:textId="361E877B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7EEA48" w14:textId="5B41284E" w:rsidR="00FB2C40" w:rsidRPr="00754229" w:rsidRDefault="00FB2C40" w:rsidP="00160A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754229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7FEEB487" w14:textId="04EAC149" w:rsidR="00FB2C40" w:rsidRPr="00754229" w:rsidRDefault="00FB2C40" w:rsidP="00160A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0390A039" w14:textId="6B43168D" w:rsidR="00FB2C40" w:rsidRPr="00754229" w:rsidRDefault="00FB2C40" w:rsidP="00160A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5F63E0" w14:textId="2DBE4817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120 096.00 zł</w:t>
            </w:r>
          </w:p>
        </w:tc>
      </w:tr>
      <w:tr w:rsidR="00FB2C40" w:rsidRPr="00754229" w14:paraId="34F2DEF8" w14:textId="77777777" w:rsidTr="00160A0E">
        <w:tc>
          <w:tcPr>
            <w:tcW w:w="1276" w:type="dxa"/>
            <w:shd w:val="clear" w:color="auto" w:fill="auto"/>
            <w:vAlign w:val="center"/>
          </w:tcPr>
          <w:p w14:paraId="77E06F79" w14:textId="6C3E7DAA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15BFB" w14:textId="0F7814C2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2D2A319" w14:textId="63B9120B" w:rsidR="00FB2C40" w:rsidRPr="00754229" w:rsidRDefault="00FB2C40" w:rsidP="00160A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54229">
              <w:rPr>
                <w:rFonts w:ascii="Arial Narrow" w:hAnsi="Arial Narrow" w:cs="Arial"/>
                <w:sz w:val="24"/>
                <w:szCs w:val="24"/>
              </w:rPr>
              <w:t>Coloplast</w:t>
            </w:r>
            <w:proofErr w:type="spellEnd"/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5C7B3BF" w14:textId="2E11AAA9" w:rsidR="00FB2C40" w:rsidRPr="00754229" w:rsidRDefault="00FB2C40" w:rsidP="00160A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 xml:space="preserve">Inflancka 4 </w:t>
            </w:r>
          </w:p>
          <w:p w14:paraId="69479308" w14:textId="1E84A53B" w:rsidR="00FB2C40" w:rsidRPr="00754229" w:rsidRDefault="00FB2C40" w:rsidP="00160A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00-189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E08247" w14:textId="259D527D" w:rsidR="00FB2C40" w:rsidRPr="00754229" w:rsidRDefault="00FB2C40" w:rsidP="00160A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29">
              <w:rPr>
                <w:rFonts w:ascii="Arial Narrow" w:hAnsi="Arial Narrow" w:cs="Arial"/>
                <w:sz w:val="24"/>
                <w:szCs w:val="24"/>
              </w:rPr>
              <w:t>55 502.06 zł</w:t>
            </w:r>
          </w:p>
        </w:tc>
      </w:tr>
    </w:tbl>
    <w:p w14:paraId="7AA35EF7" w14:textId="77777777" w:rsidR="00A80738" w:rsidRDefault="00A80738" w:rsidP="00754229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754229">
        <w:rPr>
          <w:rFonts w:ascii="Arial Narrow" w:hAnsi="Arial Narrow" w:cs="Arial"/>
          <w:i/>
          <w:szCs w:val="24"/>
        </w:rPr>
        <w:t>Zamawiający</w:t>
      </w:r>
    </w:p>
    <w:p w14:paraId="631BE391" w14:textId="77777777" w:rsidR="00754229" w:rsidRDefault="00754229" w:rsidP="00754229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14:paraId="03D434D5" w14:textId="77777777" w:rsidR="00754229" w:rsidRDefault="00754229" w:rsidP="00754229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14:paraId="78786D46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1EC4A3B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563D63B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2C7BC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01720D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CF40301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07B01E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C9DD75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FD569B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BC265E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2ED9B7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ADAA6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2CA2D1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B37C4AB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3531E2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23EDC6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E741F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78583B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83AA284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7FCD58C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0C89E15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AF87B0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8222C82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8E70F6F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847A019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C88E1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348B95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FD5277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3A34C2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B1EDC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D89798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F0C94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2E0135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3D6A060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3CD9CE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1801AA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2B8EBF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BFA85B8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989CA9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2E8331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81474D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AEAB021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D552A88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835153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6B6AA0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40DBA5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9666C5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92A4A07" w14:textId="77777777" w:rsid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AD141D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9AB323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389861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4032F75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304AA9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B28D9C0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546C305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3CB4CC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E9CE0FB" w14:textId="77777777" w:rsidR="006A060B" w:rsidRDefault="006A060B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A9FDBCA" w14:textId="7CF0D80A" w:rsidR="00754229" w:rsidRP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754229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41BFB1F8" w14:textId="77777777" w:rsidR="00754229" w:rsidRPr="00754229" w:rsidRDefault="00754229" w:rsidP="007542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754229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754229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754229">
        <w:rPr>
          <w:rFonts w:ascii="Arial Narrow" w:hAnsi="Arial Narrow"/>
          <w:i/>
          <w:iCs/>
          <w:sz w:val="18"/>
          <w:szCs w:val="20"/>
        </w:rPr>
        <w:t>. T2612 B5</w:t>
      </w:r>
    </w:p>
    <w:p w14:paraId="721B4BE9" w14:textId="77777777" w:rsidR="00754229" w:rsidRPr="00754229" w:rsidRDefault="00754229" w:rsidP="00754229">
      <w:pPr>
        <w:rPr>
          <w:rFonts w:ascii="Arial Narrow" w:hAnsi="Arial Narrow"/>
          <w:i/>
          <w:iCs/>
          <w:sz w:val="18"/>
        </w:rPr>
      </w:pPr>
      <w:r w:rsidRPr="00754229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754229">
        <w:rPr>
          <w:rFonts w:ascii="Arial Narrow" w:hAnsi="Arial Narrow"/>
          <w:i/>
          <w:iCs/>
          <w:sz w:val="18"/>
        </w:rPr>
        <w:t>Choroszyńska</w:t>
      </w:r>
      <w:proofErr w:type="spellEnd"/>
      <w:r w:rsidRPr="00754229">
        <w:rPr>
          <w:rFonts w:ascii="Arial Narrow" w:hAnsi="Arial Narrow"/>
          <w:i/>
          <w:iCs/>
          <w:sz w:val="18"/>
        </w:rPr>
        <w:t xml:space="preserve"> – tel. 261 417 449</w:t>
      </w:r>
    </w:p>
    <w:p w14:paraId="54137808" w14:textId="579972E8" w:rsidR="00754229" w:rsidRPr="00754229" w:rsidRDefault="00754229" w:rsidP="00754229">
      <w:pPr>
        <w:rPr>
          <w:rFonts w:ascii="Arial Narrow" w:hAnsi="Arial Narrow"/>
          <w:i/>
          <w:iCs/>
          <w:sz w:val="18"/>
        </w:rPr>
      </w:pPr>
      <w:r w:rsidRPr="00754229">
        <w:rPr>
          <w:rFonts w:ascii="Arial Narrow" w:hAnsi="Arial Narrow"/>
          <w:i/>
          <w:iCs/>
          <w:sz w:val="18"/>
        </w:rPr>
        <w:t>Data: 06.11.2023 r</w:t>
      </w:r>
    </w:p>
    <w:bookmarkEnd w:id="0"/>
    <w:sectPr w:rsidR="00754229" w:rsidRPr="00754229" w:rsidSect="006A06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9E885" w14:textId="77777777" w:rsidR="00B83F40" w:rsidRDefault="00B83F40">
      <w:r>
        <w:separator/>
      </w:r>
    </w:p>
  </w:endnote>
  <w:endnote w:type="continuationSeparator" w:id="0">
    <w:p w14:paraId="7ED0FD6D" w14:textId="77777777" w:rsidR="00B83F40" w:rsidRDefault="00B83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FE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5055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78930" w14:textId="77777777" w:rsidR="00986737" w:rsidRPr="00986737" w:rsidRDefault="006A060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3C5CB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56DB3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3E3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18297" w14:textId="77777777" w:rsidR="009F189D" w:rsidRDefault="009F189D">
    <w:pPr>
      <w:pStyle w:val="Stopka"/>
      <w:tabs>
        <w:tab w:val="clear" w:pos="4536"/>
      </w:tabs>
      <w:jc w:val="center"/>
    </w:pPr>
  </w:p>
  <w:p w14:paraId="3C1BBD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0445" w14:textId="77777777" w:rsidR="00B83F40" w:rsidRDefault="00B83F40">
      <w:r>
        <w:separator/>
      </w:r>
    </w:p>
  </w:footnote>
  <w:footnote w:type="continuationSeparator" w:id="0">
    <w:p w14:paraId="5D7A3132" w14:textId="77777777" w:rsidR="00B83F40" w:rsidRDefault="00B83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0CEB4" w14:textId="77777777" w:rsidR="00FB2C40" w:rsidRDefault="00FB2C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DEDDC" w14:textId="77777777" w:rsidR="00FB2C40" w:rsidRDefault="00FB2C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0DA9" w14:textId="77777777" w:rsidR="00FB2C40" w:rsidRDefault="00FB2C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F4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A060B"/>
    <w:rsid w:val="006B27ED"/>
    <w:rsid w:val="00754229"/>
    <w:rsid w:val="00843263"/>
    <w:rsid w:val="00861E75"/>
    <w:rsid w:val="00986737"/>
    <w:rsid w:val="009D19BD"/>
    <w:rsid w:val="009F189D"/>
    <w:rsid w:val="00A80738"/>
    <w:rsid w:val="00B83F4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2C40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D3CCD4"/>
  <w15:chartTrackingRefBased/>
  <w15:docId w15:val="{E1E80A8D-1CDC-44C3-9694-C8B48E3B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542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542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180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2023-11-06T08:05:00Z</cp:lastPrinted>
  <dcterms:created xsi:type="dcterms:W3CDTF">2023-11-06T08:08:00Z</dcterms:created>
  <dcterms:modified xsi:type="dcterms:W3CDTF">2023-11-06T08:08:00Z</dcterms:modified>
</cp:coreProperties>
</file>