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6DBA2" w14:textId="77777777" w:rsidR="00D665F5" w:rsidRPr="00E07166" w:rsidRDefault="00041239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E07166">
        <w:rPr>
          <w:sz w:val="24"/>
          <w:szCs w:val="24"/>
        </w:rPr>
        <w:t>Poznań</w:t>
      </w:r>
      <w:r w:rsidR="00D665F5" w:rsidRPr="00E07166">
        <w:rPr>
          <w:sz w:val="24"/>
          <w:szCs w:val="24"/>
        </w:rPr>
        <w:t xml:space="preserve"> dnia: </w:t>
      </w:r>
      <w:r w:rsidRPr="00E07166">
        <w:rPr>
          <w:sz w:val="24"/>
          <w:szCs w:val="24"/>
        </w:rPr>
        <w:t>2023-11-06</w:t>
      </w:r>
    </w:p>
    <w:p w14:paraId="64CB79DC" w14:textId="77777777" w:rsidR="00041239" w:rsidRPr="00E07166" w:rsidRDefault="00041239" w:rsidP="00577BC6">
      <w:pPr>
        <w:spacing w:after="40"/>
        <w:rPr>
          <w:b/>
          <w:bCs/>
          <w:sz w:val="24"/>
          <w:szCs w:val="24"/>
        </w:rPr>
      </w:pPr>
      <w:r w:rsidRPr="00E07166">
        <w:rPr>
          <w:b/>
          <w:bCs/>
          <w:sz w:val="24"/>
          <w:szCs w:val="24"/>
        </w:rPr>
        <w:t>Szpital Wojewódzki w Poznaniu</w:t>
      </w:r>
    </w:p>
    <w:p w14:paraId="6D0EDA8A" w14:textId="77777777" w:rsidR="00D665F5" w:rsidRPr="00E07166" w:rsidRDefault="00041239" w:rsidP="00577BC6">
      <w:pPr>
        <w:spacing w:after="40"/>
        <w:rPr>
          <w:b/>
          <w:bCs/>
          <w:sz w:val="24"/>
          <w:szCs w:val="24"/>
        </w:rPr>
      </w:pPr>
      <w:r w:rsidRPr="00E07166">
        <w:rPr>
          <w:b/>
          <w:bCs/>
          <w:sz w:val="24"/>
          <w:szCs w:val="24"/>
        </w:rPr>
        <w:t>Dział Zamówień Publicznych</w:t>
      </w:r>
    </w:p>
    <w:p w14:paraId="6DE2D65E" w14:textId="77777777" w:rsidR="00D665F5" w:rsidRPr="00E07166" w:rsidRDefault="00041239" w:rsidP="00D665F5">
      <w:pPr>
        <w:rPr>
          <w:sz w:val="24"/>
          <w:szCs w:val="24"/>
        </w:rPr>
      </w:pPr>
      <w:r w:rsidRPr="00E07166">
        <w:rPr>
          <w:sz w:val="24"/>
          <w:szCs w:val="24"/>
        </w:rPr>
        <w:t>Juraszów</w:t>
      </w:r>
      <w:r w:rsidR="00D665F5" w:rsidRPr="00E07166">
        <w:rPr>
          <w:sz w:val="24"/>
          <w:szCs w:val="24"/>
        </w:rPr>
        <w:t xml:space="preserve"> </w:t>
      </w:r>
      <w:r w:rsidRPr="00E07166">
        <w:rPr>
          <w:sz w:val="24"/>
          <w:szCs w:val="24"/>
        </w:rPr>
        <w:t>7/19</w:t>
      </w:r>
    </w:p>
    <w:p w14:paraId="3246C644" w14:textId="77777777" w:rsidR="00D665F5" w:rsidRPr="00E07166" w:rsidRDefault="00041239" w:rsidP="00D665F5">
      <w:pPr>
        <w:rPr>
          <w:sz w:val="24"/>
          <w:szCs w:val="24"/>
        </w:rPr>
      </w:pPr>
      <w:r w:rsidRPr="00E07166">
        <w:rPr>
          <w:sz w:val="24"/>
          <w:szCs w:val="24"/>
        </w:rPr>
        <w:t>60-479</w:t>
      </w:r>
      <w:r w:rsidR="00D665F5" w:rsidRPr="00E07166">
        <w:rPr>
          <w:sz w:val="24"/>
          <w:szCs w:val="24"/>
        </w:rPr>
        <w:t xml:space="preserve"> </w:t>
      </w:r>
      <w:r w:rsidRPr="00E07166">
        <w:rPr>
          <w:sz w:val="24"/>
          <w:szCs w:val="24"/>
        </w:rPr>
        <w:t>Poznań</w:t>
      </w:r>
    </w:p>
    <w:p w14:paraId="67DF3520" w14:textId="77777777" w:rsidR="00D665F5" w:rsidRPr="00E07166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945948" w14:textId="77777777" w:rsidR="00A80738" w:rsidRPr="00E0716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E07166">
        <w:rPr>
          <w:sz w:val="24"/>
          <w:szCs w:val="24"/>
        </w:rPr>
        <w:t>Znak sprawy:</w:t>
      </w:r>
      <w:r w:rsidRPr="00E07166">
        <w:rPr>
          <w:b/>
          <w:sz w:val="24"/>
          <w:szCs w:val="24"/>
        </w:rPr>
        <w:t xml:space="preserve"> </w:t>
      </w:r>
      <w:r w:rsidR="00041239" w:rsidRPr="00E07166">
        <w:rPr>
          <w:b/>
          <w:sz w:val="24"/>
          <w:szCs w:val="24"/>
        </w:rPr>
        <w:t>SZW/DZP/119/2023</w:t>
      </w:r>
      <w:r w:rsidR="00A80738" w:rsidRPr="00E07166">
        <w:rPr>
          <w:sz w:val="24"/>
          <w:szCs w:val="24"/>
        </w:rPr>
        <w:tab/>
        <w:t xml:space="preserve"> </w:t>
      </w:r>
    </w:p>
    <w:p w14:paraId="5E2C75B8" w14:textId="77777777" w:rsidR="00A80738" w:rsidRPr="00E0716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ACEB22" w14:textId="77777777" w:rsidR="00A80738" w:rsidRPr="00E071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E07166">
        <w:rPr>
          <w:b/>
          <w:spacing w:val="20"/>
          <w:sz w:val="28"/>
        </w:rPr>
        <w:t>INFORMACJA Z OTWARCIA OFERT</w:t>
      </w:r>
    </w:p>
    <w:p w14:paraId="06C568A6" w14:textId="77777777" w:rsidR="00A80738" w:rsidRPr="00E071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E4C4DFE" w14:textId="63AC6848" w:rsidR="00C659E2" w:rsidRPr="00E07166" w:rsidRDefault="00C659E2" w:rsidP="00E07166">
      <w:pPr>
        <w:spacing w:after="120"/>
        <w:jc w:val="both"/>
        <w:rPr>
          <w:b/>
          <w:bCs/>
          <w:sz w:val="24"/>
          <w:szCs w:val="24"/>
        </w:rPr>
      </w:pPr>
      <w:r w:rsidRPr="00E07166">
        <w:rPr>
          <w:bCs/>
          <w:sz w:val="24"/>
          <w:szCs w:val="24"/>
        </w:rPr>
        <w:t xml:space="preserve">Dotyczy </w:t>
      </w:r>
      <w:r w:rsidRPr="00E07166">
        <w:rPr>
          <w:sz w:val="24"/>
          <w:szCs w:val="24"/>
        </w:rPr>
        <w:t xml:space="preserve">postępowania o udzielenie zamówienia publicznego prowadzonego w trybie </w:t>
      </w:r>
      <w:r w:rsidR="00041239" w:rsidRPr="00E07166">
        <w:rPr>
          <w:sz w:val="24"/>
          <w:szCs w:val="24"/>
        </w:rPr>
        <w:t>podstawowy</w:t>
      </w:r>
      <w:r w:rsidR="00E07166">
        <w:rPr>
          <w:sz w:val="24"/>
          <w:szCs w:val="24"/>
        </w:rPr>
        <w:t>m</w:t>
      </w:r>
      <w:r w:rsidR="00041239" w:rsidRPr="00E07166">
        <w:rPr>
          <w:sz w:val="24"/>
          <w:szCs w:val="24"/>
        </w:rPr>
        <w:t xml:space="preserve"> bez negocjacji - art. 275 pkt. 1 ustawy </w:t>
      </w:r>
      <w:proofErr w:type="spellStart"/>
      <w:r w:rsidR="00041239" w:rsidRPr="00E07166">
        <w:rPr>
          <w:sz w:val="24"/>
          <w:szCs w:val="24"/>
        </w:rPr>
        <w:t>Pzp</w:t>
      </w:r>
      <w:proofErr w:type="spellEnd"/>
      <w:r w:rsidRPr="00E07166">
        <w:rPr>
          <w:sz w:val="24"/>
          <w:szCs w:val="24"/>
        </w:rPr>
        <w:t xml:space="preserve"> na:</w:t>
      </w:r>
    </w:p>
    <w:p w14:paraId="3058F120" w14:textId="77777777" w:rsidR="00A80738" w:rsidRPr="00E07166" w:rsidRDefault="00041239" w:rsidP="00E07166">
      <w:pPr>
        <w:pStyle w:val="Tekstpodstawowywcity"/>
        <w:spacing w:before="120" w:after="240"/>
        <w:ind w:firstLine="0"/>
        <w:jc w:val="center"/>
        <w:rPr>
          <w:szCs w:val="24"/>
        </w:rPr>
      </w:pPr>
      <w:r w:rsidRPr="00E07166">
        <w:rPr>
          <w:b/>
          <w:szCs w:val="24"/>
        </w:rPr>
        <w:t>Dostawa usług telekomunikacyjnych stacjonarnych, komórkowych oraz transmisji danych celem zabezpieczenia potrzeb Szpitala</w:t>
      </w:r>
    </w:p>
    <w:p w14:paraId="5F272905" w14:textId="77777777" w:rsidR="00D665F5" w:rsidRPr="00E07166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E07166">
        <w:rPr>
          <w:sz w:val="24"/>
          <w:szCs w:val="24"/>
        </w:rPr>
        <w:t>Zamawiający, działając na podstawie art. 22</w:t>
      </w:r>
      <w:r w:rsidR="00FC7F5E" w:rsidRPr="00E07166">
        <w:rPr>
          <w:sz w:val="24"/>
          <w:szCs w:val="24"/>
        </w:rPr>
        <w:t>2</w:t>
      </w:r>
      <w:r w:rsidRPr="00E07166">
        <w:rPr>
          <w:sz w:val="24"/>
          <w:szCs w:val="24"/>
        </w:rPr>
        <w:t xml:space="preserve"> ust. 5 </w:t>
      </w:r>
      <w:r w:rsidRPr="00E07166">
        <w:rPr>
          <w:bCs/>
          <w:sz w:val="24"/>
          <w:szCs w:val="24"/>
        </w:rPr>
        <w:t>ustawy z dnia 11 września 2019 r. Prawo zamówień publicznych</w:t>
      </w:r>
      <w:r w:rsidRPr="00E07166">
        <w:rPr>
          <w:sz w:val="24"/>
          <w:szCs w:val="24"/>
        </w:rPr>
        <w:t xml:space="preserve"> </w:t>
      </w:r>
      <w:r w:rsidR="00041239" w:rsidRPr="00E07166">
        <w:rPr>
          <w:sz w:val="24"/>
          <w:szCs w:val="24"/>
        </w:rPr>
        <w:t>(</w:t>
      </w:r>
      <w:proofErr w:type="spellStart"/>
      <w:r w:rsidR="00041239" w:rsidRPr="00E07166">
        <w:rPr>
          <w:sz w:val="24"/>
          <w:szCs w:val="24"/>
        </w:rPr>
        <w:t>t.j</w:t>
      </w:r>
      <w:proofErr w:type="spellEnd"/>
      <w:r w:rsidR="00041239" w:rsidRPr="00E07166">
        <w:rPr>
          <w:sz w:val="24"/>
          <w:szCs w:val="24"/>
        </w:rPr>
        <w:t>. Dz. U. z 2022r. poz. 1710)</w:t>
      </w:r>
      <w:r w:rsidR="00490DC0" w:rsidRPr="00E07166">
        <w:rPr>
          <w:sz w:val="24"/>
          <w:szCs w:val="24"/>
        </w:rPr>
        <w:t xml:space="preserve"> </w:t>
      </w:r>
      <w:r w:rsidRPr="00E07166">
        <w:rPr>
          <w:sz w:val="24"/>
          <w:szCs w:val="24"/>
        </w:rPr>
        <w:t>udostępnia</w:t>
      </w:r>
      <w:r w:rsidR="00F95C33" w:rsidRPr="00E07166">
        <w:rPr>
          <w:sz w:val="24"/>
          <w:szCs w:val="24"/>
        </w:rPr>
        <w:t xml:space="preserve"> </w:t>
      </w:r>
      <w:r w:rsidR="004C7E9B" w:rsidRPr="00E07166">
        <w:rPr>
          <w:sz w:val="24"/>
          <w:szCs w:val="24"/>
        </w:rPr>
        <w:t>informacj</w:t>
      </w:r>
      <w:r w:rsidR="00577BC6" w:rsidRPr="00E07166">
        <w:rPr>
          <w:sz w:val="24"/>
          <w:szCs w:val="24"/>
        </w:rPr>
        <w:t>ę</w:t>
      </w:r>
      <w:r w:rsidR="00035488" w:rsidRPr="00E07166">
        <w:rPr>
          <w:sz w:val="24"/>
          <w:szCs w:val="24"/>
        </w:rPr>
        <w:t xml:space="preserve"> z otwarcia ofert</w:t>
      </w:r>
      <w:r w:rsidR="00577BC6" w:rsidRPr="00E07166">
        <w:rPr>
          <w:sz w:val="24"/>
          <w:szCs w:val="24"/>
        </w:rPr>
        <w:t>.</w:t>
      </w:r>
    </w:p>
    <w:p w14:paraId="364CBA7F" w14:textId="77777777" w:rsidR="00E07166" w:rsidRDefault="00E07166" w:rsidP="00E07166">
      <w:pPr>
        <w:spacing w:line="276" w:lineRule="auto"/>
        <w:jc w:val="both"/>
        <w:rPr>
          <w:i/>
          <w:iCs/>
          <w:sz w:val="24"/>
          <w:szCs w:val="24"/>
        </w:rPr>
      </w:pPr>
    </w:p>
    <w:p w14:paraId="584FAB8E" w14:textId="79406417" w:rsidR="00E07166" w:rsidRPr="00E07166" w:rsidRDefault="00E07166" w:rsidP="00E07166">
      <w:pPr>
        <w:spacing w:line="276" w:lineRule="auto"/>
        <w:jc w:val="both"/>
        <w:rPr>
          <w:i/>
          <w:iCs/>
          <w:sz w:val="24"/>
          <w:szCs w:val="24"/>
        </w:rPr>
      </w:pPr>
      <w:r w:rsidRPr="00E07166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9858E94" w14:textId="06DC818C" w:rsidR="00E07166" w:rsidRPr="00E07166" w:rsidRDefault="00E07166" w:rsidP="00E07166">
      <w:pPr>
        <w:jc w:val="both"/>
        <w:rPr>
          <w:i/>
          <w:iCs/>
          <w:sz w:val="24"/>
          <w:szCs w:val="24"/>
        </w:rPr>
      </w:pPr>
      <w:r w:rsidRPr="00E07166">
        <w:rPr>
          <w:i/>
          <w:iCs/>
          <w:sz w:val="24"/>
          <w:szCs w:val="24"/>
        </w:rPr>
        <w:t>Zadanie 1 -223 680,00 zł brutto</w:t>
      </w:r>
    </w:p>
    <w:p w14:paraId="5E862165" w14:textId="54628E42" w:rsidR="00E07166" w:rsidRPr="00E07166" w:rsidRDefault="00E07166" w:rsidP="00E07166">
      <w:pPr>
        <w:jc w:val="both"/>
        <w:rPr>
          <w:i/>
          <w:iCs/>
          <w:sz w:val="24"/>
          <w:szCs w:val="24"/>
        </w:rPr>
      </w:pPr>
      <w:r w:rsidRPr="00E07166">
        <w:rPr>
          <w:i/>
          <w:iCs/>
          <w:sz w:val="24"/>
          <w:szCs w:val="24"/>
        </w:rPr>
        <w:t>Zadanie 2 -121 000,00 zł brutto</w:t>
      </w:r>
    </w:p>
    <w:p w14:paraId="18FE3D5A" w14:textId="63F84EDE" w:rsidR="00E07166" w:rsidRPr="00E07166" w:rsidRDefault="00E07166" w:rsidP="00E07166">
      <w:pPr>
        <w:jc w:val="both"/>
        <w:rPr>
          <w:i/>
          <w:iCs/>
          <w:sz w:val="24"/>
          <w:szCs w:val="24"/>
        </w:rPr>
      </w:pPr>
      <w:r w:rsidRPr="00E07166">
        <w:rPr>
          <w:i/>
          <w:iCs/>
          <w:sz w:val="24"/>
          <w:szCs w:val="24"/>
        </w:rPr>
        <w:t>Zadanie 3 -98 120,00 zł brutto</w:t>
      </w:r>
    </w:p>
    <w:p w14:paraId="7C5DA132" w14:textId="682971C3" w:rsidR="00A80738" w:rsidRPr="00E0716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E07166">
        <w:rPr>
          <w:sz w:val="24"/>
          <w:szCs w:val="24"/>
        </w:rPr>
        <w:t>Podczas otwarcia ofert, mającego miejsce</w:t>
      </w:r>
      <w:r w:rsidR="00FF4AB1" w:rsidRPr="00E07166">
        <w:rPr>
          <w:sz w:val="24"/>
          <w:szCs w:val="24"/>
        </w:rPr>
        <w:t xml:space="preserve"> w dniu </w:t>
      </w:r>
      <w:r w:rsidR="00041239" w:rsidRPr="00E07166">
        <w:rPr>
          <w:sz w:val="24"/>
          <w:szCs w:val="24"/>
        </w:rPr>
        <w:t>03/11/2023</w:t>
      </w:r>
      <w:r w:rsidR="00FF4AB1" w:rsidRPr="00E07166">
        <w:rPr>
          <w:sz w:val="24"/>
          <w:szCs w:val="24"/>
        </w:rPr>
        <w:t xml:space="preserve"> o godz. </w:t>
      </w:r>
      <w:r w:rsidR="00041239" w:rsidRPr="00E07166">
        <w:rPr>
          <w:sz w:val="24"/>
          <w:szCs w:val="24"/>
        </w:rPr>
        <w:t>10:00</w:t>
      </w:r>
      <w:r w:rsidRPr="00E0716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07166" w14:paraId="4A90629C" w14:textId="77777777" w:rsidTr="00C82837">
        <w:tc>
          <w:tcPr>
            <w:tcW w:w="993" w:type="dxa"/>
            <w:shd w:val="clear" w:color="auto" w:fill="auto"/>
            <w:vAlign w:val="center"/>
          </w:tcPr>
          <w:p w14:paraId="2EFDE916" w14:textId="77777777" w:rsidR="006B27ED" w:rsidRPr="00E07166" w:rsidRDefault="006B27ED" w:rsidP="00C82837">
            <w:pPr>
              <w:spacing w:before="120" w:after="120"/>
              <w:jc w:val="center"/>
            </w:pPr>
            <w:r w:rsidRPr="00E07166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E3B673" w14:textId="77777777" w:rsidR="006B27ED" w:rsidRPr="00E07166" w:rsidRDefault="006B27ED" w:rsidP="00C82837">
            <w:pPr>
              <w:spacing w:before="120" w:after="120"/>
              <w:jc w:val="center"/>
            </w:pPr>
            <w:r w:rsidRPr="00E07166">
              <w:t>Nr</w:t>
            </w:r>
            <w:r w:rsidR="00C82837" w:rsidRPr="00E07166">
              <w:t xml:space="preserve"> </w:t>
            </w:r>
            <w:r w:rsidRPr="00E07166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3DB423B" w14:textId="77777777" w:rsidR="006B27ED" w:rsidRPr="00E07166" w:rsidRDefault="006B27ED" w:rsidP="00BB547B">
            <w:pPr>
              <w:spacing w:before="120" w:after="120"/>
              <w:jc w:val="center"/>
            </w:pPr>
            <w:r w:rsidRPr="00E07166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888CDB" w14:textId="77777777" w:rsidR="006B27ED" w:rsidRPr="00E07166" w:rsidRDefault="006B27ED" w:rsidP="00C82837">
            <w:pPr>
              <w:spacing w:before="120" w:after="120"/>
              <w:jc w:val="center"/>
            </w:pPr>
            <w:r w:rsidRPr="00E07166">
              <w:t>Cena oferty</w:t>
            </w:r>
          </w:p>
        </w:tc>
      </w:tr>
      <w:tr w:rsidR="00041239" w:rsidRPr="00E07166" w14:paraId="23831988" w14:textId="77777777" w:rsidTr="00A33D24">
        <w:tc>
          <w:tcPr>
            <w:tcW w:w="993" w:type="dxa"/>
            <w:shd w:val="clear" w:color="auto" w:fill="auto"/>
            <w:vAlign w:val="center"/>
          </w:tcPr>
          <w:p w14:paraId="2023C53A" w14:textId="77777777" w:rsidR="00041239" w:rsidRPr="00E07166" w:rsidRDefault="00041239" w:rsidP="00A33D24">
            <w:pPr>
              <w:spacing w:before="80" w:after="80"/>
              <w:jc w:val="center"/>
            </w:pPr>
            <w:r w:rsidRPr="00E0716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5211A6" w14:textId="77777777" w:rsidR="00041239" w:rsidRPr="00E07166" w:rsidRDefault="00041239" w:rsidP="00A33D24">
            <w:pPr>
              <w:spacing w:before="80" w:after="80"/>
              <w:jc w:val="center"/>
            </w:pPr>
            <w:r w:rsidRPr="00E07166">
              <w:t>1</w:t>
            </w:r>
          </w:p>
        </w:tc>
        <w:tc>
          <w:tcPr>
            <w:tcW w:w="4110" w:type="dxa"/>
            <w:shd w:val="clear" w:color="auto" w:fill="auto"/>
          </w:tcPr>
          <w:p w14:paraId="427BBD09" w14:textId="77777777" w:rsidR="00041239" w:rsidRPr="00E07166" w:rsidRDefault="00041239" w:rsidP="00A33D24">
            <w:pPr>
              <w:spacing w:before="80"/>
            </w:pPr>
            <w:r w:rsidRPr="00E07166">
              <w:t>Orange Polska S.A</w:t>
            </w:r>
          </w:p>
          <w:p w14:paraId="200FD0CC" w14:textId="77777777" w:rsidR="00041239" w:rsidRPr="00E07166" w:rsidRDefault="00041239" w:rsidP="00A33D24">
            <w:r w:rsidRPr="00E07166">
              <w:t xml:space="preserve">al. Jerozolimskie 160 </w:t>
            </w:r>
          </w:p>
          <w:p w14:paraId="19C9E360" w14:textId="77777777" w:rsidR="00041239" w:rsidRPr="00E07166" w:rsidRDefault="00041239" w:rsidP="00A33D24">
            <w:pPr>
              <w:spacing w:after="80"/>
              <w:jc w:val="both"/>
            </w:pPr>
            <w:r w:rsidRPr="00E07166">
              <w:t>02-326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24955E" w14:textId="77777777" w:rsidR="00041239" w:rsidRPr="00E07166" w:rsidRDefault="00041239" w:rsidP="00A33D24">
            <w:pPr>
              <w:spacing w:before="80" w:after="80"/>
              <w:jc w:val="center"/>
            </w:pPr>
            <w:r w:rsidRPr="00E07166">
              <w:t>219 392.64 zł</w:t>
            </w:r>
          </w:p>
        </w:tc>
      </w:tr>
      <w:tr w:rsidR="00041239" w:rsidRPr="00E07166" w14:paraId="217E668D" w14:textId="77777777" w:rsidTr="00A33D24">
        <w:tc>
          <w:tcPr>
            <w:tcW w:w="993" w:type="dxa"/>
            <w:shd w:val="clear" w:color="auto" w:fill="auto"/>
            <w:vAlign w:val="center"/>
          </w:tcPr>
          <w:p w14:paraId="77773CE9" w14:textId="77777777" w:rsidR="00041239" w:rsidRPr="00E07166" w:rsidRDefault="00041239" w:rsidP="00A33D24">
            <w:pPr>
              <w:spacing w:before="80" w:after="80"/>
              <w:jc w:val="center"/>
            </w:pPr>
            <w:r w:rsidRPr="00E0716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68B3ED" w14:textId="77777777" w:rsidR="00041239" w:rsidRPr="00E07166" w:rsidRDefault="00041239" w:rsidP="00A33D24">
            <w:pPr>
              <w:spacing w:before="80" w:after="80"/>
              <w:jc w:val="center"/>
            </w:pPr>
            <w:r w:rsidRPr="00E07166">
              <w:t>2</w:t>
            </w:r>
          </w:p>
        </w:tc>
        <w:tc>
          <w:tcPr>
            <w:tcW w:w="4110" w:type="dxa"/>
            <w:shd w:val="clear" w:color="auto" w:fill="auto"/>
          </w:tcPr>
          <w:p w14:paraId="2FCB598D" w14:textId="77777777" w:rsidR="00041239" w:rsidRPr="00E07166" w:rsidRDefault="00041239" w:rsidP="00A33D24">
            <w:pPr>
              <w:spacing w:before="80"/>
            </w:pPr>
            <w:r w:rsidRPr="00E07166">
              <w:t>Orange Polska S.A</w:t>
            </w:r>
          </w:p>
          <w:p w14:paraId="27373085" w14:textId="77777777" w:rsidR="00041239" w:rsidRPr="00E07166" w:rsidRDefault="00041239" w:rsidP="00A33D24">
            <w:r w:rsidRPr="00E07166">
              <w:t xml:space="preserve">al. Jerozolimskie 160 </w:t>
            </w:r>
          </w:p>
          <w:p w14:paraId="0B4D1DEF" w14:textId="77777777" w:rsidR="00041239" w:rsidRPr="00E07166" w:rsidRDefault="00041239" w:rsidP="00A33D24">
            <w:pPr>
              <w:spacing w:after="80"/>
              <w:jc w:val="both"/>
            </w:pPr>
            <w:r w:rsidRPr="00E07166">
              <w:t>02-326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821578" w14:textId="77777777" w:rsidR="00041239" w:rsidRPr="00E07166" w:rsidRDefault="00041239" w:rsidP="00A33D24">
            <w:pPr>
              <w:spacing w:before="80" w:after="80"/>
              <w:jc w:val="center"/>
            </w:pPr>
            <w:r w:rsidRPr="00E07166">
              <w:t>133 282.80 zł</w:t>
            </w:r>
          </w:p>
        </w:tc>
      </w:tr>
      <w:tr w:rsidR="00041239" w:rsidRPr="00E07166" w14:paraId="7560F1E3" w14:textId="77777777" w:rsidTr="00A33D24">
        <w:tc>
          <w:tcPr>
            <w:tcW w:w="993" w:type="dxa"/>
            <w:shd w:val="clear" w:color="auto" w:fill="auto"/>
            <w:vAlign w:val="center"/>
          </w:tcPr>
          <w:p w14:paraId="0930ED6B" w14:textId="77777777" w:rsidR="00041239" w:rsidRPr="00E07166" w:rsidRDefault="00041239" w:rsidP="00A33D24">
            <w:pPr>
              <w:spacing w:before="80" w:after="80"/>
              <w:jc w:val="center"/>
            </w:pPr>
            <w:r w:rsidRPr="00E0716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10CC35" w14:textId="77777777" w:rsidR="00041239" w:rsidRPr="00E07166" w:rsidRDefault="00041239" w:rsidP="00A33D24">
            <w:pPr>
              <w:spacing w:before="80" w:after="80"/>
              <w:jc w:val="center"/>
            </w:pPr>
            <w:r w:rsidRPr="00E07166">
              <w:t>2</w:t>
            </w:r>
          </w:p>
        </w:tc>
        <w:tc>
          <w:tcPr>
            <w:tcW w:w="4110" w:type="dxa"/>
            <w:shd w:val="clear" w:color="auto" w:fill="auto"/>
          </w:tcPr>
          <w:p w14:paraId="6076D8C8" w14:textId="77777777" w:rsidR="00041239" w:rsidRPr="00E07166" w:rsidRDefault="00041239" w:rsidP="00A33D24">
            <w:pPr>
              <w:spacing w:before="80"/>
            </w:pPr>
            <w:proofErr w:type="spellStart"/>
            <w:r w:rsidRPr="00E07166">
              <w:t>Enter</w:t>
            </w:r>
            <w:proofErr w:type="spellEnd"/>
            <w:r w:rsidRPr="00E07166">
              <w:t xml:space="preserve"> T&amp;T Sp. z o. o.</w:t>
            </w:r>
          </w:p>
          <w:p w14:paraId="4A674E17" w14:textId="77777777" w:rsidR="00041239" w:rsidRPr="00E07166" w:rsidRDefault="00041239" w:rsidP="00A33D24">
            <w:r w:rsidRPr="00E07166">
              <w:t xml:space="preserve">ul. Grunwaldzka 104 </w:t>
            </w:r>
          </w:p>
          <w:p w14:paraId="782BB599" w14:textId="77777777" w:rsidR="00041239" w:rsidRPr="00E07166" w:rsidRDefault="00041239" w:rsidP="00A33D24">
            <w:pPr>
              <w:spacing w:after="80"/>
              <w:jc w:val="both"/>
            </w:pPr>
            <w:r w:rsidRPr="00E07166">
              <w:t>60-307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E2A857" w14:textId="77777777" w:rsidR="00041239" w:rsidRPr="00E07166" w:rsidRDefault="00041239" w:rsidP="00A33D24">
            <w:pPr>
              <w:spacing w:before="80" w:after="80"/>
              <w:jc w:val="center"/>
            </w:pPr>
            <w:r w:rsidRPr="00E07166">
              <w:t>59 040.00 zł</w:t>
            </w:r>
          </w:p>
        </w:tc>
      </w:tr>
      <w:tr w:rsidR="00041239" w:rsidRPr="00E07166" w14:paraId="1C68638E" w14:textId="77777777" w:rsidTr="00A33D24">
        <w:tc>
          <w:tcPr>
            <w:tcW w:w="993" w:type="dxa"/>
            <w:shd w:val="clear" w:color="auto" w:fill="auto"/>
            <w:vAlign w:val="center"/>
          </w:tcPr>
          <w:p w14:paraId="232C7AF7" w14:textId="77777777" w:rsidR="00041239" w:rsidRPr="00E07166" w:rsidRDefault="00041239" w:rsidP="00A33D24">
            <w:pPr>
              <w:spacing w:before="80" w:after="80"/>
              <w:jc w:val="center"/>
            </w:pPr>
            <w:r w:rsidRPr="00E0716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7625FA" w14:textId="77777777" w:rsidR="00041239" w:rsidRPr="00E07166" w:rsidRDefault="00041239" w:rsidP="00A33D24">
            <w:pPr>
              <w:spacing w:before="80" w:after="80"/>
              <w:jc w:val="center"/>
            </w:pPr>
            <w:r w:rsidRPr="00E07166">
              <w:t>3</w:t>
            </w:r>
          </w:p>
        </w:tc>
        <w:tc>
          <w:tcPr>
            <w:tcW w:w="4110" w:type="dxa"/>
            <w:shd w:val="clear" w:color="auto" w:fill="auto"/>
          </w:tcPr>
          <w:p w14:paraId="5B9BD643" w14:textId="77777777" w:rsidR="00041239" w:rsidRPr="00E07166" w:rsidRDefault="00041239" w:rsidP="00A33D24">
            <w:pPr>
              <w:spacing w:before="80"/>
            </w:pPr>
            <w:proofErr w:type="spellStart"/>
            <w:r w:rsidRPr="00E07166">
              <w:t>Enter</w:t>
            </w:r>
            <w:proofErr w:type="spellEnd"/>
            <w:r w:rsidRPr="00E07166">
              <w:t xml:space="preserve"> T&amp;T Sp. z o. o.</w:t>
            </w:r>
          </w:p>
          <w:p w14:paraId="0477BEA8" w14:textId="77777777" w:rsidR="00041239" w:rsidRPr="00E07166" w:rsidRDefault="00041239" w:rsidP="00A33D24">
            <w:r w:rsidRPr="00E07166">
              <w:t xml:space="preserve">ul. Grunwaldzka 104 </w:t>
            </w:r>
          </w:p>
          <w:p w14:paraId="00D9DF3E" w14:textId="77777777" w:rsidR="00041239" w:rsidRPr="00E07166" w:rsidRDefault="00041239" w:rsidP="00A33D24">
            <w:pPr>
              <w:spacing w:after="80"/>
              <w:jc w:val="both"/>
            </w:pPr>
            <w:r w:rsidRPr="00E07166">
              <w:t>60-307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560771" w14:textId="77777777" w:rsidR="00041239" w:rsidRPr="00E07166" w:rsidRDefault="00041239" w:rsidP="00A33D24">
            <w:pPr>
              <w:spacing w:before="80" w:after="80"/>
              <w:jc w:val="center"/>
            </w:pPr>
            <w:r w:rsidRPr="00E07166">
              <w:t>174 168.00 zł</w:t>
            </w:r>
          </w:p>
        </w:tc>
      </w:tr>
      <w:tr w:rsidR="00041239" w:rsidRPr="00E07166" w14:paraId="343926E9" w14:textId="77777777" w:rsidTr="00A33D24">
        <w:tc>
          <w:tcPr>
            <w:tcW w:w="993" w:type="dxa"/>
            <w:shd w:val="clear" w:color="auto" w:fill="auto"/>
            <w:vAlign w:val="center"/>
          </w:tcPr>
          <w:p w14:paraId="6BBFF3EF" w14:textId="77777777" w:rsidR="00041239" w:rsidRPr="00E07166" w:rsidRDefault="00041239" w:rsidP="00A33D24">
            <w:pPr>
              <w:spacing w:before="80" w:after="80"/>
              <w:jc w:val="center"/>
            </w:pPr>
            <w:r w:rsidRPr="00E0716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FDFE40" w14:textId="77777777" w:rsidR="00041239" w:rsidRPr="00E07166" w:rsidRDefault="00041239" w:rsidP="00A33D24">
            <w:pPr>
              <w:spacing w:before="80" w:after="80"/>
              <w:jc w:val="center"/>
            </w:pPr>
            <w:r w:rsidRPr="00E07166">
              <w:t>3</w:t>
            </w:r>
          </w:p>
        </w:tc>
        <w:tc>
          <w:tcPr>
            <w:tcW w:w="4110" w:type="dxa"/>
            <w:shd w:val="clear" w:color="auto" w:fill="auto"/>
          </w:tcPr>
          <w:p w14:paraId="540FC2C7" w14:textId="4F33C6CF" w:rsidR="00041239" w:rsidRPr="00E07166" w:rsidRDefault="00041239" w:rsidP="00A33D24">
            <w:pPr>
              <w:spacing w:before="80"/>
            </w:pPr>
            <w:r w:rsidRPr="00E07166">
              <w:t xml:space="preserve">INEA </w:t>
            </w:r>
            <w:r w:rsidR="003835B6">
              <w:t>Sp. z o.o.</w:t>
            </w:r>
          </w:p>
          <w:p w14:paraId="7BB02AD9" w14:textId="74C30F13" w:rsidR="00041239" w:rsidRPr="00E07166" w:rsidRDefault="0093784B" w:rsidP="00A33D24">
            <w:r>
              <w:t xml:space="preserve">ul. </w:t>
            </w:r>
            <w:r w:rsidR="00041239" w:rsidRPr="00E07166">
              <w:t xml:space="preserve">Wierzbowa 84 </w:t>
            </w:r>
          </w:p>
          <w:p w14:paraId="3068CFE1" w14:textId="77777777" w:rsidR="00041239" w:rsidRPr="00E07166" w:rsidRDefault="00041239" w:rsidP="00A33D24">
            <w:pPr>
              <w:spacing w:after="80"/>
              <w:jc w:val="both"/>
            </w:pPr>
            <w:r w:rsidRPr="00E07166">
              <w:t>62-081 Wysogotowo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FBA6C2" w14:textId="77777777" w:rsidR="00041239" w:rsidRPr="00E07166" w:rsidRDefault="00041239" w:rsidP="00A33D24">
            <w:pPr>
              <w:spacing w:before="80" w:after="80"/>
              <w:jc w:val="center"/>
            </w:pPr>
            <w:r w:rsidRPr="00E07166">
              <w:t>131 186.88 zł</w:t>
            </w:r>
          </w:p>
        </w:tc>
      </w:tr>
    </w:tbl>
    <w:p w14:paraId="30AD0E46" w14:textId="77777777" w:rsidR="00FA115B" w:rsidRDefault="00E07166" w:rsidP="00FA115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Cs w:val="24"/>
        </w:rPr>
        <w:t xml:space="preserve">           </w:t>
      </w:r>
      <w:bookmarkEnd w:id="0"/>
      <w:r w:rsidR="00FA115B">
        <w:rPr>
          <w:i/>
          <w:sz w:val="22"/>
          <w:szCs w:val="22"/>
        </w:rPr>
        <w:t>Zamawiający</w:t>
      </w:r>
    </w:p>
    <w:p w14:paraId="7A096F37" w14:textId="77777777" w:rsidR="00FA115B" w:rsidRDefault="00FA115B" w:rsidP="00FA115B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6FC7E60" w14:textId="77777777" w:rsidR="00FA115B" w:rsidRDefault="00FA115B" w:rsidP="00FA115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D0301CB" w14:textId="73970B90" w:rsidR="00C236D3" w:rsidRPr="00E07166" w:rsidRDefault="00FA115B" w:rsidP="00FA115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C236D3" w:rsidRPr="00E071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71F6A" w14:textId="77777777" w:rsidR="00236378" w:rsidRDefault="00236378">
      <w:r>
        <w:separator/>
      </w:r>
    </w:p>
  </w:endnote>
  <w:endnote w:type="continuationSeparator" w:id="0">
    <w:p w14:paraId="29377D3E" w14:textId="77777777" w:rsidR="00236378" w:rsidRDefault="00236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19B7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25A2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66146" w14:textId="04A0CE79" w:rsidR="009F189D" w:rsidRDefault="00BD1D9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06C395" wp14:editId="767BC0C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6675050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72EC7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A2E88F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A7F3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3EBE37" w14:textId="77777777" w:rsidR="009F189D" w:rsidRDefault="009F189D">
    <w:pPr>
      <w:pStyle w:val="Stopka"/>
      <w:tabs>
        <w:tab w:val="clear" w:pos="4536"/>
      </w:tabs>
      <w:jc w:val="center"/>
    </w:pPr>
  </w:p>
  <w:p w14:paraId="6414130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F2301" w14:textId="77777777" w:rsidR="00236378" w:rsidRDefault="00236378">
      <w:r>
        <w:separator/>
      </w:r>
    </w:p>
  </w:footnote>
  <w:footnote w:type="continuationSeparator" w:id="0">
    <w:p w14:paraId="525437B1" w14:textId="77777777" w:rsidR="00236378" w:rsidRDefault="00236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1739E" w14:textId="77777777" w:rsidR="00041239" w:rsidRDefault="000412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12CCB" w14:textId="77777777" w:rsidR="00041239" w:rsidRDefault="000412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072A3" w14:textId="77777777" w:rsidR="00041239" w:rsidRDefault="000412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378"/>
    <w:rsid w:val="00007727"/>
    <w:rsid w:val="00017720"/>
    <w:rsid w:val="00035488"/>
    <w:rsid w:val="00041239"/>
    <w:rsid w:val="000D7F25"/>
    <w:rsid w:val="000E00E5"/>
    <w:rsid w:val="00173B20"/>
    <w:rsid w:val="001C69FF"/>
    <w:rsid w:val="0023318D"/>
    <w:rsid w:val="00236378"/>
    <w:rsid w:val="003835B6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3784B"/>
    <w:rsid w:val="009D19BD"/>
    <w:rsid w:val="009F189D"/>
    <w:rsid w:val="00A80738"/>
    <w:rsid w:val="00BB547B"/>
    <w:rsid w:val="00BD1D99"/>
    <w:rsid w:val="00C236D3"/>
    <w:rsid w:val="00C659E2"/>
    <w:rsid w:val="00C82837"/>
    <w:rsid w:val="00CA3D66"/>
    <w:rsid w:val="00CB0802"/>
    <w:rsid w:val="00D665F5"/>
    <w:rsid w:val="00D7128F"/>
    <w:rsid w:val="00E07166"/>
    <w:rsid w:val="00EA3476"/>
    <w:rsid w:val="00F16C60"/>
    <w:rsid w:val="00F95C33"/>
    <w:rsid w:val="00FA115B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5E8FC9"/>
  <w15:chartTrackingRefBased/>
  <w15:docId w15:val="{E829D7AF-119A-4D13-A1AA-8A05D3DD3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230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2023-11-06T07:22:00Z</cp:lastPrinted>
  <dcterms:created xsi:type="dcterms:W3CDTF">2023-11-06T07:19:00Z</dcterms:created>
  <dcterms:modified xsi:type="dcterms:W3CDTF">2023-11-06T09:43:00Z</dcterms:modified>
</cp:coreProperties>
</file>