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32595" w14:textId="77777777" w:rsidR="00986737" w:rsidRPr="00052901" w:rsidRDefault="006E78C2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52901">
        <w:rPr>
          <w:rFonts w:ascii="Arial Narrow" w:hAnsi="Arial Narrow" w:cs="Arial"/>
          <w:sz w:val="22"/>
          <w:szCs w:val="22"/>
        </w:rPr>
        <w:t>Bydgoszcz</w:t>
      </w:r>
      <w:r w:rsidR="00986737" w:rsidRPr="00052901">
        <w:rPr>
          <w:rFonts w:ascii="Arial Narrow" w:hAnsi="Arial Narrow" w:cs="Arial"/>
          <w:sz w:val="22"/>
          <w:szCs w:val="22"/>
        </w:rPr>
        <w:t xml:space="preserve"> dnia: </w:t>
      </w:r>
      <w:r w:rsidRPr="00052901">
        <w:rPr>
          <w:rFonts w:ascii="Arial Narrow" w:hAnsi="Arial Narrow" w:cs="Arial"/>
          <w:sz w:val="22"/>
          <w:szCs w:val="22"/>
        </w:rPr>
        <w:t>2023-11-06</w:t>
      </w:r>
    </w:p>
    <w:p w14:paraId="01459C46" w14:textId="77777777" w:rsidR="00986737" w:rsidRPr="00052901" w:rsidRDefault="006E78C2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5290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688E66B" w14:textId="77777777" w:rsidR="00986737" w:rsidRPr="00052901" w:rsidRDefault="006E78C2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>Powstańców Warszawy</w:t>
      </w:r>
      <w:r w:rsidR="00986737" w:rsidRPr="00052901">
        <w:rPr>
          <w:rFonts w:ascii="Arial Narrow" w:hAnsi="Arial Narrow" w:cs="Arial"/>
          <w:sz w:val="22"/>
          <w:szCs w:val="22"/>
        </w:rPr>
        <w:t xml:space="preserve"> </w:t>
      </w:r>
      <w:r w:rsidRPr="00052901">
        <w:rPr>
          <w:rFonts w:ascii="Arial Narrow" w:hAnsi="Arial Narrow" w:cs="Arial"/>
          <w:sz w:val="22"/>
          <w:szCs w:val="22"/>
        </w:rPr>
        <w:t>5</w:t>
      </w:r>
    </w:p>
    <w:p w14:paraId="2CFC9188" w14:textId="77777777" w:rsidR="00986737" w:rsidRPr="00052901" w:rsidRDefault="006E78C2" w:rsidP="00986737">
      <w:pPr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>85-681</w:t>
      </w:r>
      <w:r w:rsidR="00986737" w:rsidRPr="00052901">
        <w:rPr>
          <w:rFonts w:ascii="Arial Narrow" w:hAnsi="Arial Narrow" w:cs="Arial"/>
          <w:sz w:val="22"/>
          <w:szCs w:val="22"/>
        </w:rPr>
        <w:t xml:space="preserve"> </w:t>
      </w:r>
      <w:r w:rsidRPr="00052901">
        <w:rPr>
          <w:rFonts w:ascii="Arial Narrow" w:hAnsi="Arial Narrow" w:cs="Arial"/>
          <w:sz w:val="22"/>
          <w:szCs w:val="22"/>
        </w:rPr>
        <w:t>Bydgoszcz</w:t>
      </w:r>
    </w:p>
    <w:p w14:paraId="7067DA9B" w14:textId="77777777" w:rsidR="00986737" w:rsidRPr="00052901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05290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B3A6218" w14:textId="77777777" w:rsidR="00986737" w:rsidRPr="00052901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052901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052901" w14:paraId="3D51F7E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D2213C" w14:textId="77777777" w:rsidR="00986737" w:rsidRPr="0005290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0CA125FA" w14:textId="77777777" w:rsidR="00986737" w:rsidRPr="0005290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D3AAA5C" w14:textId="77777777" w:rsidR="00986737" w:rsidRPr="0005290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5290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5290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5290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52901" w14:paraId="58349CFD" w14:textId="77777777" w:rsidTr="005A632E">
        <w:tc>
          <w:tcPr>
            <w:tcW w:w="2269" w:type="dxa"/>
            <w:shd w:val="clear" w:color="auto" w:fill="auto"/>
          </w:tcPr>
          <w:p w14:paraId="6EA64A49" w14:textId="77777777" w:rsidR="00986737" w:rsidRPr="0005290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7CBB91" w14:textId="77777777" w:rsidR="00986737" w:rsidRPr="00052901" w:rsidRDefault="006E78C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  <w:r w:rsidR="00986737" w:rsidRPr="0005290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E78C2" w:rsidRPr="00052901" w14:paraId="7B5FDC28" w14:textId="77777777" w:rsidTr="007B1BB9">
        <w:tc>
          <w:tcPr>
            <w:tcW w:w="2269" w:type="dxa"/>
            <w:shd w:val="clear" w:color="auto" w:fill="auto"/>
          </w:tcPr>
          <w:p w14:paraId="757784BA" w14:textId="77777777" w:rsidR="006E78C2" w:rsidRPr="00052901" w:rsidRDefault="006E78C2" w:rsidP="007B1B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2BC637" w14:textId="77777777" w:rsidR="006E78C2" w:rsidRPr="00052901" w:rsidRDefault="006E78C2" w:rsidP="007B1B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bCs/>
                <w:sz w:val="22"/>
                <w:szCs w:val="22"/>
              </w:rPr>
              <w:t>121/2023</w:t>
            </w:r>
          </w:p>
        </w:tc>
      </w:tr>
    </w:tbl>
    <w:p w14:paraId="278DE2DE" w14:textId="77777777" w:rsidR="00A80738" w:rsidRPr="0005290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9452DB4" w14:textId="77777777" w:rsidR="00D665F5" w:rsidRPr="0005290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52901">
        <w:rPr>
          <w:rFonts w:ascii="Arial Narrow" w:hAnsi="Arial Narrow" w:cs="Arial"/>
          <w:sz w:val="22"/>
          <w:szCs w:val="22"/>
        </w:rPr>
        <w:t>2</w:t>
      </w:r>
      <w:r w:rsidRPr="00052901">
        <w:rPr>
          <w:rFonts w:ascii="Arial Narrow" w:hAnsi="Arial Narrow" w:cs="Arial"/>
          <w:sz w:val="22"/>
          <w:szCs w:val="22"/>
        </w:rPr>
        <w:t xml:space="preserve"> ust. 5 </w:t>
      </w:r>
      <w:r w:rsidRPr="0005290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52901">
        <w:rPr>
          <w:rFonts w:ascii="Arial Narrow" w:hAnsi="Arial Narrow" w:cs="Arial"/>
          <w:sz w:val="22"/>
          <w:szCs w:val="22"/>
        </w:rPr>
        <w:t xml:space="preserve"> </w:t>
      </w:r>
      <w:r w:rsidR="006E78C2" w:rsidRPr="00052901">
        <w:rPr>
          <w:rFonts w:ascii="Arial Narrow" w:hAnsi="Arial Narrow" w:cs="Arial"/>
          <w:sz w:val="22"/>
          <w:szCs w:val="22"/>
        </w:rPr>
        <w:t>(</w:t>
      </w:r>
      <w:proofErr w:type="spellStart"/>
      <w:r w:rsidR="006E78C2" w:rsidRPr="00052901">
        <w:rPr>
          <w:rFonts w:ascii="Arial Narrow" w:hAnsi="Arial Narrow" w:cs="Arial"/>
          <w:sz w:val="22"/>
          <w:szCs w:val="22"/>
        </w:rPr>
        <w:t>t.j</w:t>
      </w:r>
      <w:proofErr w:type="spellEnd"/>
      <w:r w:rsidR="006E78C2" w:rsidRPr="0005290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052901">
        <w:rPr>
          <w:rFonts w:ascii="Arial Narrow" w:hAnsi="Arial Narrow" w:cs="Arial"/>
          <w:sz w:val="22"/>
          <w:szCs w:val="22"/>
        </w:rPr>
        <w:t xml:space="preserve"> </w:t>
      </w:r>
      <w:r w:rsidRPr="00052901">
        <w:rPr>
          <w:rFonts w:ascii="Arial Narrow" w:hAnsi="Arial Narrow" w:cs="Arial"/>
          <w:sz w:val="22"/>
          <w:szCs w:val="22"/>
        </w:rPr>
        <w:t>udostępnia</w:t>
      </w:r>
      <w:r w:rsidR="00F95C33" w:rsidRPr="00052901">
        <w:rPr>
          <w:rFonts w:ascii="Arial Narrow" w:hAnsi="Arial Narrow" w:cs="Arial"/>
          <w:sz w:val="22"/>
          <w:szCs w:val="22"/>
        </w:rPr>
        <w:t xml:space="preserve"> </w:t>
      </w:r>
      <w:r w:rsidR="004C7E9B" w:rsidRPr="00052901">
        <w:rPr>
          <w:rFonts w:ascii="Arial Narrow" w:hAnsi="Arial Narrow" w:cs="Arial"/>
          <w:sz w:val="22"/>
          <w:szCs w:val="22"/>
        </w:rPr>
        <w:t>informacj</w:t>
      </w:r>
      <w:r w:rsidR="00577BC6" w:rsidRPr="00052901">
        <w:rPr>
          <w:rFonts w:ascii="Arial Narrow" w:hAnsi="Arial Narrow" w:cs="Arial"/>
          <w:sz w:val="22"/>
          <w:szCs w:val="22"/>
        </w:rPr>
        <w:t>ę</w:t>
      </w:r>
      <w:r w:rsidR="00035488" w:rsidRPr="0005290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52901">
        <w:rPr>
          <w:rFonts w:ascii="Arial Narrow" w:hAnsi="Arial Narrow" w:cs="Arial"/>
          <w:sz w:val="22"/>
          <w:szCs w:val="22"/>
        </w:rPr>
        <w:t>.</w:t>
      </w:r>
    </w:p>
    <w:p w14:paraId="3DF6F7B5" w14:textId="77777777" w:rsidR="00A80738" w:rsidRPr="0005290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52901">
        <w:rPr>
          <w:rFonts w:ascii="Arial Narrow" w:hAnsi="Arial Narrow" w:cs="Arial"/>
          <w:sz w:val="22"/>
          <w:szCs w:val="22"/>
        </w:rPr>
        <w:t xml:space="preserve"> w dniu </w:t>
      </w:r>
      <w:r w:rsidR="006E78C2" w:rsidRPr="00052901">
        <w:rPr>
          <w:rFonts w:ascii="Arial Narrow" w:hAnsi="Arial Narrow" w:cs="Arial"/>
          <w:sz w:val="22"/>
          <w:szCs w:val="22"/>
        </w:rPr>
        <w:t>06/11/2023</w:t>
      </w:r>
      <w:r w:rsidR="00FF4AB1" w:rsidRPr="00052901">
        <w:rPr>
          <w:rFonts w:ascii="Arial Narrow" w:hAnsi="Arial Narrow" w:cs="Arial"/>
          <w:sz w:val="22"/>
          <w:szCs w:val="22"/>
        </w:rPr>
        <w:t xml:space="preserve"> o godz. </w:t>
      </w:r>
      <w:r w:rsidR="006E78C2" w:rsidRPr="00052901">
        <w:rPr>
          <w:rFonts w:ascii="Arial Narrow" w:hAnsi="Arial Narrow" w:cs="Arial"/>
          <w:sz w:val="22"/>
          <w:szCs w:val="22"/>
        </w:rPr>
        <w:t>08:30</w:t>
      </w:r>
      <w:r w:rsidRPr="0005290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52901" w14:paraId="0AC00637" w14:textId="77777777" w:rsidTr="005A632E">
        <w:tc>
          <w:tcPr>
            <w:tcW w:w="1276" w:type="dxa"/>
            <w:shd w:val="clear" w:color="auto" w:fill="F2F2F2"/>
            <w:vAlign w:val="center"/>
          </w:tcPr>
          <w:p w14:paraId="46899FC3" w14:textId="77777777" w:rsidR="006B27ED" w:rsidRPr="0005290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52901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8C2E0D8" w14:textId="77777777" w:rsidR="006B27ED" w:rsidRPr="0005290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738929D" w14:textId="77777777" w:rsidR="006B27ED" w:rsidRPr="0005290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05D6A33" w14:textId="77777777" w:rsidR="006B27ED" w:rsidRPr="0005290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E78C2" w:rsidRPr="00052901" w14:paraId="1793E732" w14:textId="77777777" w:rsidTr="007B1BB9">
        <w:tc>
          <w:tcPr>
            <w:tcW w:w="1276" w:type="dxa"/>
            <w:shd w:val="clear" w:color="auto" w:fill="auto"/>
            <w:vAlign w:val="center"/>
          </w:tcPr>
          <w:p w14:paraId="03BB1DB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70802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42F11D41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Rovers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36FC0C3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Stołeczna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E6DB6BA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05-501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07FD7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7 257.60 zł</w:t>
            </w:r>
          </w:p>
        </w:tc>
      </w:tr>
      <w:tr w:rsidR="006E78C2" w:rsidRPr="00052901" w14:paraId="1F13801E" w14:textId="77777777" w:rsidTr="007B1BB9">
        <w:tc>
          <w:tcPr>
            <w:tcW w:w="1276" w:type="dxa"/>
            <w:shd w:val="clear" w:color="auto" w:fill="auto"/>
            <w:vAlign w:val="center"/>
          </w:tcPr>
          <w:p w14:paraId="201933A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DF098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47E1A12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Optimed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Pro-Office Anna Szewczyk</w:t>
            </w:r>
          </w:p>
          <w:p w14:paraId="54BB190E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Forteczna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8BD09E0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32-086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Węgrzce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77309D6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783.00 zł</w:t>
            </w:r>
          </w:p>
        </w:tc>
      </w:tr>
      <w:tr w:rsidR="006E78C2" w:rsidRPr="00052901" w14:paraId="7C766FE9" w14:textId="77777777" w:rsidTr="007B1BB9">
        <w:tc>
          <w:tcPr>
            <w:tcW w:w="1276" w:type="dxa"/>
            <w:shd w:val="clear" w:color="auto" w:fill="auto"/>
            <w:vAlign w:val="center"/>
          </w:tcPr>
          <w:p w14:paraId="4A26B09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50E1A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3EED8CE0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Elektro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Grzegorz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Pałkowski</w:t>
            </w:r>
            <w:proofErr w:type="spellEnd"/>
          </w:p>
          <w:p w14:paraId="3A42329C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89C5E38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D7522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6 966.00 zł</w:t>
            </w:r>
          </w:p>
        </w:tc>
      </w:tr>
      <w:tr w:rsidR="006E78C2" w:rsidRPr="00052901" w14:paraId="28EB18B5" w14:textId="77777777" w:rsidTr="007B1BB9">
        <w:tc>
          <w:tcPr>
            <w:tcW w:w="1276" w:type="dxa"/>
            <w:shd w:val="clear" w:color="auto" w:fill="auto"/>
            <w:vAlign w:val="center"/>
          </w:tcPr>
          <w:p w14:paraId="66B0392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8C67A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5271422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Empireum Piotr Dopieralski</w:t>
            </w:r>
          </w:p>
          <w:p w14:paraId="5E033C10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Chotomowska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D241B9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05-110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441BCB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4 320.00 zł</w:t>
            </w:r>
          </w:p>
        </w:tc>
      </w:tr>
      <w:tr w:rsidR="006E78C2" w:rsidRPr="00052901" w14:paraId="2386E873" w14:textId="77777777" w:rsidTr="007B1BB9">
        <w:tc>
          <w:tcPr>
            <w:tcW w:w="1276" w:type="dxa"/>
            <w:shd w:val="clear" w:color="auto" w:fill="auto"/>
            <w:vAlign w:val="center"/>
          </w:tcPr>
          <w:p w14:paraId="5E1FA90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A534A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7FE10DAE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7D6BC86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40B6BA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2E7D3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8 746.38 zł</w:t>
            </w:r>
          </w:p>
        </w:tc>
      </w:tr>
      <w:tr w:rsidR="006E78C2" w:rsidRPr="00052901" w14:paraId="43FB7761" w14:textId="77777777" w:rsidTr="007B1BB9">
        <w:tc>
          <w:tcPr>
            <w:tcW w:w="1276" w:type="dxa"/>
            <w:shd w:val="clear" w:color="auto" w:fill="auto"/>
            <w:vAlign w:val="center"/>
          </w:tcPr>
          <w:p w14:paraId="0990371B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9ECA8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72CD1820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Sp.zo.o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123778A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8ADC2FA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1D9C2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12 528.00 zł</w:t>
            </w:r>
          </w:p>
        </w:tc>
      </w:tr>
      <w:tr w:rsidR="006E78C2" w:rsidRPr="00052901" w14:paraId="232D6043" w14:textId="77777777" w:rsidTr="007B1BB9">
        <w:tc>
          <w:tcPr>
            <w:tcW w:w="1276" w:type="dxa"/>
            <w:shd w:val="clear" w:color="auto" w:fill="auto"/>
            <w:vAlign w:val="center"/>
          </w:tcPr>
          <w:p w14:paraId="211F927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42AAFB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3FA65186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14:paraId="6A92628F" w14:textId="1B7B9EB0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978AA" w:rsidRPr="00052901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/7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CDC02D6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657B0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7 128.00 zł</w:t>
            </w:r>
          </w:p>
        </w:tc>
      </w:tr>
      <w:tr w:rsidR="006E78C2" w:rsidRPr="00052901" w14:paraId="44864246" w14:textId="77777777" w:rsidTr="007B1BB9">
        <w:tc>
          <w:tcPr>
            <w:tcW w:w="1276" w:type="dxa"/>
            <w:shd w:val="clear" w:color="auto" w:fill="auto"/>
            <w:vAlign w:val="center"/>
          </w:tcPr>
          <w:p w14:paraId="1ED29E1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08AC1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14BE6A89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BERYL MED  POLAND Sp. z o. o.</w:t>
            </w:r>
          </w:p>
          <w:p w14:paraId="6809D97E" w14:textId="55A195A1" w:rsidR="006E78C2" w:rsidRPr="00052901" w:rsidRDefault="00C978AA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ul. Łopuszańska 36/14c</w:t>
            </w:r>
          </w:p>
          <w:p w14:paraId="5CE99ACD" w14:textId="77EFB25C" w:rsidR="006E78C2" w:rsidRPr="00052901" w:rsidRDefault="00C978AA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E4971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5 637.60 zł</w:t>
            </w:r>
          </w:p>
        </w:tc>
      </w:tr>
      <w:tr w:rsidR="006E78C2" w:rsidRPr="00052901" w14:paraId="6EEBA15C" w14:textId="77777777" w:rsidTr="007B1BB9">
        <w:tc>
          <w:tcPr>
            <w:tcW w:w="1276" w:type="dxa"/>
            <w:shd w:val="clear" w:color="auto" w:fill="auto"/>
            <w:vAlign w:val="center"/>
          </w:tcPr>
          <w:p w14:paraId="6DA9523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C4F40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5D3ADB5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Przedsiębiorstwo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Innowacyjno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Handlowe Varia Sp. z o.o.</w:t>
            </w:r>
          </w:p>
          <w:p w14:paraId="24BBAC75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ul.Biecka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ED3C4B8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60-473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2E93DF" w14:textId="3342D31E" w:rsidR="006E78C2" w:rsidRPr="00052901" w:rsidRDefault="00C978AA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13 608.00</w:t>
            </w:r>
            <w:r w:rsidR="006E78C2" w:rsidRPr="00052901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6E78C2" w:rsidRPr="00052901" w14:paraId="088780DF" w14:textId="77777777" w:rsidTr="007B1BB9">
        <w:tc>
          <w:tcPr>
            <w:tcW w:w="1276" w:type="dxa"/>
            <w:shd w:val="clear" w:color="auto" w:fill="auto"/>
            <w:vAlign w:val="center"/>
          </w:tcPr>
          <w:p w14:paraId="609A2DF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E2847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2E01CA3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DIAG-MED Grażyna Konecka</w:t>
            </w:r>
          </w:p>
          <w:p w14:paraId="15B75DCD" w14:textId="1C6E9F5F" w:rsidR="006E78C2" w:rsidRPr="00052901" w:rsidRDefault="00C978AA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ul. Słowikowskiego 85A/H6</w:t>
            </w:r>
          </w:p>
          <w:p w14:paraId="36962F54" w14:textId="62EF621D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</w:t>
            </w:r>
            <w:r w:rsidR="00C978AA" w:rsidRPr="00052901">
              <w:rPr>
                <w:rFonts w:ascii="Arial Narrow" w:hAnsi="Arial Narrow" w:cs="Arial"/>
                <w:sz w:val="22"/>
                <w:szCs w:val="22"/>
              </w:rPr>
              <w:t>5-090 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A289A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8 123.98 zł</w:t>
            </w:r>
          </w:p>
        </w:tc>
      </w:tr>
      <w:tr w:rsidR="006E78C2" w:rsidRPr="00052901" w14:paraId="1B328FAD" w14:textId="77777777" w:rsidTr="007B1BB9">
        <w:tc>
          <w:tcPr>
            <w:tcW w:w="1276" w:type="dxa"/>
            <w:shd w:val="clear" w:color="auto" w:fill="auto"/>
            <w:vAlign w:val="center"/>
          </w:tcPr>
          <w:p w14:paraId="51679D2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04356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F81D3FD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22AE5865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581D91C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72C66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7 344.00 zł</w:t>
            </w:r>
          </w:p>
        </w:tc>
      </w:tr>
      <w:tr w:rsidR="006E78C2" w:rsidRPr="00052901" w14:paraId="49FDFC73" w14:textId="77777777" w:rsidTr="007B1BB9">
        <w:tc>
          <w:tcPr>
            <w:tcW w:w="1276" w:type="dxa"/>
            <w:shd w:val="clear" w:color="auto" w:fill="auto"/>
            <w:vAlign w:val="center"/>
          </w:tcPr>
          <w:p w14:paraId="7DBE980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DBC0A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07B8F3A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4F3290DE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1EC6498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DC142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8 694.00 zł</w:t>
            </w:r>
          </w:p>
        </w:tc>
      </w:tr>
      <w:tr w:rsidR="006E78C2" w:rsidRPr="00052901" w14:paraId="54F410F5" w14:textId="77777777" w:rsidTr="007B1BB9">
        <w:tc>
          <w:tcPr>
            <w:tcW w:w="1276" w:type="dxa"/>
            <w:shd w:val="clear" w:color="auto" w:fill="auto"/>
            <w:vAlign w:val="center"/>
          </w:tcPr>
          <w:p w14:paraId="2FCAB14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FFC10B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279D8B1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61ED4E10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7D8A6CF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843BB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1 382.40 zł</w:t>
            </w:r>
          </w:p>
        </w:tc>
      </w:tr>
      <w:tr w:rsidR="006E78C2" w:rsidRPr="00052901" w14:paraId="5FEEF88B" w14:textId="77777777" w:rsidTr="007B1BB9">
        <w:tc>
          <w:tcPr>
            <w:tcW w:w="1276" w:type="dxa"/>
            <w:shd w:val="clear" w:color="auto" w:fill="auto"/>
            <w:vAlign w:val="center"/>
          </w:tcPr>
          <w:p w14:paraId="323B5E7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A3144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4D4DD1F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3D7CD955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Strefowa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9AA5B3B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7ADFF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20 250.00 zł</w:t>
            </w:r>
          </w:p>
        </w:tc>
      </w:tr>
      <w:tr w:rsidR="006E78C2" w:rsidRPr="00052901" w14:paraId="750EA624" w14:textId="77777777" w:rsidTr="007B1BB9">
        <w:tc>
          <w:tcPr>
            <w:tcW w:w="1276" w:type="dxa"/>
            <w:shd w:val="clear" w:color="auto" w:fill="auto"/>
            <w:vAlign w:val="center"/>
          </w:tcPr>
          <w:p w14:paraId="6DC1E95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21068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503EF69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630479D7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8 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DC3201F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B4182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5 140.00 zł</w:t>
            </w:r>
          </w:p>
        </w:tc>
      </w:tr>
      <w:tr w:rsidR="006E78C2" w:rsidRPr="00052901" w14:paraId="2029B1A8" w14:textId="77777777" w:rsidTr="007B1BB9">
        <w:tc>
          <w:tcPr>
            <w:tcW w:w="1276" w:type="dxa"/>
            <w:shd w:val="clear" w:color="auto" w:fill="auto"/>
            <w:vAlign w:val="center"/>
          </w:tcPr>
          <w:p w14:paraId="4E08B27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B31B5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82C43C6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5530F01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8 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177E1F2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23EC3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204.12 zł</w:t>
            </w:r>
          </w:p>
        </w:tc>
      </w:tr>
      <w:tr w:rsidR="006E78C2" w:rsidRPr="00052901" w14:paraId="4529A576" w14:textId="77777777" w:rsidTr="007B1BB9">
        <w:tc>
          <w:tcPr>
            <w:tcW w:w="1276" w:type="dxa"/>
            <w:shd w:val="clear" w:color="auto" w:fill="auto"/>
            <w:vAlign w:val="center"/>
          </w:tcPr>
          <w:p w14:paraId="7A912C0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52287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20E7FC48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7EC62AD2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8 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365C43C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25F4B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2 198.88 zł</w:t>
            </w:r>
          </w:p>
        </w:tc>
      </w:tr>
      <w:tr w:rsidR="006E78C2" w:rsidRPr="00052901" w14:paraId="4B69EFCD" w14:textId="77777777" w:rsidTr="007B1BB9">
        <w:tc>
          <w:tcPr>
            <w:tcW w:w="1276" w:type="dxa"/>
            <w:shd w:val="clear" w:color="auto" w:fill="auto"/>
            <w:vAlign w:val="center"/>
          </w:tcPr>
          <w:p w14:paraId="69BD744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23EFB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11B0F4DD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4CAE758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8 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BDFEBE6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69BC4F" w14:textId="5378A89F" w:rsidR="006E78C2" w:rsidRPr="00052901" w:rsidRDefault="00C978AA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1 542.76</w:t>
            </w:r>
            <w:r w:rsidR="006E78C2" w:rsidRPr="00052901">
              <w:rPr>
                <w:rFonts w:ascii="Arial Narrow" w:hAnsi="Arial Narrow" w:cs="Arial"/>
                <w:sz w:val="22"/>
                <w:szCs w:val="22"/>
              </w:rPr>
              <w:t xml:space="preserve">  zł</w:t>
            </w:r>
          </w:p>
        </w:tc>
      </w:tr>
      <w:tr w:rsidR="006E78C2" w:rsidRPr="00052901" w14:paraId="4527A5CC" w14:textId="77777777" w:rsidTr="007B1BB9">
        <w:tc>
          <w:tcPr>
            <w:tcW w:w="1276" w:type="dxa"/>
            <w:shd w:val="clear" w:color="auto" w:fill="auto"/>
            <w:vAlign w:val="center"/>
          </w:tcPr>
          <w:p w14:paraId="3A2161C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B165D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099BB7D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35E7FCA2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8 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FD3AAAB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473778" w14:textId="009754C6" w:rsidR="006E78C2" w:rsidRPr="00052901" w:rsidRDefault="00C978AA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13 122.00</w:t>
            </w:r>
            <w:r w:rsidR="006E78C2" w:rsidRPr="00052901">
              <w:rPr>
                <w:rFonts w:ascii="Arial Narrow" w:hAnsi="Arial Narrow" w:cs="Arial"/>
                <w:sz w:val="22"/>
                <w:szCs w:val="22"/>
              </w:rPr>
              <w:t xml:space="preserve">  zł</w:t>
            </w:r>
          </w:p>
        </w:tc>
      </w:tr>
      <w:tr w:rsidR="006E78C2" w:rsidRPr="00052901" w14:paraId="54BC020C" w14:textId="77777777" w:rsidTr="007B1BB9">
        <w:tc>
          <w:tcPr>
            <w:tcW w:w="1276" w:type="dxa"/>
            <w:shd w:val="clear" w:color="auto" w:fill="auto"/>
            <w:vAlign w:val="center"/>
          </w:tcPr>
          <w:p w14:paraId="1D106D9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lastRenderedPageBreak/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8CB3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75A9C26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0C93715D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Przemysłowa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8 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F70BA28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85-758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A23AF0" w14:textId="3444CA6A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B546A" w:rsidRPr="00052901">
              <w:rPr>
                <w:rFonts w:ascii="Arial Narrow" w:hAnsi="Arial Narrow" w:cs="Arial"/>
                <w:sz w:val="22"/>
                <w:szCs w:val="22"/>
              </w:rPr>
              <w:t>258.30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6E78C2" w:rsidRPr="00052901" w14:paraId="3AEA168B" w14:textId="77777777" w:rsidTr="007B1BB9">
        <w:tc>
          <w:tcPr>
            <w:tcW w:w="1276" w:type="dxa"/>
            <w:shd w:val="clear" w:color="auto" w:fill="auto"/>
            <w:vAlign w:val="center"/>
          </w:tcPr>
          <w:p w14:paraId="4BA75FC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1116F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DAB4092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SORIMEX sp. z o. o. sp. k.</w:t>
            </w:r>
          </w:p>
          <w:p w14:paraId="2DD91375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Równinna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BCC3110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83308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7 786.80 zł</w:t>
            </w:r>
          </w:p>
        </w:tc>
      </w:tr>
      <w:tr w:rsidR="006E78C2" w:rsidRPr="00052901" w14:paraId="6122F475" w14:textId="77777777" w:rsidTr="007B1BB9">
        <w:tc>
          <w:tcPr>
            <w:tcW w:w="1276" w:type="dxa"/>
            <w:shd w:val="clear" w:color="auto" w:fill="auto"/>
            <w:vAlign w:val="center"/>
          </w:tcPr>
          <w:p w14:paraId="416FA85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9AD7C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6546E32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SORIMEX sp. z o. o. sp. k.</w:t>
            </w:r>
          </w:p>
          <w:p w14:paraId="40142E8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Równinna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14A045A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95CE9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50 064.48 zł</w:t>
            </w:r>
          </w:p>
        </w:tc>
      </w:tr>
      <w:tr w:rsidR="006E78C2" w:rsidRPr="00052901" w14:paraId="225C35AB" w14:textId="77777777" w:rsidTr="007B1BB9">
        <w:tc>
          <w:tcPr>
            <w:tcW w:w="1276" w:type="dxa"/>
            <w:shd w:val="clear" w:color="auto" w:fill="auto"/>
            <w:vAlign w:val="center"/>
          </w:tcPr>
          <w:p w14:paraId="15090D8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9233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51A93578" w14:textId="112FC7BC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Labo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Clinic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7B546A" w:rsidRPr="00052901">
              <w:rPr>
                <w:rFonts w:ascii="Arial Narrow" w:hAnsi="Arial Narrow" w:cs="Arial"/>
                <w:sz w:val="22"/>
                <w:szCs w:val="22"/>
              </w:rPr>
              <w:t>Sp.  z o. o.</w:t>
            </w:r>
          </w:p>
          <w:p w14:paraId="63752EC8" w14:textId="025E1D86" w:rsidR="006E78C2" w:rsidRPr="00052901" w:rsidRDefault="007B546A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ul. F. Barcza 58/U18</w:t>
            </w:r>
          </w:p>
          <w:p w14:paraId="2190A7F8" w14:textId="7DD8F56B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10-</w:t>
            </w:r>
            <w:r w:rsidR="007B546A" w:rsidRPr="00052901">
              <w:rPr>
                <w:rFonts w:ascii="Arial Narrow" w:hAnsi="Arial Narrow" w:cs="Arial"/>
                <w:sz w:val="22"/>
                <w:szCs w:val="22"/>
              </w:rPr>
              <w:t>685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888B7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33 354.07 zł</w:t>
            </w:r>
          </w:p>
        </w:tc>
      </w:tr>
      <w:tr w:rsidR="006E78C2" w:rsidRPr="00052901" w14:paraId="3B0CDA6F" w14:textId="77777777" w:rsidTr="007B1BB9">
        <w:tc>
          <w:tcPr>
            <w:tcW w:w="1276" w:type="dxa"/>
            <w:shd w:val="clear" w:color="auto" w:fill="auto"/>
            <w:vAlign w:val="center"/>
          </w:tcPr>
          <w:p w14:paraId="4683B33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802E5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17F5B48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6DDDCD84" w14:textId="40ACA478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ul. Częstochowska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38/52</w:t>
            </w:r>
            <w:r w:rsidR="007B546A" w:rsidRPr="00052901">
              <w:rPr>
                <w:rFonts w:ascii="Arial Narrow" w:hAnsi="Arial Narrow" w:cs="Arial"/>
                <w:sz w:val="22"/>
                <w:szCs w:val="22"/>
              </w:rPr>
              <w:t>/402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1224486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93-121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ABC76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95 135.04 zł</w:t>
            </w:r>
          </w:p>
        </w:tc>
      </w:tr>
      <w:tr w:rsidR="006E78C2" w:rsidRPr="00052901" w14:paraId="74963AC3" w14:textId="77777777" w:rsidTr="007B1BB9">
        <w:tc>
          <w:tcPr>
            <w:tcW w:w="1276" w:type="dxa"/>
            <w:shd w:val="clear" w:color="auto" w:fill="auto"/>
            <w:vAlign w:val="center"/>
          </w:tcPr>
          <w:p w14:paraId="7724BA6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0EDDD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7061BA1A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702D6357" w14:textId="3AC31093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ul. Częstochowska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38/52</w:t>
            </w:r>
            <w:r w:rsidR="007B546A" w:rsidRPr="00052901">
              <w:rPr>
                <w:rFonts w:ascii="Arial Narrow" w:hAnsi="Arial Narrow" w:cs="Arial"/>
                <w:sz w:val="22"/>
                <w:szCs w:val="22"/>
              </w:rPr>
              <w:t>/402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848F007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93-121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2CF3E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609.12 zł</w:t>
            </w:r>
          </w:p>
        </w:tc>
      </w:tr>
      <w:tr w:rsidR="006E78C2" w:rsidRPr="00052901" w14:paraId="1DD3DFF7" w14:textId="77777777" w:rsidTr="007B1BB9">
        <w:tc>
          <w:tcPr>
            <w:tcW w:w="1276" w:type="dxa"/>
            <w:shd w:val="clear" w:color="auto" w:fill="auto"/>
            <w:vAlign w:val="center"/>
          </w:tcPr>
          <w:p w14:paraId="4259341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311E5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E64E4D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z o.o. S.K.A.</w:t>
            </w:r>
          </w:p>
          <w:p w14:paraId="3FABD6A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E56E0F8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01603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5 216.40 zł</w:t>
            </w:r>
          </w:p>
        </w:tc>
      </w:tr>
      <w:tr w:rsidR="006E78C2" w:rsidRPr="00052901" w14:paraId="6E2E63D7" w14:textId="77777777" w:rsidTr="007B1BB9">
        <w:tc>
          <w:tcPr>
            <w:tcW w:w="1276" w:type="dxa"/>
            <w:shd w:val="clear" w:color="auto" w:fill="auto"/>
            <w:vAlign w:val="center"/>
          </w:tcPr>
          <w:p w14:paraId="6443C7F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C3D2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8A1FD5E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COMED S.C. Krzysztof Pilarski, Wojciech Grunwald</w:t>
            </w:r>
          </w:p>
          <w:p w14:paraId="0981EBF3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Maja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20/1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84572D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75-800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545AD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3 413.88 zł</w:t>
            </w:r>
          </w:p>
        </w:tc>
      </w:tr>
      <w:tr w:rsidR="006E78C2" w:rsidRPr="00052901" w14:paraId="39C1E385" w14:textId="77777777" w:rsidTr="007B1BB9">
        <w:tc>
          <w:tcPr>
            <w:tcW w:w="1276" w:type="dxa"/>
            <w:shd w:val="clear" w:color="auto" w:fill="auto"/>
            <w:vAlign w:val="center"/>
          </w:tcPr>
          <w:p w14:paraId="04B918A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F4A28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30AF9CC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571DACCC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87AF5F7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3AC5C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1 814.40 zł</w:t>
            </w:r>
          </w:p>
        </w:tc>
      </w:tr>
      <w:tr w:rsidR="006E78C2" w:rsidRPr="00052901" w14:paraId="5D80CF3D" w14:textId="77777777" w:rsidTr="007B1BB9">
        <w:tc>
          <w:tcPr>
            <w:tcW w:w="1276" w:type="dxa"/>
            <w:shd w:val="clear" w:color="auto" w:fill="auto"/>
            <w:vAlign w:val="center"/>
          </w:tcPr>
          <w:p w14:paraId="5E422DB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FF15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93A4AC1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5C52B823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C6EF160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EE7D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2 138.40 zł</w:t>
            </w:r>
          </w:p>
        </w:tc>
      </w:tr>
      <w:tr w:rsidR="006E78C2" w:rsidRPr="00052901" w14:paraId="2E4E5052" w14:textId="77777777" w:rsidTr="007B1BB9">
        <w:tc>
          <w:tcPr>
            <w:tcW w:w="1276" w:type="dxa"/>
            <w:shd w:val="clear" w:color="auto" w:fill="auto"/>
            <w:vAlign w:val="center"/>
          </w:tcPr>
          <w:p w14:paraId="319B308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A25F7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5348A8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5BB34F62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8F9437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9EC09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1 047.60 zł</w:t>
            </w:r>
          </w:p>
        </w:tc>
      </w:tr>
      <w:tr w:rsidR="006E78C2" w:rsidRPr="00052901" w14:paraId="4D04048A" w14:textId="77777777" w:rsidTr="007B1BB9">
        <w:tc>
          <w:tcPr>
            <w:tcW w:w="1276" w:type="dxa"/>
            <w:shd w:val="clear" w:color="auto" w:fill="auto"/>
            <w:vAlign w:val="center"/>
          </w:tcPr>
          <w:p w14:paraId="0D6C24D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CF32A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FD676D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31994DCD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14A8072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2E807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1 735.60 zł</w:t>
            </w:r>
          </w:p>
        </w:tc>
      </w:tr>
      <w:tr w:rsidR="006E78C2" w:rsidRPr="00052901" w14:paraId="3DCF4615" w14:textId="77777777" w:rsidTr="007B1BB9">
        <w:tc>
          <w:tcPr>
            <w:tcW w:w="1276" w:type="dxa"/>
            <w:shd w:val="clear" w:color="auto" w:fill="auto"/>
            <w:vAlign w:val="center"/>
          </w:tcPr>
          <w:p w14:paraId="2E2F06C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23558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2F9440EE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658BC918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Legionów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EAE875E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8BFF5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7 776.00 zł</w:t>
            </w:r>
          </w:p>
        </w:tc>
      </w:tr>
      <w:tr w:rsidR="006E78C2" w:rsidRPr="00052901" w14:paraId="13DA25D1" w14:textId="77777777" w:rsidTr="007B1BB9">
        <w:tc>
          <w:tcPr>
            <w:tcW w:w="1276" w:type="dxa"/>
            <w:shd w:val="clear" w:color="auto" w:fill="auto"/>
            <w:vAlign w:val="center"/>
          </w:tcPr>
          <w:p w14:paraId="53C0642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CFF64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328CDA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0F6645CE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Graniczna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32B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190A3E9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44-178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ED04B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7 560.00 zł</w:t>
            </w:r>
          </w:p>
        </w:tc>
      </w:tr>
      <w:tr w:rsidR="006E78C2" w:rsidRPr="00052901" w14:paraId="104A606F" w14:textId="77777777" w:rsidTr="007B1BB9">
        <w:tc>
          <w:tcPr>
            <w:tcW w:w="1276" w:type="dxa"/>
            <w:shd w:val="clear" w:color="auto" w:fill="auto"/>
            <w:vAlign w:val="center"/>
          </w:tcPr>
          <w:p w14:paraId="32E96DC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58DF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BC3FD51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28D9FC4C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Graniczna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32B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DB0AA6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44-178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8707F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73 897.50 zł</w:t>
            </w:r>
          </w:p>
        </w:tc>
      </w:tr>
      <w:tr w:rsidR="006E78C2" w:rsidRPr="00052901" w14:paraId="70C94D01" w14:textId="77777777" w:rsidTr="007B1BB9">
        <w:tc>
          <w:tcPr>
            <w:tcW w:w="1276" w:type="dxa"/>
            <w:shd w:val="clear" w:color="auto" w:fill="auto"/>
            <w:vAlign w:val="center"/>
          </w:tcPr>
          <w:p w14:paraId="10624EE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79BFD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7C0B53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26F46488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Graniczna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32B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8C18AAE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44-178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F1DD7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270.00 zł</w:t>
            </w:r>
          </w:p>
        </w:tc>
      </w:tr>
      <w:tr w:rsidR="006E78C2" w:rsidRPr="00052901" w14:paraId="01BC0C27" w14:textId="77777777" w:rsidTr="007B1BB9">
        <w:tc>
          <w:tcPr>
            <w:tcW w:w="1276" w:type="dxa"/>
            <w:shd w:val="clear" w:color="auto" w:fill="auto"/>
            <w:vAlign w:val="center"/>
          </w:tcPr>
          <w:p w14:paraId="759C237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0948B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3936C4FB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052FB5BE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Graniczna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32B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25BFB5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44-178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C6E13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1 188.00 zł</w:t>
            </w:r>
          </w:p>
        </w:tc>
      </w:tr>
      <w:tr w:rsidR="006E78C2" w:rsidRPr="00052901" w14:paraId="4FAE409B" w14:textId="77777777" w:rsidTr="007B1BB9">
        <w:tc>
          <w:tcPr>
            <w:tcW w:w="1276" w:type="dxa"/>
            <w:shd w:val="clear" w:color="auto" w:fill="auto"/>
            <w:vAlign w:val="center"/>
          </w:tcPr>
          <w:p w14:paraId="262AD4C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31173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7A5418FA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074F2F07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Graniczna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32B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CBCAEE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44-178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34C67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7 344.00 zł</w:t>
            </w:r>
          </w:p>
        </w:tc>
      </w:tr>
      <w:tr w:rsidR="006E78C2" w:rsidRPr="00052901" w14:paraId="65CCEA24" w14:textId="77777777" w:rsidTr="007B1BB9">
        <w:tc>
          <w:tcPr>
            <w:tcW w:w="1276" w:type="dxa"/>
            <w:shd w:val="clear" w:color="auto" w:fill="auto"/>
            <w:vAlign w:val="center"/>
          </w:tcPr>
          <w:p w14:paraId="6AF16CC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E7BCE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3747C2D0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Abena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70982EC" w14:textId="1AE47BF5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Nowa</w:t>
            </w:r>
            <w:r w:rsidR="007B546A" w:rsidRPr="00052901">
              <w:rPr>
                <w:rFonts w:ascii="Arial Narrow" w:hAnsi="Arial Narrow" w:cs="Arial"/>
                <w:sz w:val="22"/>
                <w:szCs w:val="22"/>
              </w:rPr>
              <w:t xml:space="preserve"> 15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, Łozienica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2F07E03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72-100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Goleniów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1F109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11 016.00 zł</w:t>
            </w:r>
          </w:p>
        </w:tc>
      </w:tr>
      <w:tr w:rsidR="006E78C2" w:rsidRPr="00052901" w14:paraId="0655F809" w14:textId="77777777" w:rsidTr="007B1BB9">
        <w:tc>
          <w:tcPr>
            <w:tcW w:w="1276" w:type="dxa"/>
            <w:shd w:val="clear" w:color="auto" w:fill="auto"/>
            <w:vAlign w:val="center"/>
          </w:tcPr>
          <w:p w14:paraId="013F4D3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81B3D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EDCDA75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69B5850E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3BE6005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769C4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8 422.92 zł</w:t>
            </w:r>
          </w:p>
        </w:tc>
      </w:tr>
      <w:tr w:rsidR="006E78C2" w:rsidRPr="00052901" w14:paraId="24EA0B02" w14:textId="77777777" w:rsidTr="007B1BB9">
        <w:tc>
          <w:tcPr>
            <w:tcW w:w="1276" w:type="dxa"/>
            <w:shd w:val="clear" w:color="auto" w:fill="auto"/>
            <w:vAlign w:val="center"/>
          </w:tcPr>
          <w:p w14:paraId="2B19132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00037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7913589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08BF8BD6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76433A9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1EA69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2 634.66 zł</w:t>
            </w:r>
          </w:p>
        </w:tc>
      </w:tr>
      <w:tr w:rsidR="006E78C2" w:rsidRPr="00052901" w14:paraId="5E3D5EF4" w14:textId="77777777" w:rsidTr="007B1BB9">
        <w:tc>
          <w:tcPr>
            <w:tcW w:w="1276" w:type="dxa"/>
            <w:shd w:val="clear" w:color="auto" w:fill="auto"/>
            <w:vAlign w:val="center"/>
          </w:tcPr>
          <w:p w14:paraId="41B513E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C89BD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D107A86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5C394F94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DAEC5FF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EE8A5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65 693.16 zł</w:t>
            </w:r>
          </w:p>
        </w:tc>
      </w:tr>
      <w:tr w:rsidR="006E78C2" w:rsidRPr="00052901" w14:paraId="3846B9FE" w14:textId="77777777" w:rsidTr="007B1BB9">
        <w:tc>
          <w:tcPr>
            <w:tcW w:w="1276" w:type="dxa"/>
            <w:shd w:val="clear" w:color="auto" w:fill="auto"/>
            <w:vAlign w:val="center"/>
          </w:tcPr>
          <w:p w14:paraId="7370977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EE45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63A445B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45D28BC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4F06752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B8A96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5 140.80 zł</w:t>
            </w:r>
          </w:p>
        </w:tc>
      </w:tr>
      <w:tr w:rsidR="006E78C2" w:rsidRPr="00052901" w14:paraId="6DF9C580" w14:textId="77777777" w:rsidTr="007B1BB9">
        <w:tc>
          <w:tcPr>
            <w:tcW w:w="1276" w:type="dxa"/>
            <w:shd w:val="clear" w:color="auto" w:fill="auto"/>
            <w:vAlign w:val="center"/>
          </w:tcPr>
          <w:p w14:paraId="0C5A114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54A52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84FDDDF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AFF89A8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850BD1C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73B52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191.16 zł</w:t>
            </w:r>
          </w:p>
        </w:tc>
      </w:tr>
      <w:tr w:rsidR="006E78C2" w:rsidRPr="00052901" w14:paraId="3C943C42" w14:textId="77777777" w:rsidTr="007B1BB9">
        <w:tc>
          <w:tcPr>
            <w:tcW w:w="1276" w:type="dxa"/>
            <w:shd w:val="clear" w:color="auto" w:fill="auto"/>
            <w:vAlign w:val="center"/>
          </w:tcPr>
          <w:p w14:paraId="221AB70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EBBD2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FC3D9C1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4785ACA3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E3CB5D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19D88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2 419.20 zł</w:t>
            </w:r>
          </w:p>
        </w:tc>
      </w:tr>
      <w:tr w:rsidR="006E78C2" w:rsidRPr="00052901" w14:paraId="3CFD1294" w14:textId="77777777" w:rsidTr="007B1BB9">
        <w:tc>
          <w:tcPr>
            <w:tcW w:w="1276" w:type="dxa"/>
            <w:shd w:val="clear" w:color="auto" w:fill="auto"/>
            <w:vAlign w:val="center"/>
          </w:tcPr>
          <w:p w14:paraId="1DD896E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lastRenderedPageBreak/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22F1F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CA971D6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3B81082B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02322F9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01A3F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1 252.80 zł</w:t>
            </w:r>
          </w:p>
        </w:tc>
      </w:tr>
      <w:tr w:rsidR="006E78C2" w:rsidRPr="00052901" w14:paraId="37D13698" w14:textId="77777777" w:rsidTr="007B1BB9">
        <w:tc>
          <w:tcPr>
            <w:tcW w:w="1276" w:type="dxa"/>
            <w:shd w:val="clear" w:color="auto" w:fill="auto"/>
            <w:vAlign w:val="center"/>
          </w:tcPr>
          <w:p w14:paraId="53BE804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4CB6DB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700FC1D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278BCCCA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93C3514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CD15F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1 832.03 zł</w:t>
            </w:r>
          </w:p>
        </w:tc>
      </w:tr>
      <w:tr w:rsidR="006E78C2" w:rsidRPr="00052901" w14:paraId="15204FC4" w14:textId="77777777" w:rsidTr="007B1BB9">
        <w:tc>
          <w:tcPr>
            <w:tcW w:w="1276" w:type="dxa"/>
            <w:shd w:val="clear" w:color="auto" w:fill="auto"/>
            <w:vAlign w:val="center"/>
          </w:tcPr>
          <w:p w14:paraId="70283B1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6F9AF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E993686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76CD7404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2E8A647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3FD02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2 521.80 zł</w:t>
            </w:r>
          </w:p>
        </w:tc>
      </w:tr>
      <w:tr w:rsidR="006E78C2" w:rsidRPr="00052901" w14:paraId="313BE1A3" w14:textId="77777777" w:rsidTr="007B1BB9">
        <w:tc>
          <w:tcPr>
            <w:tcW w:w="1276" w:type="dxa"/>
            <w:shd w:val="clear" w:color="auto" w:fill="auto"/>
            <w:vAlign w:val="center"/>
          </w:tcPr>
          <w:p w14:paraId="13A0DAA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F151A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70D709E0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POLYMED POLSKA SP. Z O.O.</w:t>
            </w:r>
          </w:p>
          <w:p w14:paraId="04A2C0C7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320A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2CA4312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7BECE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79 488.00 zł</w:t>
            </w:r>
          </w:p>
        </w:tc>
      </w:tr>
      <w:tr w:rsidR="006E78C2" w:rsidRPr="00052901" w14:paraId="7E03607C" w14:textId="77777777" w:rsidTr="007B1BB9">
        <w:tc>
          <w:tcPr>
            <w:tcW w:w="1276" w:type="dxa"/>
            <w:shd w:val="clear" w:color="auto" w:fill="auto"/>
            <w:vAlign w:val="center"/>
          </w:tcPr>
          <w:p w14:paraId="614BF8E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98120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76F8702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FAPOMED POLSKA SPÓŁKA Z OGRANICZONĄ ODPOWIEDZIALNOŚCIĄ</w:t>
            </w:r>
          </w:p>
          <w:p w14:paraId="33F391AA" w14:textId="43D00A28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OKOPOWA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47/</w:t>
            </w:r>
            <w:r w:rsidR="007B546A" w:rsidRPr="00052901">
              <w:rPr>
                <w:rFonts w:ascii="Arial Narrow" w:hAnsi="Arial Narrow" w:cs="Arial"/>
                <w:sz w:val="22"/>
                <w:szCs w:val="22"/>
              </w:rPr>
              <w:t>53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227E639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01-059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B7ECC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87 004.80 zł</w:t>
            </w:r>
          </w:p>
        </w:tc>
      </w:tr>
      <w:tr w:rsidR="006E78C2" w:rsidRPr="00052901" w14:paraId="09DF9CDD" w14:textId="77777777" w:rsidTr="007B1BB9">
        <w:tc>
          <w:tcPr>
            <w:tcW w:w="1276" w:type="dxa"/>
            <w:shd w:val="clear" w:color="auto" w:fill="auto"/>
            <w:vAlign w:val="center"/>
          </w:tcPr>
          <w:p w14:paraId="62997F4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518AB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F80295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72BEEAE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146D3AC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333E0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257 331.60 zł</w:t>
            </w:r>
          </w:p>
        </w:tc>
      </w:tr>
      <w:tr w:rsidR="006E78C2" w:rsidRPr="00052901" w14:paraId="335458B2" w14:textId="77777777" w:rsidTr="007B1BB9">
        <w:tc>
          <w:tcPr>
            <w:tcW w:w="1276" w:type="dxa"/>
            <w:shd w:val="clear" w:color="auto" w:fill="auto"/>
            <w:vAlign w:val="center"/>
          </w:tcPr>
          <w:p w14:paraId="6291899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589F1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56DB9CB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42178872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BDA5C33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0FE1C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516.60 zł</w:t>
            </w:r>
          </w:p>
        </w:tc>
      </w:tr>
      <w:tr w:rsidR="006E78C2" w:rsidRPr="00052901" w14:paraId="4205A8AF" w14:textId="77777777" w:rsidTr="007B1BB9">
        <w:tc>
          <w:tcPr>
            <w:tcW w:w="1276" w:type="dxa"/>
            <w:shd w:val="clear" w:color="auto" w:fill="auto"/>
            <w:vAlign w:val="center"/>
          </w:tcPr>
          <w:p w14:paraId="45DB654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C8381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781DB801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2728E7CA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750F9BC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899AD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2 268.00 zł</w:t>
            </w:r>
          </w:p>
        </w:tc>
      </w:tr>
      <w:tr w:rsidR="006E78C2" w:rsidRPr="00052901" w14:paraId="40B2494A" w14:textId="77777777" w:rsidTr="007B1BB9">
        <w:tc>
          <w:tcPr>
            <w:tcW w:w="1276" w:type="dxa"/>
            <w:shd w:val="clear" w:color="auto" w:fill="auto"/>
            <w:vAlign w:val="center"/>
          </w:tcPr>
          <w:p w14:paraId="6E250A1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01810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3AC0C86F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10D615B5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00B69E5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EA1EF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20 059.92 zł</w:t>
            </w:r>
          </w:p>
        </w:tc>
      </w:tr>
      <w:tr w:rsidR="006E78C2" w:rsidRPr="00052901" w14:paraId="7AC67FFC" w14:textId="77777777" w:rsidTr="007B1BB9">
        <w:tc>
          <w:tcPr>
            <w:tcW w:w="1276" w:type="dxa"/>
            <w:shd w:val="clear" w:color="auto" w:fill="auto"/>
            <w:vAlign w:val="center"/>
          </w:tcPr>
          <w:p w14:paraId="12B26A6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A8FF6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B5B1AA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6119C198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Majowa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424D104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73566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10 800.00 zł</w:t>
            </w:r>
          </w:p>
        </w:tc>
      </w:tr>
      <w:tr w:rsidR="006E78C2" w:rsidRPr="00052901" w14:paraId="3A6C6130" w14:textId="77777777" w:rsidTr="007B1BB9">
        <w:tc>
          <w:tcPr>
            <w:tcW w:w="1276" w:type="dxa"/>
            <w:shd w:val="clear" w:color="auto" w:fill="auto"/>
            <w:vAlign w:val="center"/>
          </w:tcPr>
          <w:p w14:paraId="2C28ED3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05A6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937EC18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616918AD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Majowa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7E49B63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9E61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14 893.20 zł</w:t>
            </w:r>
          </w:p>
        </w:tc>
      </w:tr>
      <w:tr w:rsidR="006E78C2" w:rsidRPr="00052901" w14:paraId="5C91496F" w14:textId="77777777" w:rsidTr="007B1BB9">
        <w:tc>
          <w:tcPr>
            <w:tcW w:w="1276" w:type="dxa"/>
            <w:shd w:val="clear" w:color="auto" w:fill="auto"/>
            <w:vAlign w:val="center"/>
          </w:tcPr>
          <w:p w14:paraId="6AD932B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7AC2B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58C9742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5D93A254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lastRenderedPageBreak/>
              <w:t>Majowa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C76B2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675E1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lastRenderedPageBreak/>
              <w:t>1 112.40 zł</w:t>
            </w:r>
          </w:p>
        </w:tc>
      </w:tr>
      <w:tr w:rsidR="006E78C2" w:rsidRPr="00052901" w14:paraId="6DCC8356" w14:textId="77777777" w:rsidTr="007B1BB9">
        <w:tc>
          <w:tcPr>
            <w:tcW w:w="1276" w:type="dxa"/>
            <w:shd w:val="clear" w:color="auto" w:fill="auto"/>
            <w:vAlign w:val="center"/>
          </w:tcPr>
          <w:p w14:paraId="4CBB003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031B9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B471846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17AFEC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68D3830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B17B1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1 738.80 zł</w:t>
            </w:r>
          </w:p>
        </w:tc>
      </w:tr>
      <w:tr w:rsidR="006E78C2" w:rsidRPr="00052901" w14:paraId="7E14CC0F" w14:textId="77777777" w:rsidTr="007B1BB9">
        <w:tc>
          <w:tcPr>
            <w:tcW w:w="1276" w:type="dxa"/>
            <w:shd w:val="clear" w:color="auto" w:fill="auto"/>
            <w:vAlign w:val="center"/>
          </w:tcPr>
          <w:p w14:paraId="59D773D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845B7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5B5EC4D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F371A6B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FFD498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FB4F1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194.40 zł</w:t>
            </w:r>
          </w:p>
        </w:tc>
      </w:tr>
      <w:tr w:rsidR="006E78C2" w:rsidRPr="00052901" w14:paraId="13C3D25B" w14:textId="77777777" w:rsidTr="007B1BB9">
        <w:tc>
          <w:tcPr>
            <w:tcW w:w="1276" w:type="dxa"/>
            <w:shd w:val="clear" w:color="auto" w:fill="auto"/>
            <w:vAlign w:val="center"/>
          </w:tcPr>
          <w:p w14:paraId="7EE564F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E6E4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5EBA90CF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652334F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A873CF0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39717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2 099.52 zł</w:t>
            </w:r>
          </w:p>
        </w:tc>
      </w:tr>
      <w:tr w:rsidR="006E78C2" w:rsidRPr="00052901" w14:paraId="61FF6F1C" w14:textId="77777777" w:rsidTr="007B1BB9">
        <w:tc>
          <w:tcPr>
            <w:tcW w:w="1276" w:type="dxa"/>
            <w:shd w:val="clear" w:color="auto" w:fill="auto"/>
            <w:vAlign w:val="center"/>
          </w:tcPr>
          <w:p w14:paraId="5A69AFE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DCA6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19BC53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FE98DFF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DF94042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230EE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38 994.22 zł</w:t>
            </w:r>
          </w:p>
        </w:tc>
      </w:tr>
      <w:tr w:rsidR="006E78C2" w:rsidRPr="00052901" w14:paraId="479A66C5" w14:textId="77777777" w:rsidTr="007B1BB9">
        <w:tc>
          <w:tcPr>
            <w:tcW w:w="1276" w:type="dxa"/>
            <w:shd w:val="clear" w:color="auto" w:fill="auto"/>
            <w:vAlign w:val="center"/>
          </w:tcPr>
          <w:p w14:paraId="1F56720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61E6EA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0E46D76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648022A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387C4DF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98810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1 496.88 zł</w:t>
            </w:r>
          </w:p>
        </w:tc>
      </w:tr>
      <w:tr w:rsidR="006E78C2" w:rsidRPr="00052901" w14:paraId="72534DCA" w14:textId="77777777" w:rsidTr="007B1BB9">
        <w:tc>
          <w:tcPr>
            <w:tcW w:w="1276" w:type="dxa"/>
            <w:shd w:val="clear" w:color="auto" w:fill="auto"/>
            <w:vAlign w:val="center"/>
          </w:tcPr>
          <w:p w14:paraId="0965783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C0EDD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4870CBC9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A46BBD5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6A09DB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D040D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1 928.45 zł</w:t>
            </w:r>
          </w:p>
        </w:tc>
      </w:tr>
      <w:tr w:rsidR="006E78C2" w:rsidRPr="00052901" w14:paraId="41987C3F" w14:textId="77777777" w:rsidTr="007B1BB9">
        <w:tc>
          <w:tcPr>
            <w:tcW w:w="1276" w:type="dxa"/>
            <w:shd w:val="clear" w:color="auto" w:fill="auto"/>
            <w:vAlign w:val="center"/>
          </w:tcPr>
          <w:p w14:paraId="00DC439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A69A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953E511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2878166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37BFB6F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69BD8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2 892.24 zł</w:t>
            </w:r>
          </w:p>
        </w:tc>
      </w:tr>
      <w:tr w:rsidR="006E78C2" w:rsidRPr="00052901" w14:paraId="276CC662" w14:textId="77777777" w:rsidTr="007B1BB9">
        <w:tc>
          <w:tcPr>
            <w:tcW w:w="1276" w:type="dxa"/>
            <w:shd w:val="clear" w:color="auto" w:fill="auto"/>
            <w:vAlign w:val="center"/>
          </w:tcPr>
          <w:p w14:paraId="11E34A1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9D251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42A50F6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14C4AF7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Kazimierzowska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46/48/35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6E4C530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02-546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6DAC0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265.68 zł</w:t>
            </w:r>
          </w:p>
        </w:tc>
      </w:tr>
      <w:tr w:rsidR="006E78C2" w:rsidRPr="00052901" w14:paraId="330F8D6F" w14:textId="77777777" w:rsidTr="007B1BB9">
        <w:tc>
          <w:tcPr>
            <w:tcW w:w="1276" w:type="dxa"/>
            <w:shd w:val="clear" w:color="auto" w:fill="auto"/>
            <w:vAlign w:val="center"/>
          </w:tcPr>
          <w:p w14:paraId="1303688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CDF57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C4E715A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Meden-Inmed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185F8076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2CFDE99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9B621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2 321.84 zł</w:t>
            </w:r>
          </w:p>
        </w:tc>
      </w:tr>
      <w:tr w:rsidR="006E78C2" w:rsidRPr="00052901" w14:paraId="357F013E" w14:textId="77777777" w:rsidTr="007B1BB9">
        <w:tc>
          <w:tcPr>
            <w:tcW w:w="1276" w:type="dxa"/>
            <w:shd w:val="clear" w:color="auto" w:fill="auto"/>
            <w:vAlign w:val="center"/>
          </w:tcPr>
          <w:p w14:paraId="76B1BD2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B3701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DE00F3A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ALBIS MAZUR Sp. z o.o.</w:t>
            </w:r>
          </w:p>
          <w:p w14:paraId="27B4FAFD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Stawiszyńska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10/2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50D8A5C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62-800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81CC1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9 479.38 zł</w:t>
            </w:r>
          </w:p>
        </w:tc>
      </w:tr>
      <w:tr w:rsidR="006E78C2" w:rsidRPr="00052901" w14:paraId="39AF750E" w14:textId="77777777" w:rsidTr="007B1BB9">
        <w:tc>
          <w:tcPr>
            <w:tcW w:w="1276" w:type="dxa"/>
            <w:shd w:val="clear" w:color="auto" w:fill="auto"/>
            <w:vAlign w:val="center"/>
          </w:tcPr>
          <w:p w14:paraId="645F898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BF05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0B0DDF9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AKSIS Hurtownia Sprzętu Medycznego Ignaciuk Spigarski Spółka Jawna</w:t>
            </w:r>
          </w:p>
          <w:p w14:paraId="4C409085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Przyrodników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1c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3F509EB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80-298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8A60C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141 879.60 zł</w:t>
            </w:r>
          </w:p>
        </w:tc>
      </w:tr>
      <w:tr w:rsidR="006E78C2" w:rsidRPr="00052901" w14:paraId="75B91DF3" w14:textId="77777777" w:rsidTr="007B1BB9">
        <w:tc>
          <w:tcPr>
            <w:tcW w:w="1276" w:type="dxa"/>
            <w:shd w:val="clear" w:color="auto" w:fill="auto"/>
            <w:vAlign w:val="center"/>
          </w:tcPr>
          <w:p w14:paraId="1B2A6DDC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C5473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C4B09D0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AKSIS Hurtownia Sprzętu Medycznego Ignaciuk Spigarski Spółka Jawna</w:t>
            </w:r>
          </w:p>
          <w:p w14:paraId="25C446CF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Przyrodników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1c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5DD294B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80-298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8627FE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43 626.50 zł</w:t>
            </w:r>
          </w:p>
        </w:tc>
      </w:tr>
      <w:tr w:rsidR="006E78C2" w:rsidRPr="00052901" w14:paraId="6C5C90B5" w14:textId="77777777" w:rsidTr="007B1BB9">
        <w:tc>
          <w:tcPr>
            <w:tcW w:w="1276" w:type="dxa"/>
            <w:shd w:val="clear" w:color="auto" w:fill="auto"/>
            <w:vAlign w:val="center"/>
          </w:tcPr>
          <w:p w14:paraId="59BEFBF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D458B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035D4519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Abiss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C307BEB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Bagrowa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B0EA3D0" w14:textId="4F0AF0D4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30</w:t>
            </w:r>
            <w:r w:rsidR="00052901" w:rsidRPr="00052901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733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AF3A4D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12 906.00 zł</w:t>
            </w:r>
          </w:p>
        </w:tc>
      </w:tr>
      <w:tr w:rsidR="006E78C2" w:rsidRPr="00052901" w14:paraId="0942C9C6" w14:textId="77777777" w:rsidTr="007B1BB9">
        <w:tc>
          <w:tcPr>
            <w:tcW w:w="1276" w:type="dxa"/>
            <w:shd w:val="clear" w:color="auto" w:fill="auto"/>
            <w:vAlign w:val="center"/>
          </w:tcPr>
          <w:p w14:paraId="36286FC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lastRenderedPageBreak/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561C0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A7D6154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Uromed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Poland S.C. Gerard Maciejewski, Sławomir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Skuza</w:t>
            </w:r>
            <w:proofErr w:type="spellEnd"/>
          </w:p>
          <w:p w14:paraId="270B9CDF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Relaksowa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8DEA30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5DD86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5 443.20 zł</w:t>
            </w:r>
          </w:p>
        </w:tc>
      </w:tr>
      <w:tr w:rsidR="006E78C2" w:rsidRPr="00052901" w14:paraId="40E248CF" w14:textId="77777777" w:rsidTr="007B1BB9">
        <w:tc>
          <w:tcPr>
            <w:tcW w:w="1276" w:type="dxa"/>
            <w:shd w:val="clear" w:color="auto" w:fill="auto"/>
            <w:vAlign w:val="center"/>
          </w:tcPr>
          <w:p w14:paraId="62435DC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72C6D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742C42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Uromed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Poland S.C. Gerard Maciejewski, Sławomir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Skuza</w:t>
            </w:r>
            <w:proofErr w:type="spellEnd"/>
          </w:p>
          <w:p w14:paraId="676BDFC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Relaksowa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0751722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05498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2 376.00 zł</w:t>
            </w:r>
          </w:p>
        </w:tc>
      </w:tr>
      <w:tr w:rsidR="006E78C2" w:rsidRPr="00052901" w14:paraId="7CC2AC25" w14:textId="77777777" w:rsidTr="007B1BB9">
        <w:tc>
          <w:tcPr>
            <w:tcW w:w="1276" w:type="dxa"/>
            <w:shd w:val="clear" w:color="auto" w:fill="auto"/>
            <w:vAlign w:val="center"/>
          </w:tcPr>
          <w:p w14:paraId="441010B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5DAB9F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F8DD1A0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Uromed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Poland S.C. Gerard Maciejewski, Sławomir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Skuza</w:t>
            </w:r>
            <w:proofErr w:type="spellEnd"/>
          </w:p>
          <w:p w14:paraId="1EAF98F4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Relaksowa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18B9A76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B1883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1 512.00 zł</w:t>
            </w:r>
          </w:p>
        </w:tc>
      </w:tr>
      <w:tr w:rsidR="006E78C2" w:rsidRPr="00052901" w14:paraId="63FFFF14" w14:textId="77777777" w:rsidTr="007B1BB9">
        <w:tc>
          <w:tcPr>
            <w:tcW w:w="1276" w:type="dxa"/>
            <w:shd w:val="clear" w:color="auto" w:fill="auto"/>
            <w:vAlign w:val="center"/>
          </w:tcPr>
          <w:p w14:paraId="5352FA7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5F2D7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B5F718A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Uromed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Poland S.C. Gerard Maciejewski, Sławomir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Skuza</w:t>
            </w:r>
            <w:proofErr w:type="spellEnd"/>
          </w:p>
          <w:p w14:paraId="07939008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Relaksowa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3092EAA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500C98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1 754.89 zł</w:t>
            </w:r>
          </w:p>
        </w:tc>
      </w:tr>
      <w:tr w:rsidR="006E78C2" w:rsidRPr="00052901" w14:paraId="662ECD8F" w14:textId="77777777" w:rsidTr="007B1BB9">
        <w:tc>
          <w:tcPr>
            <w:tcW w:w="1276" w:type="dxa"/>
            <w:shd w:val="clear" w:color="auto" w:fill="auto"/>
            <w:vAlign w:val="center"/>
          </w:tcPr>
          <w:p w14:paraId="6EE996A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447BB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14:paraId="684A5A5E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Uromed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Poland S.C. Gerard Maciejewski, Sławomir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Skuza</w:t>
            </w:r>
            <w:proofErr w:type="spellEnd"/>
          </w:p>
          <w:p w14:paraId="0779A7E9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Relaksowa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12B4E5D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6A32E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7 290.00 zł</w:t>
            </w:r>
          </w:p>
        </w:tc>
      </w:tr>
      <w:tr w:rsidR="006E78C2" w:rsidRPr="00052901" w14:paraId="72A0C3FB" w14:textId="77777777" w:rsidTr="007B1BB9">
        <w:tc>
          <w:tcPr>
            <w:tcW w:w="1276" w:type="dxa"/>
            <w:shd w:val="clear" w:color="auto" w:fill="auto"/>
            <w:vAlign w:val="center"/>
          </w:tcPr>
          <w:p w14:paraId="2C90CF67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715DD6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A29B627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ConvaTec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2D3DE716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Al. Armii Ludowej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AD706A4" w14:textId="4AE2CD25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00</w:t>
            </w:r>
            <w:r w:rsidR="00052901" w:rsidRPr="00052901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609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269EA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11 988.00 zł</w:t>
            </w:r>
          </w:p>
        </w:tc>
      </w:tr>
      <w:tr w:rsidR="006E78C2" w:rsidRPr="00052901" w14:paraId="54426406" w14:textId="77777777" w:rsidTr="007B1BB9">
        <w:tc>
          <w:tcPr>
            <w:tcW w:w="1276" w:type="dxa"/>
            <w:shd w:val="clear" w:color="auto" w:fill="auto"/>
            <w:vAlign w:val="center"/>
          </w:tcPr>
          <w:p w14:paraId="1C8B5C30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5C5569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56456AEB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Medan Sp. jawna Pawlak i s-ka</w:t>
            </w:r>
          </w:p>
          <w:p w14:paraId="4023A80A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052901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2F26C56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32FDE1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984.00 zł</w:t>
            </w:r>
          </w:p>
        </w:tc>
      </w:tr>
    </w:tbl>
    <w:p w14:paraId="1204185E" w14:textId="77777777" w:rsidR="00A80738" w:rsidRPr="00052901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52901">
        <w:rPr>
          <w:rFonts w:ascii="Arial Narrow" w:hAnsi="Arial Narrow" w:cs="Arial"/>
          <w:i/>
          <w:sz w:val="22"/>
          <w:szCs w:val="22"/>
        </w:rPr>
        <w:t>Zamawiający</w:t>
      </w:r>
    </w:p>
    <w:p w14:paraId="04704E80" w14:textId="77777777" w:rsidR="00052901" w:rsidRP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4B8B257D" w14:textId="77777777" w:rsidR="00052901" w:rsidRP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4BA05286" w14:textId="77777777" w:rsidR="00052901" w:rsidRP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46C401BE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1BE77B15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6165B9A3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1CE130DE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0DC7634A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5BDAA98D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28EE9706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6B841EAD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134B8D9D" w14:textId="77777777" w:rsid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7B5B3736" w14:textId="77777777" w:rsidR="00052901" w:rsidRP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21EFA113" w14:textId="77777777" w:rsidR="00052901" w:rsidRP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5A5537CD" w14:textId="2F6F204F" w:rsidR="00052901" w:rsidRPr="00052901" w:rsidRDefault="00052901" w:rsidP="000529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52901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4</w:t>
      </w:r>
      <w:r w:rsidRPr="00052901">
        <w:rPr>
          <w:rFonts w:ascii="Arial Narrow" w:hAnsi="Arial Narrow"/>
          <w:sz w:val="18"/>
          <w:szCs w:val="18"/>
        </w:rPr>
        <w:t xml:space="preserve"> ark.</w:t>
      </w:r>
    </w:p>
    <w:p w14:paraId="124A95B5" w14:textId="77777777" w:rsidR="00052901" w:rsidRPr="00052901" w:rsidRDefault="00052901" w:rsidP="000529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52901">
        <w:rPr>
          <w:rFonts w:ascii="Arial Narrow" w:hAnsi="Arial Narrow"/>
          <w:sz w:val="18"/>
          <w:szCs w:val="18"/>
        </w:rPr>
        <w:t xml:space="preserve">Egz. 1 –platforma: e-propublico.pl, strona www Zamawiającego, </w:t>
      </w:r>
      <w:proofErr w:type="spellStart"/>
      <w:r w:rsidRPr="00052901">
        <w:rPr>
          <w:rFonts w:ascii="Arial Narrow" w:hAnsi="Arial Narrow"/>
          <w:sz w:val="18"/>
          <w:szCs w:val="18"/>
        </w:rPr>
        <w:t>SZPubl</w:t>
      </w:r>
      <w:proofErr w:type="spellEnd"/>
      <w:r w:rsidRPr="00052901">
        <w:rPr>
          <w:rFonts w:ascii="Arial Narrow" w:hAnsi="Arial Narrow"/>
          <w:sz w:val="18"/>
          <w:szCs w:val="18"/>
        </w:rPr>
        <w:t>. T2612 B5</w:t>
      </w:r>
    </w:p>
    <w:p w14:paraId="525DF940" w14:textId="77777777" w:rsidR="00052901" w:rsidRPr="00052901" w:rsidRDefault="00052901" w:rsidP="00052901">
      <w:pPr>
        <w:rPr>
          <w:rFonts w:ascii="Arial Narrow" w:hAnsi="Arial Narrow"/>
          <w:sz w:val="18"/>
          <w:szCs w:val="18"/>
        </w:rPr>
      </w:pPr>
      <w:r w:rsidRPr="00052901">
        <w:rPr>
          <w:rFonts w:ascii="Arial Narrow" w:hAnsi="Arial Narrow"/>
          <w:sz w:val="18"/>
          <w:szCs w:val="18"/>
        </w:rPr>
        <w:t>Wyk. P. Kucharska – tel. 261 417 449</w:t>
      </w:r>
    </w:p>
    <w:p w14:paraId="42278DFD" w14:textId="57245761" w:rsidR="00C236D3" w:rsidRPr="00052901" w:rsidRDefault="00052901" w:rsidP="00052901">
      <w:pPr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06.11.2023</w:t>
      </w:r>
      <w:r w:rsidR="006E78C2" w:rsidRPr="00052901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05290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47CAB" w14:textId="77777777" w:rsidR="00B87A76" w:rsidRDefault="00B87A76">
      <w:r>
        <w:separator/>
      </w:r>
    </w:p>
  </w:endnote>
  <w:endnote w:type="continuationSeparator" w:id="0">
    <w:p w14:paraId="37A37C6B" w14:textId="77777777" w:rsidR="00B87A76" w:rsidRDefault="00B87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3FE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44B6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7AE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42F12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52F6C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1B0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1A4861" w14:textId="77777777" w:rsidR="009F189D" w:rsidRDefault="009F189D">
    <w:pPr>
      <w:pStyle w:val="Stopka"/>
      <w:tabs>
        <w:tab w:val="clear" w:pos="4536"/>
      </w:tabs>
      <w:jc w:val="center"/>
    </w:pPr>
  </w:p>
  <w:p w14:paraId="2D5779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33D7" w14:textId="77777777" w:rsidR="00B87A76" w:rsidRDefault="00B87A76">
      <w:r>
        <w:separator/>
      </w:r>
    </w:p>
  </w:footnote>
  <w:footnote w:type="continuationSeparator" w:id="0">
    <w:p w14:paraId="3FD87F8C" w14:textId="77777777" w:rsidR="00B87A76" w:rsidRDefault="00B87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DCF16" w14:textId="77777777" w:rsidR="006E78C2" w:rsidRDefault="006E78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EF320" w14:textId="77777777" w:rsidR="006E78C2" w:rsidRDefault="006E78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C87C" w14:textId="77777777" w:rsidR="006E78C2" w:rsidRDefault="006E78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A76"/>
    <w:rsid w:val="00007727"/>
    <w:rsid w:val="00017720"/>
    <w:rsid w:val="00035488"/>
    <w:rsid w:val="0005290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E78C2"/>
    <w:rsid w:val="007B546A"/>
    <w:rsid w:val="00843263"/>
    <w:rsid w:val="00861E75"/>
    <w:rsid w:val="00986737"/>
    <w:rsid w:val="009D19BD"/>
    <w:rsid w:val="009F189D"/>
    <w:rsid w:val="00A80738"/>
    <w:rsid w:val="00B87A76"/>
    <w:rsid w:val="00BB547B"/>
    <w:rsid w:val="00C236D3"/>
    <w:rsid w:val="00C659E2"/>
    <w:rsid w:val="00C82837"/>
    <w:rsid w:val="00C978AA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DD6A12"/>
  <w15:chartTrackingRefBased/>
  <w15:docId w15:val="{455ABCCD-9B7C-4AA6-9EFB-D7D664F3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5290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529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1245</Words>
  <Characters>6293</Characters>
  <Application>Microsoft Office Word</Application>
  <DocSecurity>0</DocSecurity>
  <Lines>52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2023-11-06T13:14:00Z</dcterms:created>
  <dcterms:modified xsi:type="dcterms:W3CDTF">2023-11-06T13:14:00Z</dcterms:modified>
</cp:coreProperties>
</file>