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04786" w:rsidRPr="00204786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04786" w:rsidRPr="00204786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20478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0478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siatek ginekologicznych do statyki dna miednicy mniejszej dla zaopatrzenia Szpitala Powiatowego w Limanowej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04786" w:rsidRPr="00A2540E" w:rsidTr="00E56D66">
        <w:tc>
          <w:tcPr>
            <w:tcW w:w="2269" w:type="dxa"/>
            <w:shd w:val="clear" w:color="auto" w:fill="auto"/>
          </w:tcPr>
          <w:p w:rsidR="00204786" w:rsidRPr="00A2540E" w:rsidRDefault="00204786" w:rsidP="00E56D6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04786" w:rsidRPr="00A2540E" w:rsidRDefault="00204786" w:rsidP="00E56D6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0478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NZ/62/D/P/AC/2023</w:t>
            </w:r>
          </w:p>
        </w:tc>
      </w:tr>
    </w:tbl>
    <w:p w:rsidR="00DC652A" w:rsidRPr="00053927" w:rsidRDefault="0020478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20478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0478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D95" w:rsidRDefault="00606D95" w:rsidP="00025386">
      <w:pPr>
        <w:spacing w:after="0" w:line="240" w:lineRule="auto"/>
      </w:pPr>
      <w:r>
        <w:separator/>
      </w:r>
    </w:p>
  </w:endnote>
  <w:endnote w:type="continuationSeparator" w:id="0">
    <w:p w:rsidR="00606D95" w:rsidRDefault="00606D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786" w:rsidRDefault="002047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47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478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786" w:rsidRDefault="002047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D95" w:rsidRDefault="00606D95" w:rsidP="00025386">
      <w:pPr>
        <w:spacing w:after="0" w:line="240" w:lineRule="auto"/>
      </w:pPr>
      <w:r>
        <w:separator/>
      </w:r>
    </w:p>
  </w:footnote>
  <w:footnote w:type="continuationSeparator" w:id="0">
    <w:p w:rsidR="00606D95" w:rsidRDefault="00606D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786" w:rsidRDefault="002047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786" w:rsidRDefault="002047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786" w:rsidRDefault="002047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6D95"/>
    <w:rsid w:val="00025386"/>
    <w:rsid w:val="000423B9"/>
    <w:rsid w:val="00053927"/>
    <w:rsid w:val="00066C44"/>
    <w:rsid w:val="00071D4C"/>
    <w:rsid w:val="00084786"/>
    <w:rsid w:val="0016158F"/>
    <w:rsid w:val="001C2314"/>
    <w:rsid w:val="00204786"/>
    <w:rsid w:val="00213980"/>
    <w:rsid w:val="004374F2"/>
    <w:rsid w:val="00460705"/>
    <w:rsid w:val="00467CA2"/>
    <w:rsid w:val="00485239"/>
    <w:rsid w:val="004E27D7"/>
    <w:rsid w:val="0055145C"/>
    <w:rsid w:val="005624D8"/>
    <w:rsid w:val="00606D95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A24D3B4-139A-41E9-8884-4A4A0D592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2023-11-06T11:52:00Z</dcterms:created>
  <dcterms:modified xsi:type="dcterms:W3CDTF">2023-11-06T11:52:00Z</dcterms:modified>
</cp:coreProperties>
</file>