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240460" w:rsidRPr="00240460">
        <w:rPr>
          <w:rFonts w:ascii="Tahoma" w:hAnsi="Tahoma" w:cs="Tahoma"/>
          <w:bCs/>
          <w:sz w:val="20"/>
        </w:rPr>
        <w:t>NZ/62/D/P/AC/2023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r>
        <w:rPr>
          <w:rFonts w:ascii="Tahoma" w:hAnsi="Tahoma" w:cs="Tahoma"/>
          <w:b/>
          <w:bCs/>
          <w:sz w:val="16"/>
          <w:lang w:val="de-DE"/>
        </w:rPr>
        <w:t xml:space="preserve">e-mail: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40460" w:rsidRPr="00240460">
        <w:rPr>
          <w:rFonts w:ascii="Tahoma" w:hAnsi="Tahoma" w:cs="Tahoma"/>
          <w:b/>
          <w:bCs/>
          <w:sz w:val="18"/>
        </w:rPr>
        <w:t>Dostawa siatek ginekologicznych do statyki dna miednicy mniejszej dla zaopatrzenia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9D6FF2" w:rsidRDefault="009D6FF2" w:rsidP="009D6FF2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9D6FF2" w:rsidRDefault="009D6FF2" w:rsidP="009D6FF2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D6FF2" w:rsidRDefault="009D6FF2" w:rsidP="009D6FF2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9D6FF2" w:rsidRDefault="009D6FF2" w:rsidP="009D6FF2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____________________________________________*</w:t>
      </w:r>
    </w:p>
    <w:p w:rsidR="009D6FF2" w:rsidRPr="007637E4" w:rsidRDefault="009D6FF2" w:rsidP="009D6FF2">
      <w:pPr>
        <w:ind w:left="360"/>
        <w:rPr>
          <w:rFonts w:ascii="Tahoma" w:hAnsi="Tahoma" w:cs="Tahoma"/>
          <w:sz w:val="16"/>
          <w:szCs w:val="20"/>
        </w:rPr>
      </w:pPr>
      <w:r w:rsidRPr="007637E4">
        <w:rPr>
          <w:rFonts w:ascii="Tahoma" w:hAnsi="Tahoma" w:cs="Tahoma"/>
          <w:sz w:val="16"/>
          <w:szCs w:val="20"/>
        </w:rPr>
        <w:t>*W przypadku nie podania przez Wykonawcę okresu niezmienności cen Zamawiający przyjmuje maksymalny okres niezmienności tj. 24 miesiące od daty zawarcia umowy.</w:t>
      </w:r>
    </w:p>
    <w:p w:rsidR="009D6FF2" w:rsidRDefault="009D6FF2" w:rsidP="009D6FF2">
      <w:pPr>
        <w:rPr>
          <w:rFonts w:ascii="Georgia" w:hAnsi="Georgia"/>
          <w:sz w:val="20"/>
        </w:rPr>
      </w:pPr>
    </w:p>
    <w:p w:rsidR="009D6FF2" w:rsidRDefault="009D6FF2" w:rsidP="009D6FF2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9D6FF2" w:rsidRDefault="009D6FF2" w:rsidP="009D6FF2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zapoznałem/am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9D6FF2" w:rsidRPr="00AB43F2" w:rsidRDefault="009D6FF2" w:rsidP="009D6FF2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9D6FF2" w:rsidRDefault="009D6FF2" w:rsidP="009D6FF2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9D6FF2" w:rsidRDefault="009D6FF2" w:rsidP="009D6FF2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9D6FF2" w:rsidRDefault="009D6FF2" w:rsidP="009D6FF2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9D6FF2" w:rsidRDefault="009D6FF2" w:rsidP="009D6FF2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735"/>
        <w:gridCol w:w="2309"/>
        <w:gridCol w:w="2496"/>
        <w:gridCol w:w="2079"/>
        <w:gridCol w:w="3301"/>
      </w:tblGrid>
      <w:tr w:rsidR="009D6FF2" w:rsidTr="007F4B15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6FF2" w:rsidRPr="00BF6FCC" w:rsidRDefault="009D6FF2" w:rsidP="00E56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6FF2" w:rsidRPr="00BF6FCC" w:rsidRDefault="009D6FF2" w:rsidP="00E56D66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D6FF2" w:rsidRPr="00BF6FCC" w:rsidRDefault="009D6FF2" w:rsidP="00E56D66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D6FF2" w:rsidTr="007F4B15">
        <w:trPr>
          <w:gridAfter w:val="1"/>
          <w:wAfter w:w="3301" w:type="dxa"/>
          <w:trHeight w:val="360"/>
        </w:trPr>
        <w:tc>
          <w:tcPr>
            <w:tcW w:w="2755" w:type="dxa"/>
            <w:gridSpan w:val="2"/>
          </w:tcPr>
          <w:p w:rsidR="009D6FF2" w:rsidRDefault="009D6FF2" w:rsidP="00E56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9D6FF2" w:rsidRDefault="009D6FF2" w:rsidP="00E56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gridSpan w:val="2"/>
            <w:hideMark/>
          </w:tcPr>
          <w:p w:rsidR="009D6FF2" w:rsidRDefault="009D6FF2" w:rsidP="00E56D66">
            <w:pPr>
              <w:rPr>
                <w:sz w:val="20"/>
                <w:szCs w:val="20"/>
              </w:rPr>
            </w:pPr>
          </w:p>
        </w:tc>
      </w:tr>
      <w:tr w:rsidR="009D6FF2" w:rsidTr="007F4B15">
        <w:trPr>
          <w:gridAfter w:val="1"/>
          <w:wAfter w:w="3301" w:type="dxa"/>
          <w:trHeight w:val="80"/>
        </w:trPr>
        <w:tc>
          <w:tcPr>
            <w:tcW w:w="2755" w:type="dxa"/>
            <w:gridSpan w:val="2"/>
            <w:hideMark/>
          </w:tcPr>
          <w:p w:rsidR="009D6FF2" w:rsidRDefault="009D6FF2" w:rsidP="00E56D66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9D6FF2" w:rsidRDefault="009D6FF2" w:rsidP="00E56D66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gridSpan w:val="2"/>
            <w:hideMark/>
          </w:tcPr>
          <w:p w:rsidR="009D6FF2" w:rsidRDefault="009D6FF2" w:rsidP="00E56D66">
            <w:pPr>
              <w:rPr>
                <w:sz w:val="20"/>
                <w:szCs w:val="20"/>
              </w:rPr>
            </w:pPr>
          </w:p>
        </w:tc>
      </w:tr>
      <w:tr w:rsidR="009D6FF2" w:rsidTr="007F4B15">
        <w:trPr>
          <w:gridAfter w:val="1"/>
          <w:wAfter w:w="3301" w:type="dxa"/>
          <w:trHeight w:val="80"/>
        </w:trPr>
        <w:tc>
          <w:tcPr>
            <w:tcW w:w="2755" w:type="dxa"/>
            <w:gridSpan w:val="2"/>
          </w:tcPr>
          <w:p w:rsidR="009D6FF2" w:rsidRDefault="009D6FF2" w:rsidP="00E56D66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9D6FF2" w:rsidRDefault="009D6FF2" w:rsidP="00E56D66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gridSpan w:val="2"/>
          </w:tcPr>
          <w:p w:rsidR="009D6FF2" w:rsidRDefault="009D6FF2" w:rsidP="00E56D66">
            <w:pPr>
              <w:rPr>
                <w:sz w:val="20"/>
                <w:szCs w:val="20"/>
              </w:rPr>
            </w:pPr>
          </w:p>
        </w:tc>
      </w:tr>
      <w:tr w:rsidR="009D6FF2" w:rsidTr="007F4B15">
        <w:trPr>
          <w:gridAfter w:val="1"/>
          <w:wAfter w:w="3301" w:type="dxa"/>
          <w:trHeight w:val="36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6FF2" w:rsidRDefault="009D6FF2" w:rsidP="00E56D66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9D6FF2" w:rsidTr="007F4B15">
        <w:trPr>
          <w:gridAfter w:val="1"/>
          <w:wAfter w:w="3301" w:type="dxa"/>
          <w:trHeight w:val="360"/>
        </w:trPr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D6FF2" w:rsidRDefault="009D6FF2" w:rsidP="00E56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9D6FF2" w:rsidTr="007F4B15">
        <w:trPr>
          <w:gridAfter w:val="1"/>
          <w:wAfter w:w="3301" w:type="dxa"/>
          <w:trHeight w:val="360"/>
        </w:trPr>
        <w:tc>
          <w:tcPr>
            <w:tcW w:w="27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FF2" w:rsidRDefault="009D6FF2" w:rsidP="00E56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D6FF2" w:rsidRDefault="009D6FF2" w:rsidP="00E56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FF2" w:rsidRDefault="009D6FF2" w:rsidP="00EA7915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Nr telefonu / e-mail</w:t>
            </w:r>
            <w:bookmarkStart w:id="0" w:name="_GoBack"/>
            <w:bookmarkEnd w:id="0"/>
          </w:p>
        </w:tc>
      </w:tr>
      <w:tr w:rsidR="009D6FF2" w:rsidTr="007F4B15">
        <w:trPr>
          <w:gridAfter w:val="1"/>
          <w:wAfter w:w="3301" w:type="dxa"/>
          <w:trHeight w:val="360"/>
        </w:trPr>
        <w:tc>
          <w:tcPr>
            <w:tcW w:w="27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FF2" w:rsidRDefault="009D6FF2" w:rsidP="00E56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D6FF2" w:rsidRDefault="009D6FF2" w:rsidP="00E56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FF2" w:rsidRDefault="009D6FF2" w:rsidP="00E56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9D6FF2" w:rsidTr="007F4B15">
        <w:trPr>
          <w:gridAfter w:val="1"/>
          <w:wAfter w:w="3301" w:type="dxa"/>
          <w:trHeight w:val="360"/>
        </w:trPr>
        <w:tc>
          <w:tcPr>
            <w:tcW w:w="27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FF2" w:rsidRDefault="009D6FF2" w:rsidP="00E56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D6FF2" w:rsidRDefault="009D6FF2" w:rsidP="00E56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FF2" w:rsidRDefault="009D6FF2" w:rsidP="00E56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9D6FF2" w:rsidRDefault="009D6FF2" w:rsidP="009D6FF2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9D6FF2" w:rsidRDefault="009D6FF2" w:rsidP="009D6FF2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9D6FF2" w:rsidRDefault="009D6FF2" w:rsidP="009D6FF2">
      <w:pPr>
        <w:spacing w:line="240" w:lineRule="atLeast"/>
        <w:jc w:val="both"/>
        <w:rPr>
          <w:rFonts w:ascii="Tahoma" w:hAnsi="Tahoma" w:cs="Tahoma"/>
          <w:sz w:val="18"/>
        </w:rPr>
      </w:pPr>
    </w:p>
    <w:p w:rsidR="009D6FF2" w:rsidRDefault="009D6FF2" w:rsidP="009D6FF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9D6FF2" w:rsidRDefault="009D6FF2" w:rsidP="009D6FF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</w:t>
      </w:r>
      <w:r w:rsidRPr="0062668B">
        <w:rPr>
          <w:rFonts w:ascii="Tahoma" w:hAnsi="Tahoma" w:cs="Tahoma"/>
          <w:sz w:val="18"/>
        </w:rPr>
        <w:t xml:space="preserve"> </w:t>
      </w:r>
    </w:p>
    <w:p w:rsidR="009D6FF2" w:rsidRDefault="009D6FF2" w:rsidP="009D6FF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9D6FF2" w:rsidRPr="0062668B" w:rsidRDefault="009D6FF2" w:rsidP="009D6FF2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9D6FF2" w:rsidRDefault="009D6FF2" w:rsidP="009D6FF2">
      <w:pPr>
        <w:spacing w:line="240" w:lineRule="atLeast"/>
        <w:jc w:val="both"/>
        <w:rPr>
          <w:rFonts w:ascii="Tahoma" w:hAnsi="Tahoma" w:cs="Tahoma"/>
          <w:sz w:val="18"/>
        </w:rPr>
      </w:pPr>
    </w:p>
    <w:p w:rsidR="009D6FF2" w:rsidRDefault="009D6FF2" w:rsidP="009D6FF2">
      <w:pPr>
        <w:spacing w:line="240" w:lineRule="atLeast"/>
        <w:jc w:val="both"/>
        <w:rPr>
          <w:rFonts w:ascii="Tahoma" w:hAnsi="Tahoma" w:cs="Tahoma"/>
          <w:sz w:val="18"/>
        </w:rPr>
      </w:pPr>
    </w:p>
    <w:p w:rsidR="009D6FF2" w:rsidRDefault="009D6FF2" w:rsidP="009D6FF2">
      <w:pPr>
        <w:spacing w:line="240" w:lineRule="atLeast"/>
        <w:jc w:val="both"/>
        <w:rPr>
          <w:rFonts w:ascii="Tahoma" w:hAnsi="Tahoma" w:cs="Tahoma"/>
          <w:sz w:val="18"/>
        </w:rPr>
      </w:pPr>
    </w:p>
    <w:p w:rsidR="009D6FF2" w:rsidRDefault="009D6FF2" w:rsidP="009D6FF2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2CD" w:rsidRDefault="008752CD">
      <w:r>
        <w:separator/>
      </w:r>
    </w:p>
  </w:endnote>
  <w:endnote w:type="continuationSeparator" w:id="0">
    <w:p w:rsidR="008752CD" w:rsidRDefault="00875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460" w:rsidRDefault="0024046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460" w:rsidRDefault="002404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2CD" w:rsidRDefault="008752CD">
      <w:r>
        <w:separator/>
      </w:r>
    </w:p>
  </w:footnote>
  <w:footnote w:type="continuationSeparator" w:id="0">
    <w:p w:rsidR="008752CD" w:rsidRDefault="008752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460" w:rsidRDefault="0024046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0460" w:rsidRDefault="0024046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52CD"/>
    <w:rsid w:val="00020F7D"/>
    <w:rsid w:val="000867FD"/>
    <w:rsid w:val="000D4867"/>
    <w:rsid w:val="00101BF2"/>
    <w:rsid w:val="00156BE1"/>
    <w:rsid w:val="00203C73"/>
    <w:rsid w:val="002346CB"/>
    <w:rsid w:val="00240460"/>
    <w:rsid w:val="002827B1"/>
    <w:rsid w:val="003F5AA9"/>
    <w:rsid w:val="00446A72"/>
    <w:rsid w:val="00460999"/>
    <w:rsid w:val="00606FAB"/>
    <w:rsid w:val="00741AC8"/>
    <w:rsid w:val="007637E4"/>
    <w:rsid w:val="007F4B15"/>
    <w:rsid w:val="008752CD"/>
    <w:rsid w:val="009200B1"/>
    <w:rsid w:val="009C19AD"/>
    <w:rsid w:val="009D6FF2"/>
    <w:rsid w:val="00A02D66"/>
    <w:rsid w:val="00C446A2"/>
    <w:rsid w:val="00C8648B"/>
    <w:rsid w:val="00D3160B"/>
    <w:rsid w:val="00EA7915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A5CAFD-1A72-4938-B0A1-6DC3A8259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637</Words>
  <Characters>6927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6</cp:revision>
  <cp:lastPrinted>2001-01-24T13:21:00Z</cp:lastPrinted>
  <dcterms:created xsi:type="dcterms:W3CDTF">2023-11-06T11:47:00Z</dcterms:created>
  <dcterms:modified xsi:type="dcterms:W3CDTF">2023-11-07T10:04:00Z</dcterms:modified>
</cp:coreProperties>
</file>