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DFD0E" w14:textId="77777777" w:rsidR="00A02E94" w:rsidRPr="00324733" w:rsidRDefault="00696968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324733">
        <w:rPr>
          <w:sz w:val="22"/>
          <w:szCs w:val="22"/>
        </w:rPr>
        <w:t>Poznań</w:t>
      </w:r>
      <w:r w:rsidR="00A02E94" w:rsidRPr="00324733">
        <w:rPr>
          <w:sz w:val="22"/>
          <w:szCs w:val="22"/>
        </w:rPr>
        <w:t xml:space="preserve"> dnia: </w:t>
      </w:r>
      <w:r w:rsidRPr="00324733">
        <w:rPr>
          <w:sz w:val="22"/>
          <w:szCs w:val="22"/>
        </w:rPr>
        <w:t>2023-11-07</w:t>
      </w:r>
    </w:p>
    <w:p w14:paraId="1E7E0D1F" w14:textId="77777777" w:rsidR="00696968" w:rsidRPr="00324733" w:rsidRDefault="00696968" w:rsidP="00A02E94">
      <w:pPr>
        <w:spacing w:after="40"/>
        <w:rPr>
          <w:b/>
          <w:bCs/>
          <w:sz w:val="22"/>
          <w:szCs w:val="22"/>
        </w:rPr>
      </w:pPr>
      <w:r w:rsidRPr="00324733">
        <w:rPr>
          <w:b/>
          <w:bCs/>
          <w:sz w:val="22"/>
          <w:szCs w:val="22"/>
        </w:rPr>
        <w:t>Szpital Wojewódzki w Poznaniu</w:t>
      </w:r>
    </w:p>
    <w:p w14:paraId="64CA2511" w14:textId="77777777" w:rsidR="00A02E94" w:rsidRPr="00324733" w:rsidRDefault="00696968" w:rsidP="00A02E94">
      <w:pPr>
        <w:spacing w:after="40"/>
        <w:rPr>
          <w:b/>
          <w:bCs/>
          <w:sz w:val="22"/>
          <w:szCs w:val="22"/>
        </w:rPr>
      </w:pPr>
      <w:r w:rsidRPr="00324733">
        <w:rPr>
          <w:b/>
          <w:bCs/>
          <w:sz w:val="22"/>
          <w:szCs w:val="22"/>
        </w:rPr>
        <w:t>Dział Zamówień Publicznych</w:t>
      </w:r>
    </w:p>
    <w:p w14:paraId="39FCEFF7" w14:textId="3A454545" w:rsidR="00A02E94" w:rsidRPr="00324733" w:rsidRDefault="00324733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96968" w:rsidRPr="00324733">
        <w:rPr>
          <w:sz w:val="22"/>
          <w:szCs w:val="22"/>
        </w:rPr>
        <w:t>Juraszów</w:t>
      </w:r>
      <w:r w:rsidR="00A02E94" w:rsidRPr="00324733">
        <w:rPr>
          <w:sz w:val="22"/>
          <w:szCs w:val="22"/>
        </w:rPr>
        <w:t xml:space="preserve"> </w:t>
      </w:r>
      <w:r w:rsidR="00696968" w:rsidRPr="00324733">
        <w:rPr>
          <w:sz w:val="22"/>
          <w:szCs w:val="22"/>
        </w:rPr>
        <w:t>7/19</w:t>
      </w:r>
    </w:p>
    <w:p w14:paraId="378EBB0F" w14:textId="77777777" w:rsidR="00A02E94" w:rsidRPr="00324733" w:rsidRDefault="00696968" w:rsidP="00A02E94">
      <w:pPr>
        <w:rPr>
          <w:sz w:val="22"/>
          <w:szCs w:val="22"/>
        </w:rPr>
      </w:pPr>
      <w:r w:rsidRPr="00324733">
        <w:rPr>
          <w:sz w:val="22"/>
          <w:szCs w:val="22"/>
        </w:rPr>
        <w:t>60-479</w:t>
      </w:r>
      <w:r w:rsidR="00A02E94" w:rsidRPr="00324733">
        <w:rPr>
          <w:sz w:val="22"/>
          <w:szCs w:val="22"/>
        </w:rPr>
        <w:t xml:space="preserve"> </w:t>
      </w:r>
      <w:r w:rsidRPr="00324733">
        <w:rPr>
          <w:sz w:val="22"/>
          <w:szCs w:val="22"/>
        </w:rPr>
        <w:t>Poznań</w:t>
      </w:r>
    </w:p>
    <w:p w14:paraId="13FA9AEB" w14:textId="77777777" w:rsidR="00A02E94" w:rsidRPr="00324733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4733">
        <w:rPr>
          <w:b/>
          <w:sz w:val="22"/>
          <w:szCs w:val="22"/>
        </w:rPr>
        <w:t>WYKONAWCY</w:t>
      </w:r>
    </w:p>
    <w:p w14:paraId="1015DB6D" w14:textId="77777777" w:rsidR="00A02E94" w:rsidRPr="00324733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4733">
        <w:rPr>
          <w:sz w:val="22"/>
          <w:szCs w:val="22"/>
        </w:rPr>
        <w:t>ubiegający się o zamówienie</w:t>
      </w:r>
    </w:p>
    <w:p w14:paraId="318FA4F6" w14:textId="77777777" w:rsidR="00A02E94" w:rsidRPr="00324733" w:rsidRDefault="00A02E94" w:rsidP="00A02E94">
      <w:pPr>
        <w:pStyle w:val="Nagwek1"/>
        <w:spacing w:before="600"/>
        <w:rPr>
          <w:sz w:val="22"/>
          <w:szCs w:val="22"/>
        </w:rPr>
      </w:pPr>
      <w:r w:rsidRPr="00324733">
        <w:rPr>
          <w:sz w:val="22"/>
          <w:szCs w:val="22"/>
        </w:rPr>
        <w:t>ZAWIADOMIENIE</w:t>
      </w:r>
    </w:p>
    <w:p w14:paraId="6EB84C54" w14:textId="77777777" w:rsidR="00A02E94" w:rsidRPr="00324733" w:rsidRDefault="00A02E94" w:rsidP="00A02E94">
      <w:pPr>
        <w:spacing w:after="480"/>
        <w:jc w:val="center"/>
        <w:rPr>
          <w:b/>
          <w:sz w:val="22"/>
          <w:szCs w:val="22"/>
        </w:rPr>
      </w:pPr>
      <w:r w:rsidRPr="00324733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96968" w:rsidRPr="00324733" w14:paraId="444E8A42" w14:textId="77777777" w:rsidTr="00EA022D">
        <w:trPr>
          <w:trHeight w:val="638"/>
        </w:trPr>
        <w:tc>
          <w:tcPr>
            <w:tcW w:w="959" w:type="dxa"/>
            <w:hideMark/>
          </w:tcPr>
          <w:p w14:paraId="2F551FFD" w14:textId="77777777" w:rsidR="00696968" w:rsidRPr="00324733" w:rsidRDefault="00696968" w:rsidP="00EA02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6FB8EEEB" w14:textId="286BEDA4" w:rsidR="00696968" w:rsidRPr="00324733" w:rsidRDefault="00696968" w:rsidP="00EA022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24733">
              <w:rPr>
                <w:sz w:val="22"/>
                <w:szCs w:val="22"/>
              </w:rPr>
              <w:t>Pzp</w:t>
            </w:r>
            <w:proofErr w:type="spellEnd"/>
            <w:r w:rsidRPr="00324733">
              <w:rPr>
                <w:b/>
                <w:sz w:val="22"/>
                <w:szCs w:val="22"/>
              </w:rPr>
              <w:t xml:space="preserve"> </w:t>
            </w:r>
            <w:r w:rsidRPr="00324733">
              <w:rPr>
                <w:bCs/>
                <w:sz w:val="22"/>
                <w:szCs w:val="22"/>
              </w:rPr>
              <w:t>na</w:t>
            </w:r>
            <w:r w:rsidRPr="00324733">
              <w:rPr>
                <w:b/>
                <w:sz w:val="22"/>
                <w:szCs w:val="22"/>
              </w:rPr>
              <w:t xml:space="preserve"> </w:t>
            </w:r>
            <w:r w:rsidRPr="00324733">
              <w:rPr>
                <w:bCs/>
                <w:sz w:val="22"/>
                <w:szCs w:val="22"/>
              </w:rPr>
              <w:t>”</w:t>
            </w:r>
            <w:r w:rsidRPr="00324733">
              <w:rPr>
                <w:b/>
                <w:bCs/>
                <w:sz w:val="22"/>
                <w:szCs w:val="22"/>
              </w:rPr>
              <w:t xml:space="preserve">ZAKUP SPRZĘTU I APARATURY- POPRZEZ ZAKUP SPRZETU DLA ODDZIAŁÓW ANESTEZJOLOGII </w:t>
            </w:r>
            <w:r w:rsidR="00324733">
              <w:rPr>
                <w:b/>
                <w:bCs/>
                <w:sz w:val="22"/>
                <w:szCs w:val="22"/>
              </w:rPr>
              <w:br/>
            </w:r>
            <w:r w:rsidRPr="00324733">
              <w:rPr>
                <w:b/>
                <w:bCs/>
                <w:sz w:val="22"/>
                <w:szCs w:val="22"/>
              </w:rPr>
              <w:t>I INTENSYWNEJ TERAPII  Z PODZIAŁEM NA ZADANIA:</w:t>
            </w:r>
          </w:p>
          <w:p w14:paraId="24B2AE8D" w14:textId="77777777" w:rsidR="00696968" w:rsidRPr="00324733" w:rsidRDefault="00696968" w:rsidP="00EA022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4733">
              <w:rPr>
                <w:b/>
                <w:bCs/>
                <w:sz w:val="22"/>
                <w:szCs w:val="22"/>
              </w:rPr>
              <w:t>zadanie nr 1 - Łóżko na Oddział Intensywnej Terapii ze zintegrowanym materacem x 2 szt.</w:t>
            </w:r>
          </w:p>
          <w:p w14:paraId="75DF1064" w14:textId="77777777" w:rsidR="00696968" w:rsidRPr="00324733" w:rsidRDefault="00696968" w:rsidP="00EA022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4733">
              <w:rPr>
                <w:b/>
                <w:bCs/>
                <w:sz w:val="22"/>
                <w:szCs w:val="22"/>
              </w:rPr>
              <w:t>zadanie nr 2 - Kardiomonitor  10 cali - 1 szt.</w:t>
            </w:r>
          </w:p>
          <w:p w14:paraId="4001B1ED" w14:textId="77777777" w:rsidR="00324733" w:rsidRDefault="00696968" w:rsidP="00EA022D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324733">
              <w:rPr>
                <w:b/>
                <w:bCs/>
                <w:sz w:val="22"/>
                <w:szCs w:val="22"/>
              </w:rPr>
              <w:t xml:space="preserve">zadanie nr 3 - Moduł gazowy E </w:t>
            </w:r>
            <w:proofErr w:type="spellStart"/>
            <w:r w:rsidRPr="00324733">
              <w:rPr>
                <w:b/>
                <w:bCs/>
                <w:sz w:val="22"/>
                <w:szCs w:val="22"/>
              </w:rPr>
              <w:t>minC</w:t>
            </w:r>
            <w:proofErr w:type="spellEnd"/>
            <w:r w:rsidRPr="00324733">
              <w:rPr>
                <w:b/>
                <w:bCs/>
                <w:sz w:val="22"/>
                <w:szCs w:val="22"/>
              </w:rPr>
              <w:t xml:space="preserve"> (pomiarCO2) - 3 szt.</w:t>
            </w:r>
            <w:r w:rsidRPr="00324733">
              <w:rPr>
                <w:bCs/>
                <w:sz w:val="22"/>
                <w:szCs w:val="22"/>
              </w:rPr>
              <w:t>”</w:t>
            </w:r>
            <w:r w:rsidRPr="00324733">
              <w:rPr>
                <w:b/>
                <w:sz w:val="22"/>
                <w:szCs w:val="22"/>
              </w:rPr>
              <w:t xml:space="preserve"> </w:t>
            </w:r>
          </w:p>
          <w:p w14:paraId="0984BCE0" w14:textId="4F886E71" w:rsidR="00696968" w:rsidRPr="00324733" w:rsidRDefault="00696968" w:rsidP="00EA02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4733">
              <w:rPr>
                <w:bCs/>
                <w:sz w:val="22"/>
                <w:szCs w:val="22"/>
              </w:rPr>
              <w:t>– znak sprawy</w:t>
            </w:r>
            <w:r w:rsidRPr="00324733">
              <w:rPr>
                <w:b/>
                <w:sz w:val="22"/>
                <w:szCs w:val="22"/>
              </w:rPr>
              <w:t xml:space="preserve"> SZW/DZP/106/2023</w:t>
            </w:r>
            <w:r w:rsidRPr="00324733">
              <w:rPr>
                <w:bCs/>
                <w:sz w:val="22"/>
                <w:szCs w:val="22"/>
              </w:rPr>
              <w:t>.</w:t>
            </w:r>
          </w:p>
        </w:tc>
      </w:tr>
    </w:tbl>
    <w:p w14:paraId="141AD840" w14:textId="77777777" w:rsidR="00A02E94" w:rsidRPr="00324733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324733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696968" w:rsidRPr="00324733">
        <w:rPr>
          <w:sz w:val="22"/>
          <w:szCs w:val="22"/>
        </w:rPr>
        <w:t>(</w:t>
      </w:r>
      <w:proofErr w:type="spellStart"/>
      <w:r w:rsidR="00696968" w:rsidRPr="00324733">
        <w:rPr>
          <w:sz w:val="22"/>
          <w:szCs w:val="22"/>
        </w:rPr>
        <w:t>t.j</w:t>
      </w:r>
      <w:proofErr w:type="spellEnd"/>
      <w:r w:rsidR="00696968" w:rsidRPr="00324733">
        <w:rPr>
          <w:sz w:val="22"/>
          <w:szCs w:val="22"/>
        </w:rPr>
        <w:t>. Dz. U. z 2022r. poz. 1710)</w:t>
      </w:r>
      <w:r w:rsidRPr="00324733">
        <w:rPr>
          <w:sz w:val="22"/>
          <w:szCs w:val="22"/>
        </w:rPr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696968" w:rsidRPr="00324733" w14:paraId="41CC3549" w14:textId="77777777" w:rsidTr="00EA022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6D3A8" w14:textId="77777777" w:rsidR="00696968" w:rsidRPr="00324733" w:rsidRDefault="00696968" w:rsidP="00EA022D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324733">
              <w:rPr>
                <w:b/>
                <w:bCs/>
                <w:sz w:val="22"/>
                <w:szCs w:val="22"/>
              </w:rPr>
              <w:t>Zadanie nr 1</w:t>
            </w:r>
            <w:r w:rsidRPr="00324733">
              <w:rPr>
                <w:sz w:val="22"/>
                <w:szCs w:val="22"/>
              </w:rPr>
              <w:t>: Łóżko na Oddział Intensywnej Terapii ze zintegrowanym materacem x 2 szt.</w:t>
            </w:r>
          </w:p>
          <w:p w14:paraId="0652CE05" w14:textId="5F92BBC2" w:rsidR="00696968" w:rsidRPr="00324733" w:rsidRDefault="00696968" w:rsidP="00EA02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24733">
              <w:rPr>
                <w:b/>
                <w:sz w:val="22"/>
                <w:szCs w:val="22"/>
              </w:rPr>
              <w:t>Paramedica</w:t>
            </w:r>
            <w:proofErr w:type="spellEnd"/>
            <w:r w:rsidRPr="00324733">
              <w:rPr>
                <w:b/>
                <w:sz w:val="22"/>
                <w:szCs w:val="22"/>
              </w:rPr>
              <w:t xml:space="preserve"> Polska Sp. z o.</w:t>
            </w:r>
            <w:r w:rsidR="00324733">
              <w:rPr>
                <w:b/>
                <w:sz w:val="22"/>
                <w:szCs w:val="22"/>
              </w:rPr>
              <w:t xml:space="preserve"> </w:t>
            </w:r>
            <w:r w:rsidRPr="00324733">
              <w:rPr>
                <w:b/>
                <w:sz w:val="22"/>
                <w:szCs w:val="22"/>
              </w:rPr>
              <w:t>o</w:t>
            </w:r>
            <w:r w:rsidR="00324733">
              <w:rPr>
                <w:b/>
                <w:sz w:val="22"/>
                <w:szCs w:val="22"/>
              </w:rPr>
              <w:t>. Sp. k.</w:t>
            </w:r>
          </w:p>
          <w:p w14:paraId="31B63E34" w14:textId="4A631AC5" w:rsidR="00696968" w:rsidRPr="00324733" w:rsidRDefault="00324733" w:rsidP="00EA022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Farbiarska 47</w:t>
            </w:r>
            <w:r w:rsidR="00696968" w:rsidRPr="00324733">
              <w:rPr>
                <w:bCs/>
                <w:sz w:val="22"/>
                <w:szCs w:val="22"/>
              </w:rPr>
              <w:t xml:space="preserve"> </w:t>
            </w:r>
          </w:p>
          <w:p w14:paraId="377D270F" w14:textId="18AC0DD8" w:rsidR="00696968" w:rsidRPr="00324733" w:rsidRDefault="00696968" w:rsidP="00EA022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324733">
              <w:rPr>
                <w:bCs/>
                <w:sz w:val="22"/>
                <w:szCs w:val="22"/>
              </w:rPr>
              <w:t>02-</w:t>
            </w:r>
            <w:r w:rsidR="00324733">
              <w:rPr>
                <w:bCs/>
                <w:sz w:val="22"/>
                <w:szCs w:val="22"/>
              </w:rPr>
              <w:t>862</w:t>
            </w:r>
            <w:r w:rsidRPr="00324733">
              <w:rPr>
                <w:bCs/>
                <w:sz w:val="22"/>
                <w:szCs w:val="22"/>
              </w:rPr>
              <w:t xml:space="preserve"> Warszawa</w:t>
            </w:r>
          </w:p>
          <w:p w14:paraId="57503FF1" w14:textId="77777777" w:rsidR="00696968" w:rsidRPr="00324733" w:rsidRDefault="00696968" w:rsidP="00EA022D">
            <w:pPr>
              <w:jc w:val="both"/>
              <w:rPr>
                <w:bCs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za cenę brutto </w:t>
            </w:r>
            <w:r w:rsidRPr="00324733">
              <w:rPr>
                <w:b/>
                <w:sz w:val="22"/>
                <w:szCs w:val="22"/>
              </w:rPr>
              <w:t>139 948.56 zł</w:t>
            </w:r>
            <w:r w:rsidRPr="00324733">
              <w:rPr>
                <w:bCs/>
                <w:sz w:val="22"/>
                <w:szCs w:val="22"/>
              </w:rPr>
              <w:t>.</w:t>
            </w:r>
          </w:p>
          <w:p w14:paraId="3CB1E40E" w14:textId="77777777" w:rsidR="00696968" w:rsidRPr="00324733" w:rsidRDefault="00696968" w:rsidP="00EA022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24733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324733">
              <w:rPr>
                <w:color w:val="000000"/>
                <w:sz w:val="22"/>
                <w:szCs w:val="22"/>
              </w:rPr>
              <w:t>:</w:t>
            </w:r>
          </w:p>
          <w:p w14:paraId="0F86CF52" w14:textId="11FFB07D" w:rsidR="00696968" w:rsidRPr="00324733" w:rsidRDefault="00696968" w:rsidP="00324733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Oferta otrzymała największą ilość punktów spośród ofert podlegających ocenie - łącznie 70,00 pkt. - </w:t>
            </w:r>
            <w:r w:rsidR="00324733">
              <w:rPr>
                <w:sz w:val="22"/>
                <w:szCs w:val="22"/>
              </w:rPr>
              <w:br/>
            </w:r>
            <w:r w:rsidRPr="00324733">
              <w:rPr>
                <w:sz w:val="22"/>
                <w:szCs w:val="22"/>
              </w:rPr>
              <w:t xml:space="preserve">w oparciu o określone przez Zamawiającego w SWZ kryteria oceny ofert tj. przyznano: cena oferty brutto - 60,00 pkt., termin wykonania zamówienia - 0,00 pkt., okres gwarancji po naprawie - 0,00 pkt., parametry techniczne - 10,00 pkt. Oferta spełnia wszystkie wymagania formalno - prawne i jest zgodna </w:t>
            </w:r>
            <w:r w:rsidR="00324733">
              <w:rPr>
                <w:sz w:val="22"/>
                <w:szCs w:val="22"/>
              </w:rPr>
              <w:br/>
            </w:r>
            <w:r w:rsidRPr="00324733">
              <w:rPr>
                <w:sz w:val="22"/>
                <w:szCs w:val="22"/>
              </w:rPr>
              <w:t>z zapisami SWZ.</w:t>
            </w:r>
          </w:p>
        </w:tc>
      </w:tr>
      <w:tr w:rsidR="00696968" w:rsidRPr="00324733" w14:paraId="060FCB38" w14:textId="77777777" w:rsidTr="00EA022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09B6" w14:textId="77777777" w:rsidR="00696968" w:rsidRPr="00324733" w:rsidRDefault="00696968" w:rsidP="00EA022D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324733">
              <w:rPr>
                <w:b/>
                <w:bCs/>
                <w:sz w:val="22"/>
                <w:szCs w:val="22"/>
              </w:rPr>
              <w:lastRenderedPageBreak/>
              <w:t>Zadanie nr 2</w:t>
            </w:r>
            <w:r w:rsidRPr="00324733">
              <w:rPr>
                <w:sz w:val="22"/>
                <w:szCs w:val="22"/>
              </w:rPr>
              <w:t>: Kardiomonitor  10 cali - 1 szt.</w:t>
            </w:r>
          </w:p>
          <w:p w14:paraId="71F25CF0" w14:textId="77777777" w:rsidR="00696968" w:rsidRPr="00324733" w:rsidRDefault="00696968" w:rsidP="00EA02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4733">
              <w:rPr>
                <w:b/>
                <w:sz w:val="22"/>
                <w:szCs w:val="22"/>
              </w:rPr>
              <w:t>GE Medical Systems Polska Sp. z o.o.</w:t>
            </w:r>
          </w:p>
          <w:p w14:paraId="79E44A83" w14:textId="6C7A0A68" w:rsidR="00696968" w:rsidRPr="00324733" w:rsidRDefault="00324733" w:rsidP="00EA022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96968" w:rsidRPr="00324733">
              <w:rPr>
                <w:bCs/>
                <w:sz w:val="22"/>
                <w:szCs w:val="22"/>
              </w:rPr>
              <w:t xml:space="preserve">Wołoska 9 </w:t>
            </w:r>
          </w:p>
          <w:p w14:paraId="460B7003" w14:textId="77777777" w:rsidR="00696968" w:rsidRPr="00324733" w:rsidRDefault="00696968" w:rsidP="00EA022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324733">
              <w:rPr>
                <w:bCs/>
                <w:sz w:val="22"/>
                <w:szCs w:val="22"/>
              </w:rPr>
              <w:t>02-583 Warszawa</w:t>
            </w:r>
          </w:p>
          <w:p w14:paraId="3FD4F6A3" w14:textId="77777777" w:rsidR="00696968" w:rsidRPr="00324733" w:rsidRDefault="00696968" w:rsidP="00EA022D">
            <w:pPr>
              <w:jc w:val="both"/>
              <w:rPr>
                <w:bCs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za cenę brutto </w:t>
            </w:r>
            <w:r w:rsidRPr="00324733">
              <w:rPr>
                <w:b/>
                <w:sz w:val="22"/>
                <w:szCs w:val="22"/>
              </w:rPr>
              <w:t>27 108.00 zł</w:t>
            </w:r>
            <w:r w:rsidRPr="00324733">
              <w:rPr>
                <w:bCs/>
                <w:sz w:val="22"/>
                <w:szCs w:val="22"/>
              </w:rPr>
              <w:t>.</w:t>
            </w:r>
          </w:p>
          <w:p w14:paraId="680692FE" w14:textId="77777777" w:rsidR="00696968" w:rsidRPr="00324733" w:rsidRDefault="00696968" w:rsidP="00EA022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24733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324733">
              <w:rPr>
                <w:color w:val="000000"/>
                <w:sz w:val="22"/>
                <w:szCs w:val="22"/>
              </w:rPr>
              <w:t>:</w:t>
            </w:r>
          </w:p>
          <w:p w14:paraId="5F421AEC" w14:textId="2860B657" w:rsidR="00696968" w:rsidRPr="00324733" w:rsidRDefault="00696968" w:rsidP="00324733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Oferta otrzymała największą ilość punktów spośród ofert podlegających ocenie - łącznie 70,00 pkt. - </w:t>
            </w:r>
            <w:r w:rsidR="00324733">
              <w:rPr>
                <w:sz w:val="22"/>
                <w:szCs w:val="22"/>
              </w:rPr>
              <w:br/>
            </w:r>
            <w:r w:rsidRPr="00324733">
              <w:rPr>
                <w:sz w:val="22"/>
                <w:szCs w:val="22"/>
              </w:rPr>
              <w:t xml:space="preserve">w oparciu o określone przez Zamawiającego w SWZ kryteria oceny ofert tj. przyznano: cena oferty brutto - 60,00 pkt., termin wykonania zamówienia - 0,00 pkt., okres gwarancji po naprawie - 0,00 pkt., parametry techniczne - 10,00 pkt. Oferta spełnia wszystkie wymagania formalno - prawne i jest zgodna </w:t>
            </w:r>
            <w:r w:rsidR="00324733">
              <w:rPr>
                <w:sz w:val="22"/>
                <w:szCs w:val="22"/>
              </w:rPr>
              <w:br/>
            </w:r>
            <w:r w:rsidRPr="00324733">
              <w:rPr>
                <w:sz w:val="22"/>
                <w:szCs w:val="22"/>
              </w:rPr>
              <w:t>z zapisami SWZ.</w:t>
            </w:r>
          </w:p>
        </w:tc>
      </w:tr>
      <w:tr w:rsidR="00696968" w:rsidRPr="00324733" w14:paraId="77A35477" w14:textId="77777777" w:rsidTr="00EA022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3E402" w14:textId="77777777" w:rsidR="00696968" w:rsidRPr="00324733" w:rsidRDefault="00696968" w:rsidP="00EA022D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324733">
              <w:rPr>
                <w:b/>
                <w:bCs/>
                <w:sz w:val="22"/>
                <w:szCs w:val="22"/>
              </w:rPr>
              <w:t>Zadanie nr 3</w:t>
            </w:r>
            <w:r w:rsidRPr="00324733">
              <w:rPr>
                <w:sz w:val="22"/>
                <w:szCs w:val="22"/>
              </w:rPr>
              <w:t xml:space="preserve">: Moduł gazowy E </w:t>
            </w:r>
            <w:proofErr w:type="spellStart"/>
            <w:r w:rsidRPr="00324733">
              <w:rPr>
                <w:sz w:val="22"/>
                <w:szCs w:val="22"/>
              </w:rPr>
              <w:t>minC</w:t>
            </w:r>
            <w:proofErr w:type="spellEnd"/>
            <w:r w:rsidRPr="00324733">
              <w:rPr>
                <w:sz w:val="22"/>
                <w:szCs w:val="22"/>
              </w:rPr>
              <w:t xml:space="preserve"> (pomiar CO2) - 3 szt.</w:t>
            </w:r>
          </w:p>
          <w:p w14:paraId="757EF132" w14:textId="77777777" w:rsidR="00696968" w:rsidRPr="00324733" w:rsidRDefault="00696968" w:rsidP="00EA02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4733">
              <w:rPr>
                <w:b/>
                <w:sz w:val="22"/>
                <w:szCs w:val="22"/>
              </w:rPr>
              <w:t>GE Medical Systems Polska Sp. z o.o.</w:t>
            </w:r>
          </w:p>
          <w:p w14:paraId="21F80E84" w14:textId="0D8206EA" w:rsidR="00696968" w:rsidRPr="00324733" w:rsidRDefault="00324733" w:rsidP="00EA022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96968" w:rsidRPr="00324733">
              <w:rPr>
                <w:bCs/>
                <w:sz w:val="22"/>
                <w:szCs w:val="22"/>
              </w:rPr>
              <w:t xml:space="preserve">Wołoska 9 </w:t>
            </w:r>
          </w:p>
          <w:p w14:paraId="4451A177" w14:textId="77777777" w:rsidR="00696968" w:rsidRPr="00324733" w:rsidRDefault="00696968" w:rsidP="00EA022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324733">
              <w:rPr>
                <w:bCs/>
                <w:sz w:val="22"/>
                <w:szCs w:val="22"/>
              </w:rPr>
              <w:t>02-583 Warszawa</w:t>
            </w:r>
          </w:p>
          <w:p w14:paraId="0AAC1EF6" w14:textId="77777777" w:rsidR="00696968" w:rsidRPr="00324733" w:rsidRDefault="00696968" w:rsidP="00EA022D">
            <w:pPr>
              <w:jc w:val="both"/>
              <w:rPr>
                <w:bCs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za cenę brutto </w:t>
            </w:r>
            <w:r w:rsidRPr="00324733">
              <w:rPr>
                <w:b/>
                <w:sz w:val="22"/>
                <w:szCs w:val="22"/>
              </w:rPr>
              <w:t>27 540.00 zł</w:t>
            </w:r>
            <w:r w:rsidRPr="00324733">
              <w:rPr>
                <w:bCs/>
                <w:sz w:val="22"/>
                <w:szCs w:val="22"/>
              </w:rPr>
              <w:t>.</w:t>
            </w:r>
          </w:p>
          <w:p w14:paraId="082C76D9" w14:textId="77777777" w:rsidR="00696968" w:rsidRPr="00324733" w:rsidRDefault="00696968" w:rsidP="00EA022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24733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324733">
              <w:rPr>
                <w:color w:val="000000"/>
                <w:sz w:val="22"/>
                <w:szCs w:val="22"/>
              </w:rPr>
              <w:t>:</w:t>
            </w:r>
          </w:p>
          <w:p w14:paraId="2CD80E24" w14:textId="1448F75E" w:rsidR="00696968" w:rsidRPr="00324733" w:rsidRDefault="00696968" w:rsidP="00324733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Oferta otrzymała największą ilość punktów spośród ofert podlegających ocenie - łącznie 60,00 pkt. - </w:t>
            </w:r>
            <w:r w:rsidR="00324733">
              <w:rPr>
                <w:sz w:val="22"/>
                <w:szCs w:val="22"/>
              </w:rPr>
              <w:br/>
            </w:r>
            <w:r w:rsidRPr="00324733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- 0,00 pkt., okres gwarancji po naprawie - 0,00 pkt. Oferta spełnia wszystkie wymagania formalno - prawne i jest zgodna z zapisami SWZ.</w:t>
            </w:r>
          </w:p>
        </w:tc>
      </w:tr>
    </w:tbl>
    <w:p w14:paraId="4FEC4DD1" w14:textId="77777777" w:rsidR="00A02E94" w:rsidRPr="00324733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324733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260"/>
        <w:gridCol w:w="1276"/>
      </w:tblGrid>
      <w:tr w:rsidR="00A02E94" w:rsidRPr="00324733" w14:paraId="0F5FC245" w14:textId="77777777" w:rsidTr="0032473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7723D0B" w14:textId="77777777" w:rsidR="00A02E94" w:rsidRPr="00324733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24733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49C9AF9" w14:textId="77777777" w:rsidR="00A02E94" w:rsidRPr="00324733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24733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6F22356" w14:textId="77777777" w:rsidR="00A02E94" w:rsidRPr="00324733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24733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2429520" w14:textId="77777777" w:rsidR="00A02E94" w:rsidRPr="00324733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24733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696968" w:rsidRPr="00324733" w14:paraId="77B61926" w14:textId="77777777" w:rsidTr="0032473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C9C24" w14:textId="77777777" w:rsidR="00696968" w:rsidRPr="00324733" w:rsidRDefault="00696968" w:rsidP="00EA02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>1 - Łóżko na Oddział Intensywnej Terapii ze zintegrowanym materacem x 2 szt.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116E" w14:textId="0DED05C3" w:rsidR="00696968" w:rsidRPr="00324733" w:rsidRDefault="00696968" w:rsidP="00EA022D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324733">
              <w:rPr>
                <w:b/>
                <w:bCs/>
                <w:sz w:val="22"/>
                <w:szCs w:val="22"/>
              </w:rPr>
              <w:t>Paramedica</w:t>
            </w:r>
            <w:proofErr w:type="spellEnd"/>
            <w:r w:rsidRPr="00324733">
              <w:rPr>
                <w:b/>
                <w:bCs/>
                <w:sz w:val="22"/>
                <w:szCs w:val="22"/>
              </w:rPr>
              <w:t xml:space="preserve"> Polska </w:t>
            </w:r>
            <w:r w:rsidR="00324733">
              <w:rPr>
                <w:b/>
                <w:bCs/>
                <w:sz w:val="22"/>
                <w:szCs w:val="22"/>
              </w:rPr>
              <w:br/>
            </w:r>
            <w:r w:rsidRPr="00324733">
              <w:rPr>
                <w:b/>
                <w:bCs/>
                <w:sz w:val="22"/>
                <w:szCs w:val="22"/>
              </w:rPr>
              <w:t>Sp. z o.</w:t>
            </w:r>
            <w:r w:rsidR="00324733">
              <w:rPr>
                <w:b/>
                <w:bCs/>
                <w:sz w:val="22"/>
                <w:szCs w:val="22"/>
              </w:rPr>
              <w:t xml:space="preserve"> </w:t>
            </w:r>
            <w:r w:rsidRPr="00324733">
              <w:rPr>
                <w:b/>
                <w:bCs/>
                <w:sz w:val="22"/>
                <w:szCs w:val="22"/>
              </w:rPr>
              <w:t>o</w:t>
            </w:r>
            <w:r w:rsidR="00324733">
              <w:rPr>
                <w:b/>
                <w:bCs/>
                <w:sz w:val="22"/>
                <w:szCs w:val="22"/>
              </w:rPr>
              <w:t>. Sp. k.</w:t>
            </w:r>
          </w:p>
          <w:p w14:paraId="657C8891" w14:textId="25966B4C" w:rsidR="00696968" w:rsidRPr="00324733" w:rsidRDefault="00324733" w:rsidP="00EA02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Farbiarska 47</w:t>
            </w:r>
          </w:p>
          <w:p w14:paraId="75901A2F" w14:textId="0F52A46A" w:rsidR="00696968" w:rsidRPr="00324733" w:rsidRDefault="00696968" w:rsidP="00EA022D">
            <w:pPr>
              <w:spacing w:after="40"/>
              <w:rPr>
                <w:color w:val="000000"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>02-</w:t>
            </w:r>
            <w:r w:rsidR="00324733">
              <w:rPr>
                <w:sz w:val="22"/>
                <w:szCs w:val="22"/>
              </w:rPr>
              <w:t>862</w:t>
            </w:r>
            <w:r w:rsidRPr="00324733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9726A" w14:textId="1A811086" w:rsidR="00696968" w:rsidRPr="00324733" w:rsidRDefault="00324733" w:rsidP="00EA022D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>1 - Cena oferty brutto - 60.00</w:t>
            </w:r>
          </w:p>
          <w:p w14:paraId="00B7115F" w14:textId="5B6F4C99" w:rsidR="00696968" w:rsidRPr="00324733" w:rsidRDefault="00324733" w:rsidP="00EA022D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>2 - Termin wykonania zamówienia / termin realizacji - 0.00</w:t>
            </w:r>
          </w:p>
          <w:p w14:paraId="0A221A38" w14:textId="5607801D" w:rsidR="00696968" w:rsidRPr="00324733" w:rsidRDefault="00324733" w:rsidP="00EA022D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 xml:space="preserve">3 - Okres gwarancji </w:t>
            </w:r>
            <w:r>
              <w:rPr>
                <w:sz w:val="22"/>
                <w:szCs w:val="22"/>
              </w:rPr>
              <w:br/>
            </w:r>
            <w:r w:rsidR="00696968" w:rsidRPr="00324733">
              <w:rPr>
                <w:sz w:val="22"/>
                <w:szCs w:val="22"/>
              </w:rPr>
              <w:t>po naprawie - 0.00</w:t>
            </w:r>
          </w:p>
          <w:p w14:paraId="59548C5E" w14:textId="78CAAC4E" w:rsidR="00696968" w:rsidRPr="00324733" w:rsidRDefault="00324733" w:rsidP="00EA022D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 xml:space="preserve">4 - Parametry techniczne - </w:t>
            </w:r>
            <w:r>
              <w:rPr>
                <w:sz w:val="22"/>
                <w:szCs w:val="22"/>
              </w:rPr>
              <w:t>1</w:t>
            </w:r>
            <w:r w:rsidR="00696968" w:rsidRPr="00324733">
              <w:rPr>
                <w:sz w:val="22"/>
                <w:szCs w:val="22"/>
              </w:rPr>
              <w:t>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9D611" w14:textId="65BBC577" w:rsidR="00696968" w:rsidRPr="00324733" w:rsidRDefault="00696968" w:rsidP="00EA022D">
            <w:pPr>
              <w:jc w:val="center"/>
              <w:rPr>
                <w:color w:val="000000"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  </w:t>
            </w:r>
            <w:r w:rsidR="00324733">
              <w:rPr>
                <w:sz w:val="22"/>
                <w:szCs w:val="22"/>
              </w:rPr>
              <w:t>7</w:t>
            </w:r>
            <w:r w:rsidRPr="00324733">
              <w:rPr>
                <w:sz w:val="22"/>
                <w:szCs w:val="22"/>
              </w:rPr>
              <w:t>0,00</w:t>
            </w:r>
          </w:p>
        </w:tc>
      </w:tr>
      <w:tr w:rsidR="00696968" w:rsidRPr="00324733" w14:paraId="4C2E3BB2" w14:textId="77777777" w:rsidTr="0032473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FB1E1" w14:textId="77777777" w:rsidR="00696968" w:rsidRPr="00324733" w:rsidRDefault="00696968" w:rsidP="00EA02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>2 - Kardiomonitor  10 cali - 1 szt.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7CDF1" w14:textId="77777777" w:rsidR="00696968" w:rsidRPr="00324733" w:rsidRDefault="00696968" w:rsidP="00EA022D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24733">
              <w:rPr>
                <w:b/>
                <w:bCs/>
                <w:sz w:val="22"/>
                <w:szCs w:val="22"/>
              </w:rPr>
              <w:t>GE Medical Systems Polska Sp. z o.o.</w:t>
            </w:r>
          </w:p>
          <w:p w14:paraId="79F48225" w14:textId="385937CC" w:rsidR="00696968" w:rsidRPr="00324733" w:rsidRDefault="00324733" w:rsidP="00EA02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696968" w:rsidRPr="00324733">
              <w:rPr>
                <w:sz w:val="22"/>
                <w:szCs w:val="22"/>
              </w:rPr>
              <w:t>Wołoska 9</w:t>
            </w:r>
          </w:p>
          <w:p w14:paraId="3431BF5A" w14:textId="77777777" w:rsidR="00696968" w:rsidRPr="00324733" w:rsidRDefault="00696968" w:rsidP="00EA022D">
            <w:pPr>
              <w:spacing w:after="40"/>
              <w:rPr>
                <w:color w:val="000000"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>02-583 Warszawa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6A78C" w14:textId="03D92CFE" w:rsidR="00696968" w:rsidRPr="00324733" w:rsidRDefault="00324733" w:rsidP="00EA022D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>1 - Cena oferty brutto - 60.00</w:t>
            </w:r>
          </w:p>
          <w:p w14:paraId="0FD6AD7C" w14:textId="353E3268" w:rsidR="00696968" w:rsidRPr="00324733" w:rsidRDefault="00324733" w:rsidP="00EA022D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>2 - Termin wykonania zamówienia / termin realizacji - 0.00</w:t>
            </w:r>
          </w:p>
          <w:p w14:paraId="39CA18D5" w14:textId="69FF4B92" w:rsidR="00696968" w:rsidRPr="00324733" w:rsidRDefault="00324733" w:rsidP="00EA022D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 xml:space="preserve">3 - Okres gwarancji </w:t>
            </w:r>
            <w:r>
              <w:rPr>
                <w:sz w:val="22"/>
                <w:szCs w:val="22"/>
              </w:rPr>
              <w:br/>
            </w:r>
            <w:r w:rsidR="00696968" w:rsidRPr="00324733">
              <w:rPr>
                <w:sz w:val="22"/>
                <w:szCs w:val="22"/>
              </w:rPr>
              <w:t>po naprawie - 0.00</w:t>
            </w:r>
          </w:p>
          <w:p w14:paraId="1927725B" w14:textId="02030964" w:rsidR="00696968" w:rsidRPr="00324733" w:rsidRDefault="00324733" w:rsidP="00EA022D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 xml:space="preserve">4 - Parametry techniczne - </w:t>
            </w:r>
            <w:r>
              <w:rPr>
                <w:sz w:val="22"/>
                <w:szCs w:val="22"/>
              </w:rPr>
              <w:t>1</w:t>
            </w:r>
            <w:r w:rsidR="00696968" w:rsidRPr="00324733">
              <w:rPr>
                <w:sz w:val="22"/>
                <w:szCs w:val="22"/>
              </w:rPr>
              <w:t>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AD1C5" w14:textId="1B747AE8" w:rsidR="00696968" w:rsidRPr="00324733" w:rsidRDefault="00696968" w:rsidP="00EA022D">
            <w:pPr>
              <w:jc w:val="center"/>
              <w:rPr>
                <w:color w:val="000000"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  </w:t>
            </w:r>
            <w:r w:rsidR="00324733">
              <w:rPr>
                <w:sz w:val="22"/>
                <w:szCs w:val="22"/>
              </w:rPr>
              <w:t>7</w:t>
            </w:r>
            <w:r w:rsidRPr="00324733">
              <w:rPr>
                <w:sz w:val="22"/>
                <w:szCs w:val="22"/>
              </w:rPr>
              <w:t>0,00</w:t>
            </w:r>
          </w:p>
        </w:tc>
      </w:tr>
      <w:tr w:rsidR="00696968" w:rsidRPr="00324733" w14:paraId="60184570" w14:textId="77777777" w:rsidTr="0032473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5004B" w14:textId="77777777" w:rsidR="00696968" w:rsidRPr="00324733" w:rsidRDefault="00696968" w:rsidP="00EA02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3 - Moduł gazowy E </w:t>
            </w:r>
            <w:proofErr w:type="spellStart"/>
            <w:r w:rsidRPr="00324733">
              <w:rPr>
                <w:sz w:val="22"/>
                <w:szCs w:val="22"/>
              </w:rPr>
              <w:t>minC</w:t>
            </w:r>
            <w:proofErr w:type="spellEnd"/>
            <w:r w:rsidRPr="00324733">
              <w:rPr>
                <w:sz w:val="22"/>
                <w:szCs w:val="22"/>
              </w:rPr>
              <w:t xml:space="preserve"> (pomiar CO2) - 3 szt.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914E9" w14:textId="77777777" w:rsidR="00696968" w:rsidRPr="00324733" w:rsidRDefault="00696968" w:rsidP="00EA022D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24733">
              <w:rPr>
                <w:b/>
                <w:bCs/>
                <w:sz w:val="22"/>
                <w:szCs w:val="22"/>
              </w:rPr>
              <w:t>GE Medical Systems Polska Sp. z o.o.</w:t>
            </w:r>
          </w:p>
          <w:p w14:paraId="79041C69" w14:textId="0187E922" w:rsidR="00696968" w:rsidRPr="00324733" w:rsidRDefault="00324733" w:rsidP="00EA02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696968" w:rsidRPr="00324733">
              <w:rPr>
                <w:sz w:val="22"/>
                <w:szCs w:val="22"/>
              </w:rPr>
              <w:t>Wołoska 9</w:t>
            </w:r>
          </w:p>
          <w:p w14:paraId="2DC2EC52" w14:textId="77777777" w:rsidR="00696968" w:rsidRPr="00324733" w:rsidRDefault="00696968" w:rsidP="00EA022D">
            <w:pPr>
              <w:spacing w:after="40"/>
              <w:rPr>
                <w:color w:val="000000"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>02-583 Warszawa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C927" w14:textId="1B6C7412" w:rsidR="00696968" w:rsidRPr="00324733" w:rsidRDefault="00324733" w:rsidP="00EA022D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>1 - Cena oferty brutto - 60.00</w:t>
            </w:r>
          </w:p>
          <w:p w14:paraId="15619BF6" w14:textId="6154CD70" w:rsidR="00696968" w:rsidRPr="00324733" w:rsidRDefault="00324733" w:rsidP="00EA022D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>2 - Termin wykonania zamówienia / termin realizacji - 0.00</w:t>
            </w:r>
          </w:p>
          <w:p w14:paraId="5CA8E815" w14:textId="44F7B55E" w:rsidR="00696968" w:rsidRPr="00324733" w:rsidRDefault="00324733" w:rsidP="00EA022D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696968" w:rsidRPr="00324733">
              <w:rPr>
                <w:sz w:val="22"/>
                <w:szCs w:val="22"/>
              </w:rPr>
              <w:t xml:space="preserve">3 - Okres gwarancji </w:t>
            </w:r>
            <w:r>
              <w:rPr>
                <w:sz w:val="22"/>
                <w:szCs w:val="22"/>
              </w:rPr>
              <w:br/>
            </w:r>
            <w:r w:rsidR="00696968" w:rsidRPr="00324733">
              <w:rPr>
                <w:sz w:val="22"/>
                <w:szCs w:val="22"/>
              </w:rPr>
              <w:t>po naprawie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C64EA" w14:textId="77777777" w:rsidR="00696968" w:rsidRPr="00324733" w:rsidRDefault="00696968" w:rsidP="00EA022D">
            <w:pPr>
              <w:jc w:val="center"/>
              <w:rPr>
                <w:color w:val="000000"/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  60,00</w:t>
            </w:r>
          </w:p>
        </w:tc>
      </w:tr>
    </w:tbl>
    <w:p w14:paraId="385F80A2" w14:textId="79F39D25" w:rsidR="00A02E94" w:rsidRPr="00324733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324733">
        <w:rPr>
          <w:color w:val="000000"/>
          <w:sz w:val="22"/>
          <w:szCs w:val="22"/>
        </w:rPr>
        <w:lastRenderedPageBreak/>
        <w:t xml:space="preserve">Informacja o </w:t>
      </w:r>
      <w:r w:rsidR="00324733">
        <w:rPr>
          <w:color w:val="000000"/>
          <w:sz w:val="22"/>
          <w:szCs w:val="22"/>
        </w:rPr>
        <w:t>W</w:t>
      </w:r>
      <w:r w:rsidRPr="00324733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324733" w14:paraId="23208908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2D68FAF" w14:textId="77777777" w:rsidR="00A02E94" w:rsidRPr="00324733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2473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C52F555" w14:textId="70EF8176" w:rsidR="00A02E94" w:rsidRPr="00324733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24733">
              <w:rPr>
                <w:b/>
                <w:sz w:val="22"/>
                <w:szCs w:val="22"/>
              </w:rPr>
              <w:t xml:space="preserve">Nazwa i adres </w:t>
            </w:r>
            <w:r w:rsidR="00324733">
              <w:rPr>
                <w:b/>
                <w:sz w:val="22"/>
                <w:szCs w:val="22"/>
              </w:rPr>
              <w:t>W</w:t>
            </w:r>
            <w:r w:rsidRPr="00324733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59A7FAA" w14:textId="77777777" w:rsidR="00A02E94" w:rsidRPr="00324733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2473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324733" w14:paraId="1848951E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35BD71" w14:textId="77777777" w:rsidR="00A02E94" w:rsidRPr="00324733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B1611B" w14:textId="77777777" w:rsidR="00A02E94" w:rsidRPr="00324733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79E72677" w14:textId="77777777" w:rsidR="00A02E94" w:rsidRPr="00324733" w:rsidRDefault="00A02E94" w:rsidP="005C35EA">
            <w:pPr>
              <w:rPr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  </w:t>
            </w:r>
          </w:p>
          <w:p w14:paraId="33BBA562" w14:textId="77777777" w:rsidR="00A02E94" w:rsidRPr="00324733" w:rsidRDefault="00A02E94" w:rsidP="005C35EA">
            <w:pPr>
              <w:spacing w:after="60"/>
              <w:rPr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C467B5" w14:textId="77777777" w:rsidR="00A02E94" w:rsidRPr="00324733" w:rsidRDefault="00A02E94" w:rsidP="005C35EA">
            <w:pPr>
              <w:spacing w:before="60" w:after="40"/>
              <w:rPr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 xml:space="preserve"> na podstawie  ustawy Pzp.</w:t>
            </w:r>
          </w:p>
          <w:p w14:paraId="49CB730E" w14:textId="77777777" w:rsidR="00A02E94" w:rsidRPr="00324733" w:rsidRDefault="00A02E94" w:rsidP="005C35EA">
            <w:pPr>
              <w:spacing w:before="60" w:after="40"/>
              <w:rPr>
                <w:sz w:val="22"/>
                <w:szCs w:val="22"/>
              </w:rPr>
            </w:pPr>
            <w:r w:rsidRPr="00324733">
              <w:rPr>
                <w:sz w:val="22"/>
                <w:szCs w:val="22"/>
              </w:rPr>
              <w:t>Uzasadnienie:</w:t>
            </w:r>
          </w:p>
          <w:p w14:paraId="1D09B3EF" w14:textId="77777777" w:rsidR="00A02E94" w:rsidRPr="00324733" w:rsidRDefault="00A02E94" w:rsidP="005C35EA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338D69B4" w14:textId="77777777" w:rsidR="00A02E94" w:rsidRPr="00324733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531CF502" w14:textId="77777777" w:rsidR="00A02E94" w:rsidRPr="00324733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324733">
        <w:rPr>
          <w:sz w:val="22"/>
          <w:szCs w:val="22"/>
        </w:rPr>
        <w:t>Informacja o terminie zawarcia umowy:</w:t>
      </w:r>
    </w:p>
    <w:p w14:paraId="18F026AB" w14:textId="2F467345" w:rsidR="00A02E94" w:rsidRPr="00324733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324733">
        <w:rPr>
          <w:sz w:val="22"/>
          <w:szCs w:val="22"/>
        </w:rPr>
        <w:t xml:space="preserve">Umowa w sprawie zamówienia publicznego, zgodnie z art. 308 ust. 2 ustawy </w:t>
      </w:r>
      <w:proofErr w:type="spellStart"/>
      <w:r w:rsidRPr="00324733">
        <w:rPr>
          <w:sz w:val="22"/>
          <w:szCs w:val="22"/>
        </w:rPr>
        <w:t>Pzp</w:t>
      </w:r>
      <w:proofErr w:type="spellEnd"/>
      <w:r w:rsidRPr="00324733">
        <w:rPr>
          <w:sz w:val="22"/>
          <w:szCs w:val="22"/>
        </w:rPr>
        <w:t xml:space="preserve">, zostanie zawarta, </w:t>
      </w:r>
      <w:r w:rsidR="00324733">
        <w:rPr>
          <w:sz w:val="22"/>
          <w:szCs w:val="22"/>
        </w:rPr>
        <w:br/>
      </w:r>
      <w:r w:rsidRPr="00324733">
        <w:rPr>
          <w:sz w:val="22"/>
          <w:szCs w:val="22"/>
        </w:rPr>
        <w:t xml:space="preserve">z uwzględnieniem art. 577 ustawy Pzp, w terminie </w:t>
      </w:r>
      <w:r w:rsidR="00696968" w:rsidRPr="00324733">
        <w:rPr>
          <w:sz w:val="22"/>
          <w:szCs w:val="22"/>
        </w:rPr>
        <w:t>nie krótszym niż 5 dni od dnia przesłania niniejszego zawiadomienia o wyborze najkorzystniejszej oferty.</w:t>
      </w:r>
    </w:p>
    <w:p w14:paraId="500838E6" w14:textId="77777777" w:rsidR="00A02E94" w:rsidRPr="00324733" w:rsidRDefault="00A02E94" w:rsidP="00A02E94">
      <w:pPr>
        <w:spacing w:line="276" w:lineRule="auto"/>
        <w:jc w:val="both"/>
        <w:rPr>
          <w:sz w:val="22"/>
          <w:szCs w:val="22"/>
        </w:rPr>
      </w:pPr>
      <w:r w:rsidRPr="00324733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667BB408" w14:textId="77777777" w:rsidR="00A02E94" w:rsidRPr="00324733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5004E732" w14:textId="77777777" w:rsidR="00324733" w:rsidRDefault="00324733" w:rsidP="00A02E9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55EC4CA9" w14:textId="77777777" w:rsidR="00943027" w:rsidRPr="00943027" w:rsidRDefault="00943027" w:rsidP="00943027">
      <w:pPr>
        <w:spacing w:line="360" w:lineRule="auto"/>
        <w:ind w:left="3117" w:firstLine="423"/>
        <w:jc w:val="center"/>
        <w:rPr>
          <w:i/>
        </w:rPr>
      </w:pPr>
      <w:r w:rsidRPr="00943027">
        <w:rPr>
          <w:i/>
        </w:rPr>
        <w:t>Zamawiający</w:t>
      </w:r>
    </w:p>
    <w:p w14:paraId="6545E242" w14:textId="77777777" w:rsidR="00943027" w:rsidRPr="00943027" w:rsidRDefault="00943027" w:rsidP="00943027">
      <w:pPr>
        <w:ind w:firstLine="425"/>
        <w:jc w:val="center"/>
        <w:rPr>
          <w:sz w:val="22"/>
          <w:szCs w:val="22"/>
        </w:rPr>
      </w:pPr>
      <w:r w:rsidRPr="00943027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505E946" w14:textId="77777777" w:rsidR="00943027" w:rsidRPr="00943027" w:rsidRDefault="00943027" w:rsidP="00943027">
      <w:pPr>
        <w:ind w:firstLine="425"/>
        <w:jc w:val="center"/>
        <w:rPr>
          <w:sz w:val="22"/>
          <w:szCs w:val="22"/>
        </w:rPr>
      </w:pPr>
      <w:r w:rsidRPr="00943027">
        <w:rPr>
          <w:sz w:val="22"/>
          <w:szCs w:val="22"/>
        </w:rPr>
        <w:t xml:space="preserve">                                                          w Poznaniu</w:t>
      </w:r>
    </w:p>
    <w:p w14:paraId="0ED30078" w14:textId="77777777" w:rsidR="00943027" w:rsidRPr="00943027" w:rsidRDefault="00943027" w:rsidP="00943027">
      <w:pPr>
        <w:ind w:firstLine="425"/>
        <w:jc w:val="center"/>
        <w:rPr>
          <w:sz w:val="22"/>
          <w:szCs w:val="22"/>
        </w:rPr>
      </w:pPr>
      <w:r w:rsidRPr="00943027">
        <w:rPr>
          <w:sz w:val="22"/>
          <w:szCs w:val="22"/>
        </w:rPr>
        <w:t xml:space="preserve">                                                             Piotr Nowicki</w:t>
      </w:r>
    </w:p>
    <w:p w14:paraId="2181EF5E" w14:textId="77777777" w:rsidR="008642B3" w:rsidRPr="00324733" w:rsidRDefault="008642B3" w:rsidP="00A02E94">
      <w:pPr>
        <w:rPr>
          <w:sz w:val="22"/>
          <w:szCs w:val="22"/>
        </w:rPr>
      </w:pPr>
    </w:p>
    <w:sectPr w:rsidR="008642B3" w:rsidRPr="0032473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B5FF5" w14:textId="77777777" w:rsidR="00661B19" w:rsidRDefault="00661B19">
      <w:r>
        <w:separator/>
      </w:r>
    </w:p>
  </w:endnote>
  <w:endnote w:type="continuationSeparator" w:id="0">
    <w:p w14:paraId="331262D6" w14:textId="77777777" w:rsidR="00661B19" w:rsidRDefault="00661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C2F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E301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DA7351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ACE50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CAE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975EE" w14:textId="77777777" w:rsidR="00661B19" w:rsidRDefault="00661B19">
      <w:r>
        <w:separator/>
      </w:r>
    </w:p>
  </w:footnote>
  <w:footnote w:type="continuationSeparator" w:id="0">
    <w:p w14:paraId="36A78907" w14:textId="77777777" w:rsidR="00661B19" w:rsidRDefault="00661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76E8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D4C9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81AF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B1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473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61B19"/>
    <w:rsid w:val="00696968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3027"/>
    <w:rsid w:val="00952256"/>
    <w:rsid w:val="00974A0B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3D6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1F1345"/>
  <w15:chartTrackingRefBased/>
  <w15:docId w15:val="{8958F764-002F-4952-9947-6E0F7A7DB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672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2</cp:revision>
  <cp:lastPrinted>2023-11-07T09:53:00Z</cp:lastPrinted>
  <dcterms:created xsi:type="dcterms:W3CDTF">2023-11-07T09:55:00Z</dcterms:created>
  <dcterms:modified xsi:type="dcterms:W3CDTF">2023-11-07T09:55:00Z</dcterms:modified>
</cp:coreProperties>
</file>