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FC50A" w14:textId="055DFE51" w:rsidR="005103B9" w:rsidRPr="00A90D0E" w:rsidRDefault="006676AE" w:rsidP="00B715C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715C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B16E659" w14:textId="77777777" w:rsidR="00C4103F" w:rsidRPr="0012157F" w:rsidRDefault="007118F0" w:rsidP="00B715C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88FDCBE" w14:textId="77777777" w:rsidR="006676AE" w:rsidRPr="0012157F" w:rsidRDefault="00C97B97" w:rsidP="00B715C6">
      <w:pPr>
        <w:pStyle w:val="Tekstpodstawowy"/>
        <w:spacing w:after="0"/>
        <w:ind w:left="4111"/>
        <w:rPr>
          <w:rFonts w:ascii="Arial" w:hAnsi="Arial" w:cs="Arial"/>
        </w:rPr>
      </w:pPr>
      <w:r w:rsidRPr="00C97B97">
        <w:rPr>
          <w:rFonts w:ascii="Arial" w:hAnsi="Arial" w:cs="Arial"/>
        </w:rPr>
        <w:t>SZPITAL WOJEWÓDZKI W POZNANIU</w:t>
      </w:r>
    </w:p>
    <w:p w14:paraId="02143AF8" w14:textId="77777777" w:rsidR="006676AE" w:rsidRPr="0012157F" w:rsidRDefault="00C97B97" w:rsidP="00B715C6">
      <w:pPr>
        <w:pStyle w:val="Tekstpodstawowy"/>
        <w:spacing w:after="0"/>
        <w:ind w:left="4111"/>
        <w:rPr>
          <w:rFonts w:ascii="Arial" w:hAnsi="Arial" w:cs="Arial"/>
        </w:rPr>
      </w:pPr>
      <w:r w:rsidRPr="00C97B97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C97B97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D26FCAE" w14:textId="77777777" w:rsidR="00F90CD1" w:rsidRDefault="00C97B97" w:rsidP="00B715C6">
      <w:pPr>
        <w:pStyle w:val="Tekstpodstawowy"/>
        <w:spacing w:after="0"/>
        <w:ind w:left="4111"/>
        <w:rPr>
          <w:rFonts w:ascii="Arial" w:hAnsi="Arial" w:cs="Arial"/>
        </w:rPr>
      </w:pPr>
      <w:r w:rsidRPr="00C97B97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C97B97">
        <w:rPr>
          <w:rFonts w:ascii="Arial" w:hAnsi="Arial" w:cs="Arial"/>
        </w:rPr>
        <w:t>Poznań</w:t>
      </w:r>
    </w:p>
    <w:p w14:paraId="0925D8E8" w14:textId="77777777" w:rsidR="00C4103F" w:rsidRPr="0012157F" w:rsidRDefault="007118F0" w:rsidP="00B715C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BFEE20C" w14:textId="77777777" w:rsidR="00757EFB" w:rsidRPr="0012157F" w:rsidRDefault="00757EFB" w:rsidP="00B715C6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C32AED1" w14:textId="77777777" w:rsidR="007118F0" w:rsidRPr="0012157F" w:rsidRDefault="007118F0" w:rsidP="00B715C6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F695434" w14:textId="77777777" w:rsidR="00C4103F" w:rsidRPr="00650D6C" w:rsidRDefault="007936D6" w:rsidP="00B715C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6D02549" w14:textId="77777777" w:rsidR="00757EFB" w:rsidRPr="0012157F" w:rsidRDefault="00757EFB" w:rsidP="00B715C6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A33258E" w14:textId="77777777" w:rsidR="00484F88" w:rsidRDefault="007936D6" w:rsidP="00B715C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05F87C6A" w14:textId="77777777" w:rsidR="00B715C6" w:rsidRPr="00612283" w:rsidRDefault="00B715C6" w:rsidP="00B715C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97B97" w:rsidRPr="0012157F" w14:paraId="49442749" w14:textId="77777777" w:rsidTr="00B037BC">
        <w:tc>
          <w:tcPr>
            <w:tcW w:w="9104" w:type="dxa"/>
            <w:shd w:val="clear" w:color="auto" w:fill="D9D9D9"/>
          </w:tcPr>
          <w:p w14:paraId="27348FBB" w14:textId="77777777" w:rsidR="00C97B97" w:rsidRPr="0012157F" w:rsidRDefault="00C97B97" w:rsidP="00B715C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67AB5ED" w14:textId="77777777" w:rsidR="00C97B97" w:rsidRPr="0012157F" w:rsidRDefault="00C97B97" w:rsidP="00B715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97B9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97B9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97B9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CA21964" w14:textId="77777777" w:rsidR="00C97B97" w:rsidRPr="00612283" w:rsidRDefault="00C97B97" w:rsidP="00B715C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1B4F86F" w14:textId="77777777" w:rsidR="00C97B97" w:rsidRPr="00612283" w:rsidRDefault="00C97B97" w:rsidP="00B715C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6AB6B68" w14:textId="77777777" w:rsidR="00C97B97" w:rsidRPr="0012157F" w:rsidRDefault="00C97B97" w:rsidP="00B715C6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932DF69" w14:textId="77777777" w:rsidR="00B715C6" w:rsidRDefault="00B715C6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A3F655" w14:textId="28C99A58" w:rsidR="00E50194" w:rsidRDefault="001F027E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B2DFA69" w14:textId="77777777" w:rsidR="00E50194" w:rsidRDefault="00C97B97" w:rsidP="00B715C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97B97">
        <w:rPr>
          <w:rFonts w:ascii="Arial" w:hAnsi="Arial" w:cs="Arial"/>
          <w:b/>
          <w:sz w:val="24"/>
          <w:szCs w:val="24"/>
        </w:rPr>
        <w:t>Zakup systemu holterowskiego pomiaru ciśnienia wraz z akcesoriami</w:t>
      </w:r>
    </w:p>
    <w:p w14:paraId="5DEC7EAF" w14:textId="77777777" w:rsidR="00A44833" w:rsidRPr="00A44833" w:rsidRDefault="00A44833" w:rsidP="00B715C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97B97" w:rsidRPr="00C97B97">
        <w:rPr>
          <w:rFonts w:ascii="Arial" w:hAnsi="Arial" w:cs="Arial"/>
          <w:b/>
          <w:sz w:val="24"/>
          <w:szCs w:val="24"/>
        </w:rPr>
        <w:t>SZW/DZP/134/2023</w:t>
      </w:r>
    </w:p>
    <w:p w14:paraId="54C4F92F" w14:textId="77777777" w:rsidR="00F90CD1" w:rsidRDefault="005434B3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97B97" w:rsidRPr="00C97B97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AF650D7" w14:textId="77777777" w:rsidR="00B715C6" w:rsidRPr="0012157F" w:rsidRDefault="00B715C6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59BE4BE" w14:textId="77777777" w:rsidTr="00650D6C">
        <w:tc>
          <w:tcPr>
            <w:tcW w:w="9104" w:type="dxa"/>
            <w:shd w:val="clear" w:color="auto" w:fill="D9D9D9"/>
          </w:tcPr>
          <w:p w14:paraId="23985259" w14:textId="77777777" w:rsidR="00E50194" w:rsidRPr="00650D6C" w:rsidRDefault="00650D6C" w:rsidP="00B715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8A320A4" w14:textId="77777777" w:rsidR="00C113BF" w:rsidRPr="0012157F" w:rsidRDefault="00C113BF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A22A517" w14:textId="77777777" w:rsidR="00023477" w:rsidRPr="00992BD8" w:rsidRDefault="00992BD8" w:rsidP="00B715C6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E242080" w14:textId="77777777" w:rsidR="00992BD8" w:rsidRPr="00992BD8" w:rsidRDefault="00992BD8" w:rsidP="00B715C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AFF95DF" w14:textId="77777777" w:rsidR="00023477" w:rsidRDefault="00C113BF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A255328" w14:textId="77777777" w:rsidR="007A2BCB" w:rsidRDefault="00992BD8" w:rsidP="00B715C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4F3FE22" w14:textId="77777777" w:rsidR="0011306C" w:rsidRDefault="007A2BCB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449CE35" w14:textId="77777777" w:rsidTr="00CD4DD1">
        <w:tc>
          <w:tcPr>
            <w:tcW w:w="9104" w:type="dxa"/>
            <w:shd w:val="clear" w:color="auto" w:fill="D9D9D9"/>
          </w:tcPr>
          <w:p w14:paraId="7F69435A" w14:textId="77777777" w:rsidR="0011306C" w:rsidRPr="00650D6C" w:rsidRDefault="0011306C" w:rsidP="00B715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E787A22" w14:textId="77777777" w:rsidR="00D2702A" w:rsidRPr="0012157F" w:rsidRDefault="004F23F7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02837A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2AA5" w14:textId="77777777" w:rsidR="00D2702A" w:rsidRPr="0012157F" w:rsidRDefault="00D2702A" w:rsidP="00B715C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A992" w14:textId="77777777" w:rsidR="00D2702A" w:rsidRPr="0012157F" w:rsidRDefault="00D2702A" w:rsidP="00B715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97B97" w:rsidRPr="0012157F" w14:paraId="7FB4A35C" w14:textId="77777777" w:rsidTr="00B037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B036B" w14:textId="77777777" w:rsidR="00C97B97" w:rsidRPr="0012157F" w:rsidRDefault="00C97B97" w:rsidP="00B715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B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ED0E0" w14:textId="77777777" w:rsidR="00C97B97" w:rsidRPr="0012157F" w:rsidRDefault="00C97B97" w:rsidP="00B715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B9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7CFF345" w14:textId="77777777" w:rsidR="00C97B97" w:rsidRPr="0012157F" w:rsidRDefault="00C97B97" w:rsidP="00B715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9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C97B97" w:rsidRPr="0012157F" w14:paraId="25E33738" w14:textId="77777777" w:rsidTr="00B037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0605" w14:textId="77777777" w:rsidR="00C97B97" w:rsidRPr="0012157F" w:rsidRDefault="00C97B97" w:rsidP="00B715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B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C290" w14:textId="77777777" w:rsidR="00C97B97" w:rsidRPr="0012157F" w:rsidRDefault="00C97B97" w:rsidP="00B715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B9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DC7D27F" w14:textId="77777777" w:rsidR="00C97B97" w:rsidRPr="0012157F" w:rsidRDefault="00C97B97" w:rsidP="00B715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9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C97B97" w:rsidRPr="0012157F" w14:paraId="47474D5A" w14:textId="77777777" w:rsidTr="00B037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A142C" w14:textId="77777777" w:rsidR="00C97B97" w:rsidRPr="0012157F" w:rsidRDefault="00C97B97" w:rsidP="00B715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B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91A3" w14:textId="77777777" w:rsidR="00C97B97" w:rsidRPr="0012157F" w:rsidRDefault="00C97B97" w:rsidP="00B715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B9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203CFC9" w14:textId="77777777" w:rsidR="00C97B97" w:rsidRPr="0012157F" w:rsidRDefault="00C97B97" w:rsidP="00B715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9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C97B97" w:rsidRPr="0012157F" w14:paraId="106CAF40" w14:textId="77777777" w:rsidTr="00B037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4ECA" w14:textId="77777777" w:rsidR="00C97B97" w:rsidRPr="0012157F" w:rsidRDefault="00C97B97" w:rsidP="00B715C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B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E4DBB" w14:textId="77777777" w:rsidR="00C97B97" w:rsidRPr="0012157F" w:rsidRDefault="00C97B97" w:rsidP="00B715C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B9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D690189" w14:textId="77777777" w:rsidR="00C97B97" w:rsidRPr="0012157F" w:rsidRDefault="00C97B97" w:rsidP="00B715C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B9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7F095C5" w14:textId="77777777" w:rsidR="00E21BB4" w:rsidRPr="00E21BB4" w:rsidRDefault="00E21BB4" w:rsidP="00B715C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AE9B14" w14:textId="77777777" w:rsidR="00C62F57" w:rsidRDefault="00C62F57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C80397D" w14:textId="77777777" w:rsidR="00C62F57" w:rsidRDefault="00C62F57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E2A477B" w14:textId="77777777" w:rsidR="00721D87" w:rsidRDefault="00E21BB4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704EFB5" w14:textId="77777777" w:rsidR="00721D87" w:rsidRDefault="00E21BB4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6CCB2B" w14:textId="77777777" w:rsidR="00721D87" w:rsidRPr="00721D87" w:rsidRDefault="00721D87" w:rsidP="00B715C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FBB1759" w14:textId="77777777" w:rsidR="00721D87" w:rsidRDefault="00E21BB4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77B8C5F" w14:textId="77777777" w:rsidR="00E21BB4" w:rsidRPr="00E21BB4" w:rsidRDefault="00E21BB4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9C4E697" w14:textId="77777777" w:rsidR="00E21BB4" w:rsidRPr="00721D87" w:rsidRDefault="00E21BB4" w:rsidP="00B715C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F8552D8" w14:textId="77777777" w:rsidR="00B715C6" w:rsidRDefault="00257E73" w:rsidP="00B715C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6BD1787" w14:textId="77777777" w:rsidTr="00CD4DD1">
        <w:tc>
          <w:tcPr>
            <w:tcW w:w="9104" w:type="dxa"/>
            <w:shd w:val="clear" w:color="auto" w:fill="D9D9D9"/>
          </w:tcPr>
          <w:p w14:paraId="6A5A56B4" w14:textId="77777777" w:rsidR="00BE6F04" w:rsidRPr="00650D6C" w:rsidRDefault="00E426EB" w:rsidP="00B715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F3C4B3E" w14:textId="77777777" w:rsidR="00FE4E2B" w:rsidRDefault="00E426EB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E73547E" w14:textId="77777777" w:rsidR="00B715C6" w:rsidRPr="00E426EB" w:rsidRDefault="00B715C6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9FFFAC9" w14:textId="77777777" w:rsidTr="00847232">
        <w:tc>
          <w:tcPr>
            <w:tcW w:w="9104" w:type="dxa"/>
            <w:shd w:val="clear" w:color="auto" w:fill="D9D9D9"/>
          </w:tcPr>
          <w:p w14:paraId="071F6204" w14:textId="77777777" w:rsidR="00E426EB" w:rsidRPr="00650D6C" w:rsidRDefault="00E426EB" w:rsidP="00B715C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C44C7DC" w14:textId="77777777" w:rsidR="00E426EB" w:rsidRPr="0012157F" w:rsidRDefault="00E426EB" w:rsidP="00B715C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B430C5" w14:textId="77777777" w:rsidR="00E426EB" w:rsidRPr="00E426EB" w:rsidRDefault="00E426EB" w:rsidP="00B715C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CBFB3FB" w14:textId="77777777" w:rsidR="00E426EB" w:rsidRPr="00E426EB" w:rsidRDefault="00E426EB" w:rsidP="00B715C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6889CA" w14:textId="77777777" w:rsidR="00E426EB" w:rsidRPr="00FF0EBB" w:rsidRDefault="00E426EB" w:rsidP="00B715C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27AC98B" w14:textId="77777777" w:rsidR="00E426EB" w:rsidRPr="00E426EB" w:rsidRDefault="00E426EB" w:rsidP="00B715C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B92DE6B" w14:textId="77777777" w:rsidR="00E426EB" w:rsidRPr="00FF0EBB" w:rsidRDefault="00E426EB" w:rsidP="00B715C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D527409" w14:textId="77777777" w:rsidR="00B715C6" w:rsidRDefault="00B715C6" w:rsidP="00B715C6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</w:p>
    <w:p w14:paraId="06D7D3A9" w14:textId="6B0E43F8" w:rsidR="00FE4E2B" w:rsidRPr="0012157F" w:rsidRDefault="00524951" w:rsidP="00B715C6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0DFB1EB" w14:textId="77777777" w:rsidR="00484F88" w:rsidRPr="0012157F" w:rsidRDefault="006D536F" w:rsidP="00B715C6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E55D8" w14:textId="77777777" w:rsidR="00C531DD" w:rsidRDefault="00C531DD" w:rsidP="0038231F">
      <w:pPr>
        <w:spacing w:after="0" w:line="240" w:lineRule="auto"/>
      </w:pPr>
      <w:r>
        <w:separator/>
      </w:r>
    </w:p>
  </w:endnote>
  <w:endnote w:type="continuationSeparator" w:id="0">
    <w:p w14:paraId="1E1CDB61" w14:textId="77777777" w:rsidR="00C531DD" w:rsidRDefault="00C531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2AB77" w14:textId="77777777" w:rsidR="00C97B97" w:rsidRDefault="00C97B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DEA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B4AE8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8128" w14:textId="77777777" w:rsidR="00C97B97" w:rsidRDefault="00C97B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54521" w14:textId="77777777" w:rsidR="00C531DD" w:rsidRDefault="00C531DD" w:rsidP="0038231F">
      <w:pPr>
        <w:spacing w:after="0" w:line="240" w:lineRule="auto"/>
      </w:pPr>
      <w:r>
        <w:separator/>
      </w:r>
    </w:p>
  </w:footnote>
  <w:footnote w:type="continuationSeparator" w:id="0">
    <w:p w14:paraId="44B310A8" w14:textId="77777777" w:rsidR="00C531DD" w:rsidRDefault="00C531DD" w:rsidP="0038231F">
      <w:pPr>
        <w:spacing w:after="0" w:line="240" w:lineRule="auto"/>
      </w:pPr>
      <w:r>
        <w:continuationSeparator/>
      </w:r>
    </w:p>
  </w:footnote>
  <w:footnote w:id="1">
    <w:p w14:paraId="28D92B5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E618A7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F0AD95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40C91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7C31A" w14:textId="77777777" w:rsidR="00C97B97" w:rsidRDefault="00C97B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EC4D9" w14:textId="77777777" w:rsidR="00C97B97" w:rsidRDefault="00C97B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50FED" w14:textId="77777777" w:rsidR="00C97B97" w:rsidRDefault="00C97B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520933">
    <w:abstractNumId w:val="11"/>
  </w:num>
  <w:num w:numId="2" w16cid:durableId="1503664136">
    <w:abstractNumId w:val="0"/>
  </w:num>
  <w:num w:numId="3" w16cid:durableId="718015434">
    <w:abstractNumId w:val="10"/>
  </w:num>
  <w:num w:numId="4" w16cid:durableId="1818568743">
    <w:abstractNumId w:val="13"/>
  </w:num>
  <w:num w:numId="5" w16cid:durableId="754666047">
    <w:abstractNumId w:val="12"/>
  </w:num>
  <w:num w:numId="6" w16cid:durableId="609555577">
    <w:abstractNumId w:val="9"/>
  </w:num>
  <w:num w:numId="7" w16cid:durableId="212545148">
    <w:abstractNumId w:val="1"/>
  </w:num>
  <w:num w:numId="8" w16cid:durableId="349189778">
    <w:abstractNumId w:val="6"/>
  </w:num>
  <w:num w:numId="9" w16cid:durableId="1053626767">
    <w:abstractNumId w:val="4"/>
  </w:num>
  <w:num w:numId="10" w16cid:durableId="1187643759">
    <w:abstractNumId w:val="7"/>
  </w:num>
  <w:num w:numId="11" w16cid:durableId="1079864999">
    <w:abstractNumId w:val="5"/>
  </w:num>
  <w:num w:numId="12" w16cid:durableId="1329091666">
    <w:abstractNumId w:val="8"/>
  </w:num>
  <w:num w:numId="13" w16cid:durableId="589587953">
    <w:abstractNumId w:val="3"/>
  </w:num>
  <w:num w:numId="14" w16cid:durableId="365329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1D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15C6"/>
    <w:rsid w:val="00B8005E"/>
    <w:rsid w:val="00B90E42"/>
    <w:rsid w:val="00BB0C3C"/>
    <w:rsid w:val="00BE6F04"/>
    <w:rsid w:val="00C014B5"/>
    <w:rsid w:val="00C113BF"/>
    <w:rsid w:val="00C4103F"/>
    <w:rsid w:val="00C531DD"/>
    <w:rsid w:val="00C57DEB"/>
    <w:rsid w:val="00C62F57"/>
    <w:rsid w:val="00C737A7"/>
    <w:rsid w:val="00C81012"/>
    <w:rsid w:val="00C909B9"/>
    <w:rsid w:val="00C97B97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3DCBB"/>
  <w15:docId w15:val="{61B2C977-ABD1-481A-BE65-7E3E35A95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705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Krzysztof Garczarek Lutycka</cp:lastModifiedBy>
  <cp:revision>2</cp:revision>
  <cp:lastPrinted>2016-07-26T10:32:00Z</cp:lastPrinted>
  <dcterms:created xsi:type="dcterms:W3CDTF">2023-11-06T12:13:00Z</dcterms:created>
  <dcterms:modified xsi:type="dcterms:W3CDTF">2023-11-06T12:13:00Z</dcterms:modified>
</cp:coreProperties>
</file>