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BA96C7" w14:textId="77777777" w:rsidR="00025386" w:rsidRDefault="00657A47" w:rsidP="001C18A8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C18A8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6D36FBAD" w14:textId="77777777" w:rsidR="00B62AD0" w:rsidRPr="0012157F" w:rsidRDefault="00B62AD0" w:rsidP="001C18A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7161FC34" w14:textId="77777777" w:rsidR="00B62AD0" w:rsidRDefault="00B62AD0" w:rsidP="001C18A8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57154782" w14:textId="77777777" w:rsidR="00B62AD0" w:rsidRDefault="00B62AD0" w:rsidP="001C18A8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6665205D" w14:textId="77777777" w:rsidR="00B62AD0" w:rsidRPr="0012157F" w:rsidRDefault="00B62AD0" w:rsidP="001C18A8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50977D54" w14:textId="77777777" w:rsidR="00B62AD0" w:rsidRPr="0012157F" w:rsidRDefault="00B62AD0" w:rsidP="001C18A8">
      <w:pPr>
        <w:tabs>
          <w:tab w:val="left" w:pos="5529"/>
        </w:tabs>
        <w:spacing w:after="0"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EAFEEC8" w14:textId="77777777" w:rsidR="00B62AD0" w:rsidRPr="00650D6C" w:rsidRDefault="00B62AD0" w:rsidP="001C18A8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E6864BF" w14:textId="77777777" w:rsidR="00B62AD0" w:rsidRPr="0012157F" w:rsidRDefault="00B62AD0" w:rsidP="001C18A8">
      <w:pPr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25EDB10E" w14:textId="77777777" w:rsidR="00B62AD0" w:rsidRDefault="00B62AD0" w:rsidP="001C18A8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p w14:paraId="2AAE2C5F" w14:textId="77777777" w:rsidR="001C18A8" w:rsidRPr="00B62AD0" w:rsidRDefault="001C18A8" w:rsidP="001C18A8">
      <w:pPr>
        <w:spacing w:after="0" w:line="240" w:lineRule="auto"/>
        <w:jc w:val="both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3D0EDE4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E8FA85" w14:textId="77777777" w:rsidR="00053927" w:rsidRPr="00053927" w:rsidRDefault="00053927" w:rsidP="001C18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2DFC17E" w14:textId="77777777" w:rsidR="00053927" w:rsidRPr="00053927" w:rsidRDefault="00053927" w:rsidP="001C18A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E7346E0" w14:textId="77777777" w:rsidR="001C18A8" w:rsidRDefault="001C18A8"/>
    <w:p w14:paraId="2772F8D6" w14:textId="2D355E40" w:rsidR="0071340C" w:rsidRPr="00053927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82A79" w:rsidRPr="00982A79">
        <w:rPr>
          <w:rFonts w:ascii="Arial" w:hAnsi="Arial" w:cs="Arial"/>
          <w:sz w:val="24"/>
          <w:szCs w:val="24"/>
        </w:rPr>
        <w:t>(</w:t>
      </w:r>
      <w:proofErr w:type="spellStart"/>
      <w:r w:rsidR="00982A79" w:rsidRPr="00982A79">
        <w:rPr>
          <w:rFonts w:ascii="Arial" w:hAnsi="Arial" w:cs="Arial"/>
          <w:sz w:val="24"/>
          <w:szCs w:val="24"/>
        </w:rPr>
        <w:t>t.j</w:t>
      </w:r>
      <w:proofErr w:type="spellEnd"/>
      <w:r w:rsidR="00982A79" w:rsidRPr="00982A79">
        <w:rPr>
          <w:rFonts w:ascii="Arial" w:hAnsi="Arial" w:cs="Arial"/>
          <w:sz w:val="24"/>
          <w:szCs w:val="24"/>
        </w:rPr>
        <w:t>. Dz. U. z 202</w:t>
      </w:r>
      <w:r w:rsidR="006A3606">
        <w:rPr>
          <w:rFonts w:ascii="Arial" w:hAnsi="Arial" w:cs="Arial"/>
          <w:sz w:val="24"/>
          <w:szCs w:val="24"/>
        </w:rPr>
        <w:t>3</w:t>
      </w:r>
      <w:r w:rsidR="00982A79" w:rsidRPr="00982A79">
        <w:rPr>
          <w:rFonts w:ascii="Arial" w:hAnsi="Arial" w:cs="Arial"/>
          <w:sz w:val="24"/>
          <w:szCs w:val="24"/>
        </w:rPr>
        <w:t>r. poz. 1</w:t>
      </w:r>
      <w:r w:rsidR="006A3606">
        <w:rPr>
          <w:rFonts w:ascii="Arial" w:hAnsi="Arial" w:cs="Arial"/>
          <w:sz w:val="24"/>
          <w:szCs w:val="24"/>
        </w:rPr>
        <w:t>605</w:t>
      </w:r>
      <w:r w:rsidR="00982A79" w:rsidRPr="00982A79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00C0EE28" w14:textId="4A956289" w:rsidR="0071340C" w:rsidRDefault="00982A79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Zapewnienie dostępu do obiektów i usług </w:t>
      </w:r>
      <w:proofErr w:type="spellStart"/>
      <w:r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>rekreacyjno</w:t>
      </w:r>
      <w:proofErr w:type="spellEnd"/>
      <w:r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- sportowych na podstawie imiennych kar</w:t>
      </w:r>
      <w:r w:rsidR="0026573D">
        <w:rPr>
          <w:rFonts w:ascii="Arial" w:eastAsia="Times New Roman" w:hAnsi="Arial" w:cs="Arial"/>
          <w:b/>
          <w:sz w:val="24"/>
          <w:szCs w:val="24"/>
          <w:lang w:eastAsia="pl-PL"/>
        </w:rPr>
        <w:t>netów</w:t>
      </w:r>
      <w:bookmarkStart w:id="1" w:name="_GoBack"/>
      <w:bookmarkEnd w:id="1"/>
      <w:r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abonamentowych dla pracowników, emerytów, rencistów Politechniki Krakowskiej oraz członków ich rodzin na terenie całej Polski.</w:t>
      </w:r>
    </w:p>
    <w:p w14:paraId="047D21CB" w14:textId="77777777" w:rsidR="001C18A8" w:rsidRDefault="001C18A8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F861122" w14:textId="73CE574A" w:rsidR="0071340C" w:rsidRP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82A79"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>KA-2/1</w:t>
      </w:r>
      <w:r w:rsidR="006A3606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="00982A79" w:rsidRPr="00982A79">
        <w:rPr>
          <w:rFonts w:ascii="Arial" w:eastAsia="Times New Roman" w:hAnsi="Arial" w:cs="Arial"/>
          <w:b/>
          <w:sz w:val="24"/>
          <w:szCs w:val="24"/>
          <w:lang w:eastAsia="pl-PL"/>
        </w:rPr>
        <w:t>8/202</w:t>
      </w:r>
      <w:r w:rsidR="006A3606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</w:p>
    <w:p w14:paraId="654C2704" w14:textId="77777777" w:rsidR="00DC652A" w:rsidRPr="00053927" w:rsidRDefault="00DC652A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3581A0FE" w14:textId="77777777" w:rsidR="00DC652A" w:rsidRPr="00053927" w:rsidRDefault="00DC652A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909F043" w14:textId="77777777" w:rsidR="0071340C" w:rsidRDefault="00DC652A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1D5318D4" w14:textId="77777777"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7EC325E" w14:textId="77777777" w:rsidR="0071340C" w:rsidRPr="00053927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5B550036" w14:textId="77777777" w:rsidR="0071340C" w:rsidRPr="00053927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6F5FD11" w14:textId="77777777" w:rsidR="0071340C" w:rsidRPr="00053927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05FA7322" w14:textId="77777777"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41F9FC9" w14:textId="77777777"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C41EA50" w14:textId="77777777"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7C6E87E" w14:textId="77777777" w:rsidR="0071340C" w:rsidRDefault="0071340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4D1CCC3" w14:textId="77777777" w:rsidR="00DC652A" w:rsidRPr="0071340C" w:rsidRDefault="00CB29A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2FA94E60" w14:textId="77777777" w:rsidR="00DC652A" w:rsidRPr="00053927" w:rsidRDefault="0093388F" w:rsidP="001C18A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0D308455" w14:textId="77777777" w:rsidR="0093388F" w:rsidRPr="00053927" w:rsidRDefault="0093388F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95160FC" w14:textId="77777777" w:rsidR="0093388F" w:rsidRPr="00053927" w:rsidRDefault="0093388F" w:rsidP="001C18A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2026E8C" w14:textId="77777777" w:rsidR="0093388F" w:rsidRPr="00053927" w:rsidRDefault="0093388F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14:paraId="1257EA3F" w14:textId="77777777" w:rsidR="00CB29AC" w:rsidRPr="00053927" w:rsidRDefault="00CB29AC" w:rsidP="001C18A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1C23041" w14:textId="77777777" w:rsidR="00CB29AC" w:rsidRPr="00053927" w:rsidRDefault="00CB29AC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1C1FE63" w14:textId="77777777" w:rsidR="00830970" w:rsidRPr="00053927" w:rsidRDefault="0093388F" w:rsidP="001C18A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2A48EE76" w14:textId="77777777" w:rsidR="00E27ABB" w:rsidRPr="00053927" w:rsidRDefault="00830970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55988CEC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AF0FE2E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A541855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273644C1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7F86BB7" w14:textId="77777777" w:rsidR="00053927" w:rsidRPr="008833CF" w:rsidRDefault="00053927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40492FE2" w14:textId="77777777" w:rsidR="00053927" w:rsidRPr="008833CF" w:rsidRDefault="00053927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52BEDA3A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7EC6B6D6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286132CB" w14:textId="77777777" w:rsidR="00071D4C" w:rsidRDefault="00071D4C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3E663BF" w14:textId="77777777" w:rsidR="00053927" w:rsidRPr="008833CF" w:rsidRDefault="00053927" w:rsidP="001C18A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288D7399" w14:textId="77777777" w:rsidR="00053927" w:rsidRPr="008833CF" w:rsidRDefault="00053927" w:rsidP="001C18A8">
            <w:pPr>
              <w:spacing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5863197E" w14:textId="77777777" w:rsidR="00E27ABB" w:rsidRPr="00EC10EE" w:rsidRDefault="00E27ABB" w:rsidP="001C18A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EDADB4" w14:textId="77777777" w:rsidR="00FC775A" w:rsidRDefault="00FC775A" w:rsidP="00025386">
      <w:pPr>
        <w:spacing w:after="0" w:line="240" w:lineRule="auto"/>
      </w:pPr>
      <w:r>
        <w:separator/>
      </w:r>
    </w:p>
  </w:endnote>
  <w:endnote w:type="continuationSeparator" w:id="0">
    <w:p w14:paraId="2EE3FAC3" w14:textId="77777777" w:rsidR="00FC775A" w:rsidRDefault="00FC77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C2262" w14:textId="77777777" w:rsidR="00982A79" w:rsidRDefault="00982A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D89A20" w14:textId="77777777" w:rsidR="00025386" w:rsidRDefault="0026573D" w:rsidP="00025386">
    <w:pPr>
      <w:pStyle w:val="Stopka"/>
      <w:tabs>
        <w:tab w:val="clear" w:pos="4536"/>
      </w:tabs>
      <w:jc w:val="center"/>
    </w:pPr>
    <w:r>
      <w:rPr>
        <w:noProof/>
      </w:rPr>
      <w:pict w14:anchorId="33095B8D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A9D86A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8449ED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E40722" w14:textId="77777777" w:rsidR="00982A79" w:rsidRDefault="00982A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D5D5DB" w14:textId="77777777" w:rsidR="00FC775A" w:rsidRDefault="00FC775A" w:rsidP="00025386">
      <w:pPr>
        <w:spacing w:after="0" w:line="240" w:lineRule="auto"/>
      </w:pPr>
      <w:r>
        <w:separator/>
      </w:r>
    </w:p>
  </w:footnote>
  <w:footnote w:type="continuationSeparator" w:id="0">
    <w:p w14:paraId="021D357E" w14:textId="77777777" w:rsidR="00FC775A" w:rsidRDefault="00FC775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DDD26" w14:textId="77777777" w:rsidR="00982A79" w:rsidRDefault="00982A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32C2E" w14:textId="77777777" w:rsidR="00982A79" w:rsidRDefault="00982A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4FB82" w14:textId="77777777" w:rsidR="00982A79" w:rsidRDefault="00982A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775A"/>
    <w:rsid w:val="00025386"/>
    <w:rsid w:val="000423B9"/>
    <w:rsid w:val="00053927"/>
    <w:rsid w:val="00066C44"/>
    <w:rsid w:val="00071D4C"/>
    <w:rsid w:val="00084786"/>
    <w:rsid w:val="0016158F"/>
    <w:rsid w:val="001C18A8"/>
    <w:rsid w:val="001C2314"/>
    <w:rsid w:val="00213980"/>
    <w:rsid w:val="0026573D"/>
    <w:rsid w:val="004374F2"/>
    <w:rsid w:val="00460705"/>
    <w:rsid w:val="00485239"/>
    <w:rsid w:val="004E27D7"/>
    <w:rsid w:val="0055145C"/>
    <w:rsid w:val="005624D8"/>
    <w:rsid w:val="00620476"/>
    <w:rsid w:val="00657A47"/>
    <w:rsid w:val="006A3606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82A79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C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0C67E45"/>
  <w15:chartTrackingRefBased/>
  <w15:docId w15:val="{0BEF90D8-75E5-42FD-8855-01ECAE68F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5</cp:revision>
  <cp:lastPrinted>2023-11-09T08:14:00Z</cp:lastPrinted>
  <dcterms:created xsi:type="dcterms:W3CDTF">2022-11-03T12:12:00Z</dcterms:created>
  <dcterms:modified xsi:type="dcterms:W3CDTF">2023-11-09T08:14:00Z</dcterms:modified>
</cp:coreProperties>
</file>