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F28EF" w14:textId="77777777" w:rsidR="00986737" w:rsidRPr="001604AA" w:rsidRDefault="00A70894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604AA">
        <w:rPr>
          <w:rFonts w:ascii="Arial Narrow" w:hAnsi="Arial Narrow" w:cs="Arial"/>
          <w:sz w:val="22"/>
          <w:szCs w:val="22"/>
        </w:rPr>
        <w:t>Bydgoszcz</w:t>
      </w:r>
      <w:r w:rsidR="00986737" w:rsidRPr="001604AA">
        <w:rPr>
          <w:rFonts w:ascii="Arial Narrow" w:hAnsi="Arial Narrow" w:cs="Arial"/>
          <w:sz w:val="22"/>
          <w:szCs w:val="22"/>
        </w:rPr>
        <w:t xml:space="preserve"> dnia: </w:t>
      </w:r>
      <w:r w:rsidRPr="001604AA">
        <w:rPr>
          <w:rFonts w:ascii="Arial Narrow" w:hAnsi="Arial Narrow" w:cs="Arial"/>
          <w:sz w:val="22"/>
          <w:szCs w:val="22"/>
        </w:rPr>
        <w:t>2023-11-10</w:t>
      </w:r>
    </w:p>
    <w:p w14:paraId="55D205A1" w14:textId="77777777" w:rsidR="00986737" w:rsidRPr="001604AA" w:rsidRDefault="00A70894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604AA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752EE327" w14:textId="77777777" w:rsidR="00986737" w:rsidRPr="001604AA" w:rsidRDefault="00A70894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604AA">
        <w:rPr>
          <w:rFonts w:ascii="Arial Narrow" w:hAnsi="Arial Narrow" w:cs="Arial"/>
          <w:sz w:val="22"/>
          <w:szCs w:val="22"/>
        </w:rPr>
        <w:t>Powstańców Warszawy</w:t>
      </w:r>
      <w:r w:rsidR="00986737" w:rsidRPr="001604AA">
        <w:rPr>
          <w:rFonts w:ascii="Arial Narrow" w:hAnsi="Arial Narrow" w:cs="Arial"/>
          <w:sz w:val="22"/>
          <w:szCs w:val="22"/>
        </w:rPr>
        <w:t xml:space="preserve"> </w:t>
      </w:r>
      <w:r w:rsidRPr="001604AA">
        <w:rPr>
          <w:rFonts w:ascii="Arial Narrow" w:hAnsi="Arial Narrow" w:cs="Arial"/>
          <w:sz w:val="22"/>
          <w:szCs w:val="22"/>
        </w:rPr>
        <w:t>5</w:t>
      </w:r>
    </w:p>
    <w:p w14:paraId="22CD3E10" w14:textId="77777777" w:rsidR="00986737" w:rsidRPr="001604AA" w:rsidRDefault="00A70894" w:rsidP="00986737">
      <w:pPr>
        <w:rPr>
          <w:rFonts w:ascii="Arial Narrow" w:hAnsi="Arial Narrow" w:cs="Arial"/>
          <w:sz w:val="22"/>
          <w:szCs w:val="22"/>
        </w:rPr>
      </w:pPr>
      <w:r w:rsidRPr="001604AA">
        <w:rPr>
          <w:rFonts w:ascii="Arial Narrow" w:hAnsi="Arial Narrow" w:cs="Arial"/>
          <w:sz w:val="22"/>
          <w:szCs w:val="22"/>
        </w:rPr>
        <w:t>85-681</w:t>
      </w:r>
      <w:r w:rsidR="00986737" w:rsidRPr="001604AA">
        <w:rPr>
          <w:rFonts w:ascii="Arial Narrow" w:hAnsi="Arial Narrow" w:cs="Arial"/>
          <w:sz w:val="22"/>
          <w:szCs w:val="22"/>
        </w:rPr>
        <w:t xml:space="preserve"> </w:t>
      </w:r>
      <w:r w:rsidRPr="001604AA">
        <w:rPr>
          <w:rFonts w:ascii="Arial Narrow" w:hAnsi="Arial Narrow" w:cs="Arial"/>
          <w:sz w:val="22"/>
          <w:szCs w:val="22"/>
        </w:rPr>
        <w:t>Bydgoszcz</w:t>
      </w:r>
    </w:p>
    <w:p w14:paraId="36D2BF0F" w14:textId="77777777" w:rsidR="00986737" w:rsidRPr="001604A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1604A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DF874B8" w14:textId="77777777" w:rsidR="00986737" w:rsidRPr="001604A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604A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1604AA" w14:paraId="2D1EFE05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A2A19E" w14:textId="77777777" w:rsidR="00986737" w:rsidRPr="001604A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604A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903D492" w14:textId="77777777" w:rsidR="00986737" w:rsidRPr="001604A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604A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42FE94D8" w14:textId="77777777" w:rsidR="00986737" w:rsidRPr="001604A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604AA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604AA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604AA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604AA" w14:paraId="4F7DFC3E" w14:textId="77777777" w:rsidTr="005A632E">
        <w:tc>
          <w:tcPr>
            <w:tcW w:w="2269" w:type="dxa"/>
            <w:shd w:val="clear" w:color="auto" w:fill="auto"/>
          </w:tcPr>
          <w:p w14:paraId="3BA0F7F6" w14:textId="77777777" w:rsidR="00986737" w:rsidRPr="001604A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557BE0" w14:textId="77777777" w:rsidR="00986737" w:rsidRPr="001604AA" w:rsidRDefault="00A7089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bCs/>
                <w:sz w:val="22"/>
                <w:szCs w:val="22"/>
              </w:rPr>
              <w:t>Dostawa płynów do terapii nerkozastępczych na okres 30 miesięcy</w:t>
            </w:r>
            <w:r w:rsidR="00986737" w:rsidRPr="001604AA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70894" w:rsidRPr="001604AA" w14:paraId="70366591" w14:textId="77777777" w:rsidTr="00EB7751">
        <w:tc>
          <w:tcPr>
            <w:tcW w:w="2269" w:type="dxa"/>
            <w:shd w:val="clear" w:color="auto" w:fill="auto"/>
          </w:tcPr>
          <w:p w14:paraId="2F42B562" w14:textId="77777777" w:rsidR="00A70894" w:rsidRPr="001604AA" w:rsidRDefault="00A70894" w:rsidP="00EB77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D3548CB" w14:textId="77777777" w:rsidR="00A70894" w:rsidRPr="001604AA" w:rsidRDefault="00A70894" w:rsidP="00EB77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bCs/>
                <w:sz w:val="22"/>
                <w:szCs w:val="22"/>
              </w:rPr>
              <w:t>117/2023</w:t>
            </w:r>
          </w:p>
        </w:tc>
      </w:tr>
    </w:tbl>
    <w:p w14:paraId="71E35300" w14:textId="77777777" w:rsidR="00A80738" w:rsidRPr="001604A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38F4136C" w14:textId="77777777" w:rsidR="00D665F5" w:rsidRPr="001604A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04AA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604AA">
        <w:rPr>
          <w:rFonts w:ascii="Arial Narrow" w:hAnsi="Arial Narrow" w:cs="Arial"/>
          <w:sz w:val="22"/>
          <w:szCs w:val="22"/>
        </w:rPr>
        <w:t>2</w:t>
      </w:r>
      <w:r w:rsidRPr="001604AA">
        <w:rPr>
          <w:rFonts w:ascii="Arial Narrow" w:hAnsi="Arial Narrow" w:cs="Arial"/>
          <w:sz w:val="22"/>
          <w:szCs w:val="22"/>
        </w:rPr>
        <w:t xml:space="preserve"> ust. 5 </w:t>
      </w:r>
      <w:r w:rsidRPr="001604AA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604AA">
        <w:rPr>
          <w:rFonts w:ascii="Arial Narrow" w:hAnsi="Arial Narrow" w:cs="Arial"/>
          <w:sz w:val="22"/>
          <w:szCs w:val="22"/>
        </w:rPr>
        <w:t xml:space="preserve"> </w:t>
      </w:r>
      <w:r w:rsidR="00A70894" w:rsidRPr="001604AA">
        <w:rPr>
          <w:rFonts w:ascii="Arial Narrow" w:hAnsi="Arial Narrow" w:cs="Arial"/>
          <w:sz w:val="22"/>
          <w:szCs w:val="22"/>
        </w:rPr>
        <w:t>(</w:t>
      </w:r>
      <w:proofErr w:type="spellStart"/>
      <w:r w:rsidR="00A70894" w:rsidRPr="001604AA">
        <w:rPr>
          <w:rFonts w:ascii="Arial Narrow" w:hAnsi="Arial Narrow" w:cs="Arial"/>
          <w:sz w:val="22"/>
          <w:szCs w:val="22"/>
        </w:rPr>
        <w:t>t.j</w:t>
      </w:r>
      <w:proofErr w:type="spellEnd"/>
      <w:r w:rsidR="00A70894" w:rsidRPr="001604AA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1604AA">
        <w:rPr>
          <w:rFonts w:ascii="Arial Narrow" w:hAnsi="Arial Narrow" w:cs="Arial"/>
          <w:sz w:val="22"/>
          <w:szCs w:val="22"/>
        </w:rPr>
        <w:t xml:space="preserve"> </w:t>
      </w:r>
      <w:r w:rsidRPr="001604AA">
        <w:rPr>
          <w:rFonts w:ascii="Arial Narrow" w:hAnsi="Arial Narrow" w:cs="Arial"/>
          <w:sz w:val="22"/>
          <w:szCs w:val="22"/>
        </w:rPr>
        <w:t>udostępnia</w:t>
      </w:r>
      <w:r w:rsidR="00F95C33" w:rsidRPr="001604AA">
        <w:rPr>
          <w:rFonts w:ascii="Arial Narrow" w:hAnsi="Arial Narrow" w:cs="Arial"/>
          <w:sz w:val="22"/>
          <w:szCs w:val="22"/>
        </w:rPr>
        <w:t xml:space="preserve"> </w:t>
      </w:r>
      <w:r w:rsidR="004C7E9B" w:rsidRPr="001604AA">
        <w:rPr>
          <w:rFonts w:ascii="Arial Narrow" w:hAnsi="Arial Narrow" w:cs="Arial"/>
          <w:sz w:val="22"/>
          <w:szCs w:val="22"/>
        </w:rPr>
        <w:t>informacj</w:t>
      </w:r>
      <w:r w:rsidR="00577BC6" w:rsidRPr="001604AA">
        <w:rPr>
          <w:rFonts w:ascii="Arial Narrow" w:hAnsi="Arial Narrow" w:cs="Arial"/>
          <w:sz w:val="22"/>
          <w:szCs w:val="22"/>
        </w:rPr>
        <w:t>ę</w:t>
      </w:r>
      <w:r w:rsidR="00035488" w:rsidRPr="001604AA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604AA">
        <w:rPr>
          <w:rFonts w:ascii="Arial Narrow" w:hAnsi="Arial Narrow" w:cs="Arial"/>
          <w:sz w:val="22"/>
          <w:szCs w:val="22"/>
        </w:rPr>
        <w:t>.</w:t>
      </w:r>
    </w:p>
    <w:p w14:paraId="0699E9C9" w14:textId="77777777" w:rsidR="00A80738" w:rsidRPr="001604A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604AA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604AA">
        <w:rPr>
          <w:rFonts w:ascii="Arial Narrow" w:hAnsi="Arial Narrow" w:cs="Arial"/>
          <w:sz w:val="22"/>
          <w:szCs w:val="22"/>
        </w:rPr>
        <w:t xml:space="preserve"> w dniu </w:t>
      </w:r>
      <w:r w:rsidR="00A70894" w:rsidRPr="001604AA">
        <w:rPr>
          <w:rFonts w:ascii="Arial Narrow" w:hAnsi="Arial Narrow" w:cs="Arial"/>
          <w:sz w:val="22"/>
          <w:szCs w:val="22"/>
        </w:rPr>
        <w:t>10/11/2023</w:t>
      </w:r>
      <w:r w:rsidR="00FF4AB1" w:rsidRPr="001604AA">
        <w:rPr>
          <w:rFonts w:ascii="Arial Narrow" w:hAnsi="Arial Narrow" w:cs="Arial"/>
          <w:sz w:val="22"/>
          <w:szCs w:val="22"/>
        </w:rPr>
        <w:t xml:space="preserve"> o godz. </w:t>
      </w:r>
      <w:r w:rsidR="00A70894" w:rsidRPr="001604AA">
        <w:rPr>
          <w:rFonts w:ascii="Arial Narrow" w:hAnsi="Arial Narrow" w:cs="Arial"/>
          <w:sz w:val="22"/>
          <w:szCs w:val="22"/>
        </w:rPr>
        <w:t>08:15</w:t>
      </w:r>
      <w:r w:rsidRPr="001604AA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1604AA" w14:paraId="44893674" w14:textId="77777777" w:rsidTr="005A632E">
        <w:tc>
          <w:tcPr>
            <w:tcW w:w="1276" w:type="dxa"/>
            <w:shd w:val="clear" w:color="auto" w:fill="F2F2F2"/>
            <w:vAlign w:val="center"/>
          </w:tcPr>
          <w:p w14:paraId="59AA6570" w14:textId="77777777" w:rsidR="006B27ED" w:rsidRPr="001604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604AA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90253F9" w14:textId="77777777" w:rsidR="006B27ED" w:rsidRPr="001604A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695C72F0" w14:textId="77777777" w:rsidR="006B27ED" w:rsidRPr="001604A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1AB24837" w14:textId="77777777" w:rsidR="006B27ED" w:rsidRPr="001604A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A70894" w:rsidRPr="001604AA" w14:paraId="383CC83F" w14:textId="77777777" w:rsidTr="00EB7751">
        <w:tc>
          <w:tcPr>
            <w:tcW w:w="1276" w:type="dxa"/>
            <w:shd w:val="clear" w:color="auto" w:fill="auto"/>
            <w:vAlign w:val="center"/>
          </w:tcPr>
          <w:p w14:paraId="5EFADD20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01FE6C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C8A615B" w14:textId="77777777" w:rsidR="00A70894" w:rsidRPr="001604AA" w:rsidRDefault="00A70894" w:rsidP="00EB775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FRESENIUS MEDICAL CARE POLSKA</w:t>
            </w:r>
          </w:p>
          <w:p w14:paraId="23C5BE05" w14:textId="77777777" w:rsidR="00A70894" w:rsidRPr="001604AA" w:rsidRDefault="00A70894" w:rsidP="00EB7751">
            <w:pPr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 xml:space="preserve">UL. KRZYWA 13 </w:t>
            </w:r>
          </w:p>
          <w:p w14:paraId="7417971C" w14:textId="77777777" w:rsidR="00A70894" w:rsidRPr="001604AA" w:rsidRDefault="00A70894" w:rsidP="00EB77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60-118 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80D1072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1 388 880.00 zł</w:t>
            </w:r>
          </w:p>
        </w:tc>
      </w:tr>
      <w:tr w:rsidR="00A70894" w:rsidRPr="001604AA" w14:paraId="6EC9FB95" w14:textId="77777777" w:rsidTr="00EB7751">
        <w:tc>
          <w:tcPr>
            <w:tcW w:w="1276" w:type="dxa"/>
            <w:shd w:val="clear" w:color="auto" w:fill="auto"/>
            <w:vAlign w:val="center"/>
          </w:tcPr>
          <w:p w14:paraId="0EDAE2C5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E3A56C9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1F205834" w14:textId="77777777" w:rsidR="00A70894" w:rsidRPr="001604AA" w:rsidRDefault="00A70894" w:rsidP="00EB775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 xml:space="preserve">Aesculap </w:t>
            </w:r>
            <w:proofErr w:type="spellStart"/>
            <w:r w:rsidRPr="001604AA">
              <w:rPr>
                <w:rFonts w:ascii="Arial Narrow" w:hAnsi="Arial Narrow" w:cs="Arial"/>
                <w:sz w:val="22"/>
                <w:szCs w:val="22"/>
              </w:rPr>
              <w:t>Chifa</w:t>
            </w:r>
            <w:proofErr w:type="spellEnd"/>
            <w:r w:rsidRPr="001604AA">
              <w:rPr>
                <w:rFonts w:ascii="Arial Narrow" w:hAnsi="Arial Narrow" w:cs="Arial"/>
                <w:sz w:val="22"/>
                <w:szCs w:val="22"/>
              </w:rPr>
              <w:t xml:space="preserve"> Spółka z ograniczoną odpowiedzialnością</w:t>
            </w:r>
          </w:p>
          <w:p w14:paraId="36E48E0B" w14:textId="77777777" w:rsidR="00A70894" w:rsidRPr="001604AA" w:rsidRDefault="00A70894" w:rsidP="00EB7751">
            <w:pPr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 xml:space="preserve">Tysiąclecia 14 </w:t>
            </w:r>
          </w:p>
          <w:p w14:paraId="792A1CF3" w14:textId="77777777" w:rsidR="00A70894" w:rsidRPr="001604AA" w:rsidRDefault="00A70894" w:rsidP="00EB77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64-300 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A59820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54 172.00 zł</w:t>
            </w:r>
          </w:p>
        </w:tc>
      </w:tr>
      <w:tr w:rsidR="00A70894" w:rsidRPr="001604AA" w14:paraId="66FFC4B7" w14:textId="77777777" w:rsidTr="00EB7751">
        <w:tc>
          <w:tcPr>
            <w:tcW w:w="1276" w:type="dxa"/>
            <w:shd w:val="clear" w:color="auto" w:fill="auto"/>
            <w:vAlign w:val="center"/>
          </w:tcPr>
          <w:p w14:paraId="55C57BEA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42F925B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000E7871" w14:textId="77777777" w:rsidR="00A70894" w:rsidRPr="001604AA" w:rsidRDefault="00A70894" w:rsidP="00EB7751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Baxter Polska Sp. z o.o.</w:t>
            </w:r>
          </w:p>
          <w:p w14:paraId="462F3030" w14:textId="77777777" w:rsidR="00A70894" w:rsidRPr="001604AA" w:rsidRDefault="00A70894" w:rsidP="00EB7751">
            <w:pPr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 xml:space="preserve">Kruczkowskiego 8 </w:t>
            </w:r>
          </w:p>
          <w:p w14:paraId="1B587091" w14:textId="77777777" w:rsidR="00A70894" w:rsidRPr="001604AA" w:rsidRDefault="00A70894" w:rsidP="00EB7751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00-380 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E32499" w14:textId="77777777" w:rsidR="00A70894" w:rsidRPr="001604AA" w:rsidRDefault="00A70894" w:rsidP="00EB7751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604AA">
              <w:rPr>
                <w:rFonts w:ascii="Arial Narrow" w:hAnsi="Arial Narrow" w:cs="Arial"/>
                <w:sz w:val="22"/>
                <w:szCs w:val="22"/>
              </w:rPr>
              <w:t>560 736.00 zł</w:t>
            </w:r>
          </w:p>
        </w:tc>
      </w:tr>
    </w:tbl>
    <w:p w14:paraId="7D2A9717" w14:textId="77777777" w:rsidR="00A80738" w:rsidRPr="001604AA" w:rsidRDefault="00A80738" w:rsidP="006376B5">
      <w:pPr>
        <w:pStyle w:val="Tekstpodstawowy"/>
        <w:spacing w:before="480"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1604AA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65F33BCC" w14:textId="0C9856B2" w:rsidR="00C236D3" w:rsidRDefault="00C236D3" w:rsidP="00173B20">
      <w:pPr>
        <w:jc w:val="right"/>
        <w:rPr>
          <w:rFonts w:ascii="Arial Narrow" w:hAnsi="Arial Narrow" w:cs="Arial"/>
          <w:sz w:val="24"/>
          <w:szCs w:val="24"/>
        </w:rPr>
      </w:pPr>
    </w:p>
    <w:p w14:paraId="6E950FC6" w14:textId="77777777" w:rsidR="006376B5" w:rsidRPr="00FA56D3" w:rsidRDefault="006376B5" w:rsidP="006376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14:paraId="678B0FC5" w14:textId="77777777" w:rsidR="006376B5" w:rsidRPr="00FA56D3" w:rsidRDefault="006376B5" w:rsidP="006376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 xml:space="preserve">go; platforma e-propublico.pl;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14:paraId="5CE8E7AF" w14:textId="77777777" w:rsidR="006376B5" w:rsidRPr="00FA56D3" w:rsidRDefault="006376B5" w:rsidP="006376B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14:paraId="57EFE346" w14:textId="1D360EBF" w:rsidR="001604AA" w:rsidRPr="001604AA" w:rsidRDefault="006376B5" w:rsidP="006376B5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3-11-10</w:t>
      </w:r>
    </w:p>
    <w:sectPr w:rsidR="001604AA" w:rsidRPr="001604A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C92C6" w14:textId="77777777" w:rsidR="008E66A0" w:rsidRDefault="008E66A0">
      <w:r>
        <w:separator/>
      </w:r>
    </w:p>
  </w:endnote>
  <w:endnote w:type="continuationSeparator" w:id="0">
    <w:p w14:paraId="7547A565" w14:textId="77777777" w:rsidR="008E66A0" w:rsidRDefault="008E6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C11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4928A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DEB45" w14:textId="77777777" w:rsidR="00986737" w:rsidRPr="00986737" w:rsidRDefault="006376B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5AC8220A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5579AFE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65FD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D66482" w14:textId="77777777" w:rsidR="009F189D" w:rsidRDefault="009F189D">
    <w:pPr>
      <w:pStyle w:val="Stopka"/>
      <w:tabs>
        <w:tab w:val="clear" w:pos="4536"/>
      </w:tabs>
      <w:jc w:val="center"/>
    </w:pPr>
  </w:p>
  <w:p w14:paraId="60DAC7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7D3B7" w14:textId="77777777" w:rsidR="008E66A0" w:rsidRDefault="008E66A0">
      <w:r>
        <w:separator/>
      </w:r>
    </w:p>
  </w:footnote>
  <w:footnote w:type="continuationSeparator" w:id="0">
    <w:p w14:paraId="0C836D50" w14:textId="77777777" w:rsidR="008E66A0" w:rsidRDefault="008E6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A27F1" w14:textId="77777777" w:rsidR="00A70894" w:rsidRDefault="00A7089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BA41EB" w14:textId="77777777" w:rsidR="00A70894" w:rsidRDefault="00A7089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A2E9CB" w14:textId="77777777" w:rsidR="00A70894" w:rsidRDefault="00A7089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66A0"/>
    <w:rsid w:val="00007727"/>
    <w:rsid w:val="00017720"/>
    <w:rsid w:val="00035488"/>
    <w:rsid w:val="000D7F25"/>
    <w:rsid w:val="000E00E5"/>
    <w:rsid w:val="001604AA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376B5"/>
    <w:rsid w:val="0069085C"/>
    <w:rsid w:val="006B27ED"/>
    <w:rsid w:val="00843263"/>
    <w:rsid w:val="00861E75"/>
    <w:rsid w:val="008E66A0"/>
    <w:rsid w:val="00986737"/>
    <w:rsid w:val="009D19BD"/>
    <w:rsid w:val="009F189D"/>
    <w:rsid w:val="00A70894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6498051"/>
  <w15:chartTrackingRefBased/>
  <w15:docId w15:val="{8888C108-9686-445A-B821-093C284E4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167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2023-11-10T07:30:00Z</cp:lastPrinted>
  <dcterms:created xsi:type="dcterms:W3CDTF">2023-11-10T07:28:00Z</dcterms:created>
  <dcterms:modified xsi:type="dcterms:W3CDTF">2023-11-10T07:30:00Z</dcterms:modified>
</cp:coreProperties>
</file>