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E15443" w:rsidRPr="00E15443">
        <w:rPr>
          <w:b/>
        </w:rPr>
        <w:t>NZ/63/D/P/E/2023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E15443" w:rsidRPr="00E15443">
        <w:rPr>
          <w:rFonts w:ascii="Arial Narrow" w:hAnsi="Arial Narrow"/>
          <w:b/>
        </w:rPr>
        <w:t>Dostawy obuwia ochronnego , medycznego, operacyjnego oraz odzieży ochronnej ujęte w  9 zadaniach  dla pracowników Szpitala Powiatowego w Limanowej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57FF" w:rsidRDefault="005657FF" w:rsidP="0038231F">
      <w:pPr>
        <w:spacing w:after="0" w:line="240" w:lineRule="auto"/>
      </w:pPr>
      <w:r>
        <w:separator/>
      </w:r>
    </w:p>
  </w:endnote>
  <w:endnote w:type="continuationSeparator" w:id="0">
    <w:p w:rsidR="005657FF" w:rsidRDefault="005657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443" w:rsidRDefault="00E1544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1544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1544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443" w:rsidRDefault="00E154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57FF" w:rsidRDefault="005657FF" w:rsidP="0038231F">
      <w:pPr>
        <w:spacing w:after="0" w:line="240" w:lineRule="auto"/>
      </w:pPr>
      <w:r>
        <w:separator/>
      </w:r>
    </w:p>
  </w:footnote>
  <w:footnote w:type="continuationSeparator" w:id="0">
    <w:p w:rsidR="005657FF" w:rsidRDefault="005657F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443" w:rsidRDefault="00E154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443" w:rsidRDefault="00E1544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443" w:rsidRDefault="00E154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57FF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657FF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15443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D7D62AB-9ACB-4B9B-8EAC-EAF03690A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EBFEB-5718-4F98-BF5B-7A0AABBA1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636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2016-07-26T10:32:00Z</cp:lastPrinted>
  <dcterms:created xsi:type="dcterms:W3CDTF">2023-10-25T09:05:00Z</dcterms:created>
  <dcterms:modified xsi:type="dcterms:W3CDTF">2023-10-25T09:05:00Z</dcterms:modified>
</cp:coreProperties>
</file>