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C5993" w:rsidRPr="008C5993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8C599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5993">
        <w:rPr>
          <w:rFonts w:ascii="Arial" w:hAnsi="Arial" w:cs="Arial"/>
        </w:rPr>
        <w:t>Szpital Powiatowy w Limanowej Imienia Miłosierdzia Bożego</w:t>
      </w:r>
    </w:p>
    <w:p w:rsidR="005D05C3" w:rsidRPr="0012157F" w:rsidRDefault="008C599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599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C599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8C599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C599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C599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5993" w:rsidRPr="0012157F" w:rsidTr="00823DFF">
        <w:tc>
          <w:tcPr>
            <w:tcW w:w="9104" w:type="dxa"/>
            <w:shd w:val="clear" w:color="auto" w:fill="D9D9D9"/>
          </w:tcPr>
          <w:p w:rsidR="008C5993" w:rsidRPr="0012157F" w:rsidRDefault="008C5993" w:rsidP="00823D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C5993" w:rsidRPr="00094F76" w:rsidRDefault="008C5993" w:rsidP="00823D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C599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C5993" w:rsidRPr="004B5FB1" w:rsidRDefault="008C5993" w:rsidP="00823DF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8C599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59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obuwia ochronnego , medycznego, operacyjnego oraz odzieży ochronnej ujęte w  9 zadaniach  dla pracowników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5993" w:rsidRPr="00A2540E" w:rsidTr="00823DFF">
        <w:tc>
          <w:tcPr>
            <w:tcW w:w="2269" w:type="dxa"/>
            <w:shd w:val="clear" w:color="auto" w:fill="auto"/>
          </w:tcPr>
          <w:p w:rsidR="008C5993" w:rsidRPr="00A2540E" w:rsidRDefault="008C5993" w:rsidP="00823D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5993" w:rsidRPr="00A2540E" w:rsidRDefault="008C5993" w:rsidP="00823D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59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NZ/63/D/P/E/2023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C5993" w:rsidRPr="008C599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8C59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C599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42B" w:rsidRDefault="000D542B" w:rsidP="0038231F">
      <w:pPr>
        <w:spacing w:after="0" w:line="240" w:lineRule="auto"/>
      </w:pPr>
      <w:r>
        <w:separator/>
      </w:r>
    </w:p>
  </w:endnote>
  <w:endnote w:type="continuationSeparator" w:id="0">
    <w:p w:rsidR="000D542B" w:rsidRDefault="000D54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93" w:rsidRDefault="008C59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599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59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93" w:rsidRDefault="008C59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42B" w:rsidRDefault="000D542B" w:rsidP="0038231F">
      <w:pPr>
        <w:spacing w:after="0" w:line="240" w:lineRule="auto"/>
      </w:pPr>
      <w:r>
        <w:separator/>
      </w:r>
    </w:p>
  </w:footnote>
  <w:footnote w:type="continuationSeparator" w:id="0">
    <w:p w:rsidR="000D542B" w:rsidRDefault="000D54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93" w:rsidRDefault="008C59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93" w:rsidRDefault="008C59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93" w:rsidRDefault="008C59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4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542B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5993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E9A2F4-B8E2-4C2A-90DB-9F80CFA4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A56FE-89B4-4715-9987-C97D6156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2023-10-25T11:36:00Z</dcterms:created>
  <dcterms:modified xsi:type="dcterms:W3CDTF">2023-10-25T11:36:00Z</dcterms:modified>
</cp:coreProperties>
</file>