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C4281" w:rsidRPr="00BC4281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C4281" w:rsidRPr="00BC4281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C428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42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obuwia ochronnego , medycznego, operacyjnego oraz odzieży ochronnej ujęte w  9 zadaniach  dla pracowników Szpitala Powiatowego w Limanowej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C4281" w:rsidRPr="00A2540E" w:rsidTr="00823DFF">
        <w:tc>
          <w:tcPr>
            <w:tcW w:w="2269" w:type="dxa"/>
            <w:shd w:val="clear" w:color="auto" w:fill="auto"/>
          </w:tcPr>
          <w:p w:rsidR="00BC4281" w:rsidRPr="00A2540E" w:rsidRDefault="00BC4281" w:rsidP="00823D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C4281" w:rsidRPr="00A2540E" w:rsidRDefault="00BC4281" w:rsidP="00823D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42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NZ/63/D/P/E/2023</w:t>
            </w:r>
          </w:p>
        </w:tc>
      </w:tr>
    </w:tbl>
    <w:p w:rsidR="00DC652A" w:rsidRPr="00053927" w:rsidRDefault="00BC428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BC428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428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602" w:rsidRDefault="00572602" w:rsidP="00025386">
      <w:pPr>
        <w:spacing w:after="0" w:line="240" w:lineRule="auto"/>
      </w:pPr>
      <w:r>
        <w:separator/>
      </w:r>
    </w:p>
  </w:endnote>
  <w:endnote w:type="continuationSeparator" w:id="0">
    <w:p w:rsidR="00572602" w:rsidRDefault="005726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281" w:rsidRDefault="00BC42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42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428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281" w:rsidRDefault="00BC42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602" w:rsidRDefault="00572602" w:rsidP="00025386">
      <w:pPr>
        <w:spacing w:after="0" w:line="240" w:lineRule="auto"/>
      </w:pPr>
      <w:r>
        <w:separator/>
      </w:r>
    </w:p>
  </w:footnote>
  <w:footnote w:type="continuationSeparator" w:id="0">
    <w:p w:rsidR="00572602" w:rsidRDefault="005726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281" w:rsidRDefault="00BC42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281" w:rsidRDefault="00BC42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281" w:rsidRDefault="00BC42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260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72602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C4281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CD46C81-4B07-4F75-8114-4A1442854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2023-10-25T11:36:00Z</dcterms:created>
  <dcterms:modified xsi:type="dcterms:W3CDTF">2023-10-25T11:36:00Z</dcterms:modified>
</cp:coreProperties>
</file>