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5A75A" w14:textId="77777777" w:rsidR="00A02E94" w:rsidRDefault="00AD5255" w:rsidP="00E82DD1">
      <w:pPr>
        <w:jc w:val="right"/>
        <w:rPr>
          <w:rFonts w:ascii="Arial" w:hAnsi="Arial" w:cs="Arial"/>
        </w:rPr>
      </w:pPr>
      <w:bookmarkStart w:id="0" w:name="_Hlk53520193"/>
      <w:r w:rsidRPr="00AD5255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AD5255">
        <w:rPr>
          <w:rFonts w:ascii="Arial" w:hAnsi="Arial" w:cs="Arial"/>
        </w:rPr>
        <w:t>2023-11-10</w:t>
      </w:r>
    </w:p>
    <w:p w14:paraId="12309854" w14:textId="77777777" w:rsidR="00AD5255" w:rsidRPr="00AD5255" w:rsidRDefault="00AD5255" w:rsidP="00E82DD1">
      <w:pPr>
        <w:rPr>
          <w:rFonts w:ascii="Arial" w:hAnsi="Arial" w:cs="Arial"/>
          <w:b/>
          <w:bCs/>
        </w:rPr>
      </w:pPr>
      <w:r w:rsidRPr="00AD5255">
        <w:rPr>
          <w:rFonts w:ascii="Arial" w:hAnsi="Arial" w:cs="Arial"/>
          <w:b/>
          <w:bCs/>
        </w:rPr>
        <w:t>Szpital Wojewódzki w Poznaniu</w:t>
      </w:r>
    </w:p>
    <w:p w14:paraId="6D508716" w14:textId="77777777" w:rsidR="00A02E94" w:rsidRDefault="00AD5255" w:rsidP="00E82DD1">
      <w:pPr>
        <w:rPr>
          <w:rFonts w:ascii="Arial" w:hAnsi="Arial" w:cs="Arial"/>
          <w:b/>
          <w:bCs/>
        </w:rPr>
      </w:pPr>
      <w:r w:rsidRPr="00AD5255">
        <w:rPr>
          <w:rFonts w:ascii="Arial" w:hAnsi="Arial" w:cs="Arial"/>
          <w:b/>
          <w:bCs/>
        </w:rPr>
        <w:t>Dział Zamówień Publicznych</w:t>
      </w:r>
    </w:p>
    <w:p w14:paraId="455B3627" w14:textId="77777777" w:rsidR="00A02E94" w:rsidRDefault="00AD5255" w:rsidP="00E82DD1">
      <w:pPr>
        <w:rPr>
          <w:rFonts w:ascii="Arial" w:hAnsi="Arial" w:cs="Arial"/>
        </w:rPr>
      </w:pPr>
      <w:r w:rsidRPr="00AD5255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AD5255">
        <w:rPr>
          <w:rFonts w:ascii="Arial" w:hAnsi="Arial" w:cs="Arial"/>
        </w:rPr>
        <w:t>7/19</w:t>
      </w:r>
    </w:p>
    <w:p w14:paraId="57394404" w14:textId="77777777" w:rsidR="00A02E94" w:rsidRDefault="00AD5255" w:rsidP="00E82DD1">
      <w:pPr>
        <w:rPr>
          <w:rFonts w:ascii="Arial" w:hAnsi="Arial" w:cs="Arial"/>
        </w:rPr>
      </w:pPr>
      <w:r w:rsidRPr="00AD5255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AD5255">
        <w:rPr>
          <w:rFonts w:ascii="Arial" w:hAnsi="Arial" w:cs="Arial"/>
        </w:rPr>
        <w:t>Poznań</w:t>
      </w:r>
    </w:p>
    <w:p w14:paraId="22BA2671" w14:textId="77777777" w:rsidR="00E82DD1" w:rsidRDefault="00E82DD1" w:rsidP="00E82DD1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4AC13B32" w14:textId="2E76E84A" w:rsidR="00A02E94" w:rsidRDefault="00A02E94" w:rsidP="00E82DD1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7208D34A" w14:textId="77777777" w:rsidR="00A02E94" w:rsidRDefault="00A02E94" w:rsidP="00E82DD1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726EBC9F" w14:textId="77777777" w:rsidR="00E82DD1" w:rsidRDefault="00E82DD1" w:rsidP="00E82DD1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4BCA821A" w14:textId="77777777" w:rsidR="00E82DD1" w:rsidRDefault="00E82DD1" w:rsidP="00E82DD1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579EADD3" w14:textId="77777777" w:rsidR="00A02E94" w:rsidRDefault="00A02E94" w:rsidP="00E82DD1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7D7F5FE0" w14:textId="77777777" w:rsidR="00A02E94" w:rsidRDefault="00A02E94" w:rsidP="00E82DD1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6EC35437" w14:textId="77777777" w:rsidR="00E82DD1" w:rsidRDefault="00E82DD1" w:rsidP="00E82DD1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AD5255" w14:paraId="4D7029BC" w14:textId="77777777" w:rsidTr="009B49A7">
        <w:trPr>
          <w:trHeight w:val="638"/>
        </w:trPr>
        <w:tc>
          <w:tcPr>
            <w:tcW w:w="959" w:type="dxa"/>
            <w:hideMark/>
          </w:tcPr>
          <w:p w14:paraId="1A8E079E" w14:textId="77777777" w:rsidR="00AD5255" w:rsidRDefault="00AD5255" w:rsidP="00E82DD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408B5C96" w14:textId="77777777" w:rsidR="00AD5255" w:rsidRDefault="00AD5255" w:rsidP="00E82DD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D5255">
              <w:rPr>
                <w:rFonts w:ascii="Arial" w:hAnsi="Arial" w:cs="Arial"/>
              </w:rPr>
              <w:t>podstawowy</w:t>
            </w:r>
            <w:r w:rsidR="00E82DD1">
              <w:rPr>
                <w:rFonts w:ascii="Arial" w:hAnsi="Arial" w:cs="Arial"/>
              </w:rPr>
              <w:t>m</w:t>
            </w:r>
            <w:r w:rsidRPr="00AD5255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AD5255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AD5255">
              <w:rPr>
                <w:rFonts w:ascii="Arial" w:hAnsi="Arial" w:cs="Arial"/>
                <w:b/>
                <w:bCs/>
              </w:rPr>
              <w:t>Zakup i dostawa różnych worków na potrzeby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D5255">
              <w:rPr>
                <w:rFonts w:ascii="Arial" w:hAnsi="Arial" w:cs="Arial"/>
                <w:b/>
              </w:rPr>
              <w:t>SZW/DZP/103/2023</w:t>
            </w:r>
            <w:r>
              <w:rPr>
                <w:rFonts w:ascii="Arial" w:hAnsi="Arial" w:cs="Arial"/>
                <w:bCs/>
              </w:rPr>
              <w:t>.</w:t>
            </w:r>
          </w:p>
          <w:p w14:paraId="0C3872FF" w14:textId="77777777" w:rsidR="00E82DD1" w:rsidRDefault="00E82DD1" w:rsidP="00E82DD1">
            <w:pPr>
              <w:jc w:val="both"/>
              <w:rPr>
                <w:rFonts w:ascii="Arial" w:hAnsi="Arial" w:cs="Arial"/>
                <w:bCs/>
              </w:rPr>
            </w:pPr>
          </w:p>
          <w:p w14:paraId="55C6F9F6" w14:textId="6E9A56B0" w:rsidR="00E82DD1" w:rsidRDefault="00E82DD1" w:rsidP="00E82DD1">
            <w:pPr>
              <w:jc w:val="both"/>
              <w:rPr>
                <w:rFonts w:ascii="Arial" w:hAnsi="Arial" w:cs="Arial"/>
              </w:rPr>
            </w:pPr>
          </w:p>
        </w:tc>
      </w:tr>
    </w:tbl>
    <w:p w14:paraId="62FDE331" w14:textId="77777777" w:rsidR="00A02E94" w:rsidRDefault="00A02E94" w:rsidP="00E82DD1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AD5255" w:rsidRPr="00AD5255">
        <w:rPr>
          <w:rFonts w:ascii="Arial" w:hAnsi="Arial" w:cs="Arial"/>
        </w:rPr>
        <w:t>(</w:t>
      </w:r>
      <w:proofErr w:type="spellStart"/>
      <w:r w:rsidR="00AD5255" w:rsidRPr="00AD5255">
        <w:rPr>
          <w:rFonts w:ascii="Arial" w:hAnsi="Arial" w:cs="Arial"/>
        </w:rPr>
        <w:t>t.j</w:t>
      </w:r>
      <w:proofErr w:type="spellEnd"/>
      <w:r w:rsidR="00AD5255" w:rsidRPr="00AD5255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 xml:space="preserve">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p w14:paraId="54D478C9" w14:textId="77777777" w:rsidR="00E82DD1" w:rsidRDefault="00E82DD1" w:rsidP="00E82DD1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AD5255" w:rsidRPr="00E82DD1" w14:paraId="6116B59A" w14:textId="77777777" w:rsidTr="009B49A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1BD18" w14:textId="77777777" w:rsidR="00AD5255" w:rsidRPr="00E82DD1" w:rsidRDefault="00AD5255" w:rsidP="00E82DD1">
            <w:pPr>
              <w:jc w:val="both"/>
              <w:rPr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Zadanie nr </w:t>
            </w:r>
            <w:r w:rsidRPr="00E82DD1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E82DD1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E82DD1">
              <w:rPr>
                <w:rFonts w:ascii="Arial" w:hAnsi="Arial" w:cs="Arial"/>
                <w:sz w:val="22"/>
                <w:szCs w:val="22"/>
              </w:rPr>
              <w:t>worki na odpady medyczne</w:t>
            </w:r>
          </w:p>
          <w:p w14:paraId="7AC029F1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82DD1">
              <w:rPr>
                <w:rFonts w:ascii="Arial" w:hAnsi="Arial" w:cs="Arial"/>
                <w:b/>
                <w:sz w:val="22"/>
                <w:szCs w:val="22"/>
              </w:rPr>
              <w:t>Helplast</w:t>
            </w:r>
            <w:proofErr w:type="spellEnd"/>
            <w:r w:rsidRPr="00E82DD1">
              <w:rPr>
                <w:rFonts w:ascii="Arial" w:hAnsi="Arial" w:cs="Arial"/>
                <w:b/>
                <w:sz w:val="22"/>
                <w:szCs w:val="22"/>
              </w:rPr>
              <w:t xml:space="preserve"> Bis Joanna </w:t>
            </w:r>
            <w:proofErr w:type="spellStart"/>
            <w:r w:rsidRPr="00E82DD1">
              <w:rPr>
                <w:rFonts w:ascii="Arial" w:hAnsi="Arial" w:cs="Arial"/>
                <w:b/>
                <w:sz w:val="22"/>
                <w:szCs w:val="22"/>
              </w:rPr>
              <w:t>Hadasik</w:t>
            </w:r>
            <w:proofErr w:type="spellEnd"/>
          </w:p>
          <w:p w14:paraId="3915F5CB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bCs/>
                <w:sz w:val="22"/>
                <w:szCs w:val="22"/>
              </w:rPr>
              <w:t>ul. Gliwicka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42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/a</w:t>
            </w:r>
          </w:p>
          <w:p w14:paraId="1A832E50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bCs/>
                <w:sz w:val="22"/>
                <w:szCs w:val="22"/>
              </w:rPr>
              <w:t>43-180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E82DD1">
              <w:rPr>
                <w:rFonts w:ascii="Arial" w:hAnsi="Arial" w:cs="Arial"/>
                <w:bCs/>
                <w:sz w:val="22"/>
                <w:szCs w:val="22"/>
              </w:rPr>
              <w:t>Orzesze</w:t>
            </w:r>
            <w:proofErr w:type="spellEnd"/>
          </w:p>
          <w:p w14:paraId="35946411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E82DD1">
              <w:rPr>
                <w:rFonts w:ascii="Arial" w:hAnsi="Arial" w:cs="Arial"/>
                <w:b/>
                <w:sz w:val="22"/>
                <w:szCs w:val="22"/>
              </w:rPr>
              <w:t>172 835.91 zł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2EF4AD5" w14:textId="18B67731" w:rsidR="00AD5255" w:rsidRPr="00E82DD1" w:rsidRDefault="00AD5255" w:rsidP="00E82DD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E82DD1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E82DD1" w:rsidRPr="00E82DD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82DD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sz w:val="22"/>
                <w:szCs w:val="22"/>
              </w:rPr>
              <w:t>Oferta spełnia wymagania formalno-prawne i jest zgodna z SWZ.</w:t>
            </w:r>
          </w:p>
        </w:tc>
      </w:tr>
      <w:tr w:rsidR="00AD5255" w:rsidRPr="00E82DD1" w14:paraId="159534C1" w14:textId="77777777" w:rsidTr="009B49A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C843" w14:textId="77777777" w:rsidR="00AD5255" w:rsidRPr="00E82DD1" w:rsidRDefault="00AD5255" w:rsidP="00E82DD1">
            <w:pPr>
              <w:jc w:val="both"/>
              <w:rPr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Zadanie nr </w:t>
            </w:r>
            <w:r w:rsidRPr="00E82DD1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E82DD1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E82DD1">
              <w:rPr>
                <w:rFonts w:ascii="Arial" w:hAnsi="Arial" w:cs="Arial"/>
                <w:sz w:val="22"/>
                <w:szCs w:val="22"/>
              </w:rPr>
              <w:t>worki na odpady medyczne</w:t>
            </w:r>
          </w:p>
          <w:p w14:paraId="59AC7AB8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sz w:val="22"/>
                <w:szCs w:val="22"/>
              </w:rPr>
              <w:t>PPHU Marcin Artur Tarczyński</w:t>
            </w:r>
          </w:p>
          <w:p w14:paraId="48ECD084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bCs/>
                <w:sz w:val="22"/>
                <w:szCs w:val="22"/>
              </w:rPr>
              <w:t>Długosza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6/15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0083278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bCs/>
                <w:sz w:val="22"/>
                <w:szCs w:val="22"/>
              </w:rPr>
              <w:t>99-300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Kutno</w:t>
            </w:r>
          </w:p>
          <w:p w14:paraId="1584E942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E82DD1">
              <w:rPr>
                <w:rFonts w:ascii="Arial" w:hAnsi="Arial" w:cs="Arial"/>
                <w:b/>
                <w:sz w:val="22"/>
                <w:szCs w:val="22"/>
              </w:rPr>
              <w:t>86 911.80 zł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93C9E64" w14:textId="5D1D75E6" w:rsidR="00AD5255" w:rsidRPr="00E82DD1" w:rsidRDefault="00AD5255" w:rsidP="00E82DD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E82DD1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E82DD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sz w:val="22"/>
                <w:szCs w:val="22"/>
              </w:rPr>
              <w:t>Oferta spełnia wymagania formalno-prawne i jest zgodna z SWZ.</w:t>
            </w:r>
          </w:p>
        </w:tc>
      </w:tr>
      <w:tr w:rsidR="00AD5255" w:rsidRPr="00E82DD1" w14:paraId="1FB0058F" w14:textId="77777777" w:rsidTr="009B49A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57C19" w14:textId="77777777" w:rsidR="00AD5255" w:rsidRPr="00E82DD1" w:rsidRDefault="00AD5255" w:rsidP="00E82DD1">
            <w:pPr>
              <w:jc w:val="both"/>
              <w:rPr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Zadanie nr </w:t>
            </w:r>
            <w:r w:rsidRPr="00E82DD1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Pr="00E82DD1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E82DD1">
              <w:rPr>
                <w:rFonts w:ascii="Arial" w:hAnsi="Arial" w:cs="Arial"/>
                <w:sz w:val="22"/>
                <w:szCs w:val="22"/>
              </w:rPr>
              <w:t>worki do przechowywania dokumentów</w:t>
            </w:r>
          </w:p>
          <w:p w14:paraId="0B469677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sz w:val="22"/>
                <w:szCs w:val="22"/>
              </w:rPr>
              <w:t>PPHU Marcin Artur Tarczyński</w:t>
            </w:r>
          </w:p>
          <w:p w14:paraId="2E06FC5E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bCs/>
                <w:sz w:val="22"/>
                <w:szCs w:val="22"/>
              </w:rPr>
              <w:t>Długosza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6/15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D0C7145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bCs/>
                <w:sz w:val="22"/>
                <w:szCs w:val="22"/>
              </w:rPr>
              <w:t>99-300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Kutno</w:t>
            </w:r>
          </w:p>
          <w:p w14:paraId="41625D13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E82DD1">
              <w:rPr>
                <w:rFonts w:ascii="Arial" w:hAnsi="Arial" w:cs="Arial"/>
                <w:b/>
                <w:sz w:val="22"/>
                <w:szCs w:val="22"/>
              </w:rPr>
              <w:t>501.84 zł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E2F828C" w14:textId="29CE279B" w:rsidR="00AD5255" w:rsidRPr="00E82DD1" w:rsidRDefault="00AD5255" w:rsidP="00E82DD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E82DD1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E82DD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sz w:val="22"/>
                <w:szCs w:val="22"/>
              </w:rPr>
              <w:t>Oferta spełnia wymagania formalno-prawne i jest zgodna z SWZ.</w:t>
            </w:r>
          </w:p>
        </w:tc>
      </w:tr>
      <w:tr w:rsidR="00AD5255" w:rsidRPr="00E82DD1" w14:paraId="186CD7F2" w14:textId="77777777" w:rsidTr="009B49A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20A7A" w14:textId="77777777" w:rsidR="00AD5255" w:rsidRPr="00E82DD1" w:rsidRDefault="00AD5255" w:rsidP="00E82DD1">
            <w:pPr>
              <w:jc w:val="both"/>
              <w:rPr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Zadanie nr </w:t>
            </w:r>
            <w:r w:rsidRPr="00E82DD1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Pr="00E82DD1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E82DD1">
              <w:rPr>
                <w:rFonts w:ascii="Arial" w:hAnsi="Arial" w:cs="Arial"/>
                <w:sz w:val="22"/>
                <w:szCs w:val="22"/>
              </w:rPr>
              <w:t>worki na zwłoki</w:t>
            </w:r>
          </w:p>
          <w:p w14:paraId="1AE8C7C2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82DD1">
              <w:rPr>
                <w:rFonts w:ascii="Arial" w:hAnsi="Arial" w:cs="Arial"/>
                <w:b/>
                <w:sz w:val="22"/>
                <w:szCs w:val="22"/>
              </w:rPr>
              <w:t>Helplast</w:t>
            </w:r>
            <w:proofErr w:type="spellEnd"/>
            <w:r w:rsidRPr="00E82DD1">
              <w:rPr>
                <w:rFonts w:ascii="Arial" w:hAnsi="Arial" w:cs="Arial"/>
                <w:b/>
                <w:sz w:val="22"/>
                <w:szCs w:val="22"/>
              </w:rPr>
              <w:t xml:space="preserve"> Bis Joanna </w:t>
            </w:r>
            <w:proofErr w:type="spellStart"/>
            <w:r w:rsidRPr="00E82DD1">
              <w:rPr>
                <w:rFonts w:ascii="Arial" w:hAnsi="Arial" w:cs="Arial"/>
                <w:b/>
                <w:sz w:val="22"/>
                <w:szCs w:val="22"/>
              </w:rPr>
              <w:t>Hadasik</w:t>
            </w:r>
            <w:proofErr w:type="spellEnd"/>
          </w:p>
          <w:p w14:paraId="6F44245B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bCs/>
                <w:sz w:val="22"/>
                <w:szCs w:val="22"/>
              </w:rPr>
              <w:t>ul. Gliwicka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42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/a</w:t>
            </w:r>
          </w:p>
          <w:p w14:paraId="2433B0D2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bCs/>
                <w:sz w:val="22"/>
                <w:szCs w:val="22"/>
              </w:rPr>
              <w:t>43-180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E82DD1">
              <w:rPr>
                <w:rFonts w:ascii="Arial" w:hAnsi="Arial" w:cs="Arial"/>
                <w:bCs/>
                <w:sz w:val="22"/>
                <w:szCs w:val="22"/>
              </w:rPr>
              <w:t>Orzesze</w:t>
            </w:r>
            <w:proofErr w:type="spellEnd"/>
          </w:p>
          <w:p w14:paraId="6E132235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E82DD1">
              <w:rPr>
                <w:rFonts w:ascii="Arial" w:hAnsi="Arial" w:cs="Arial"/>
                <w:b/>
                <w:sz w:val="22"/>
                <w:szCs w:val="22"/>
              </w:rPr>
              <w:t>23 616.00 zł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538A05C" w14:textId="6B866342" w:rsidR="00AD5255" w:rsidRPr="00E82DD1" w:rsidRDefault="00AD5255" w:rsidP="00E82DD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E82DD1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E82DD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sz w:val="22"/>
                <w:szCs w:val="22"/>
              </w:rPr>
              <w:t>Oferta spełnia wymagania formalno-prawne i jest zgodna z SWZ.</w:t>
            </w:r>
          </w:p>
        </w:tc>
      </w:tr>
      <w:tr w:rsidR="00AD5255" w:rsidRPr="00E82DD1" w14:paraId="1DB486B0" w14:textId="77777777" w:rsidTr="009B49A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50F65" w14:textId="77777777" w:rsidR="00AD5255" w:rsidRPr="00E82DD1" w:rsidRDefault="00AD5255" w:rsidP="00E82DD1">
            <w:pPr>
              <w:jc w:val="both"/>
              <w:rPr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Zadanie nr </w:t>
            </w:r>
            <w:r w:rsidRPr="00E82DD1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Pr="00E82DD1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E82DD1">
              <w:rPr>
                <w:rFonts w:ascii="Arial" w:hAnsi="Arial" w:cs="Arial"/>
                <w:sz w:val="22"/>
                <w:szCs w:val="22"/>
              </w:rPr>
              <w:t>worki foliowe</w:t>
            </w:r>
          </w:p>
          <w:p w14:paraId="314C5D2D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sz w:val="22"/>
                <w:szCs w:val="22"/>
              </w:rPr>
              <w:t>PPHU Marcin Artur Tarczyński</w:t>
            </w:r>
          </w:p>
          <w:p w14:paraId="599F45C3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bCs/>
                <w:sz w:val="22"/>
                <w:szCs w:val="22"/>
              </w:rPr>
              <w:t>Długosza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6/15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E442F71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bCs/>
                <w:sz w:val="22"/>
                <w:szCs w:val="22"/>
              </w:rPr>
              <w:t>99-300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Kutno</w:t>
            </w:r>
          </w:p>
          <w:p w14:paraId="28DCE795" w14:textId="77777777" w:rsidR="00AD5255" w:rsidRPr="00E82DD1" w:rsidRDefault="00AD5255" w:rsidP="00E82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2DD1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E82DD1">
              <w:rPr>
                <w:rFonts w:ascii="Arial" w:hAnsi="Arial" w:cs="Arial"/>
                <w:b/>
                <w:sz w:val="22"/>
                <w:szCs w:val="22"/>
              </w:rPr>
              <w:t>20 636.94 zł</w:t>
            </w:r>
            <w:r w:rsidRPr="00E82DD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F990DD6" w14:textId="55D4E81E" w:rsidR="00AD5255" w:rsidRPr="00E82DD1" w:rsidRDefault="00AD5255" w:rsidP="00E82DD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2DD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E82DD1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E82DD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E82DD1">
              <w:rPr>
                <w:rFonts w:ascii="Arial" w:hAnsi="Arial" w:cs="Arial"/>
                <w:sz w:val="22"/>
                <w:szCs w:val="22"/>
              </w:rPr>
              <w:t>Oferta spełnia wymagania formalno-prawne i jest zgodna z SWZ.</w:t>
            </w:r>
          </w:p>
        </w:tc>
      </w:tr>
    </w:tbl>
    <w:p w14:paraId="67D88468" w14:textId="77777777" w:rsidR="00E82DD1" w:rsidRDefault="00E82DD1" w:rsidP="00E82DD1">
      <w:pPr>
        <w:jc w:val="both"/>
        <w:rPr>
          <w:rFonts w:ascii="Arial" w:hAnsi="Arial" w:cs="Arial"/>
          <w:color w:val="000000"/>
        </w:rPr>
      </w:pPr>
    </w:p>
    <w:p w14:paraId="319FCD67" w14:textId="3D6BB3AB" w:rsidR="00A02E94" w:rsidRDefault="00A02E94" w:rsidP="00E82DD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927"/>
        <w:gridCol w:w="2126"/>
        <w:gridCol w:w="1276"/>
      </w:tblGrid>
      <w:tr w:rsidR="00A02E94" w14:paraId="4041AD2B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A97BC7C" w14:textId="77777777" w:rsidR="00A02E94" w:rsidRDefault="00A02E94" w:rsidP="00E82DD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A26D99C" w14:textId="77777777" w:rsidR="00A02E94" w:rsidRDefault="00A02E94" w:rsidP="00E82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F76F31E" w14:textId="77777777" w:rsidR="00A02E94" w:rsidRDefault="00A02E94" w:rsidP="00E82DD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1597746" w14:textId="77777777" w:rsidR="00A02E94" w:rsidRDefault="00A02E94" w:rsidP="00E82DD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D5255" w14:paraId="4DEFF776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D2450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na odpady medyczne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6D4CC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Helplast</w:t>
            </w:r>
            <w:proofErr w:type="spellEnd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Bis Joanna </w:t>
            </w: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Hadasik</w:t>
            </w:r>
            <w:proofErr w:type="spellEnd"/>
          </w:p>
          <w:p w14:paraId="3C9E77BE" w14:textId="77777777" w:rsidR="00AD5255" w:rsidRDefault="00AD5255" w:rsidP="00E82DD1">
            <w:pPr>
              <w:rPr>
                <w:rFonts w:ascii="Arial" w:hAnsi="Arial" w:cs="Arial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ul. Gliwicka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42/a</w:t>
            </w:r>
          </w:p>
          <w:p w14:paraId="26648180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43-180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D5255">
              <w:rPr>
                <w:rFonts w:ascii="Arial" w:hAnsi="Arial" w:cs="Arial"/>
                <w:sz w:val="20"/>
                <w:szCs w:val="20"/>
              </w:rPr>
              <w:t>Orzesze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00B9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C8DE4B" w14:textId="73419BC0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4D86F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AD5255" w14:paraId="00AFA337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53B3E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na odpady medyczne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E770B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NAFOL</w:t>
            </w:r>
          </w:p>
          <w:p w14:paraId="1A599958" w14:textId="75217D2F" w:rsidR="00AD5255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AD5255" w:rsidRPr="00AD5255">
              <w:rPr>
                <w:rFonts w:ascii="Arial" w:hAnsi="Arial" w:cs="Arial"/>
                <w:sz w:val="20"/>
                <w:szCs w:val="20"/>
              </w:rPr>
              <w:t>iejska</w:t>
            </w:r>
            <w:r w:rsidR="00AD525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5255" w:rsidRPr="00AD5255">
              <w:rPr>
                <w:rFonts w:ascii="Arial" w:hAnsi="Arial" w:cs="Arial"/>
                <w:sz w:val="20"/>
                <w:szCs w:val="20"/>
              </w:rPr>
              <w:t>15</w:t>
            </w:r>
          </w:p>
          <w:p w14:paraId="7A5C8F38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62-580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Grodziec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155D7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EF57C5" w14:textId="3C85894E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- 89.55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074B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89,55</w:t>
            </w:r>
          </w:p>
        </w:tc>
      </w:tr>
      <w:tr w:rsidR="00AD5255" w14:paraId="0F09F3E3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515B9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na odpady medyczne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F4282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PPHU Marcin Artur Tarczyński</w:t>
            </w:r>
          </w:p>
          <w:p w14:paraId="61D7549C" w14:textId="77777777" w:rsidR="00AD5255" w:rsidRDefault="00AD5255" w:rsidP="00E82DD1">
            <w:pPr>
              <w:rPr>
                <w:rFonts w:ascii="Arial" w:hAnsi="Arial" w:cs="Arial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Długosza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6/15</w:t>
            </w:r>
          </w:p>
          <w:p w14:paraId="1CD5C748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99-300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Kutno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DC079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4ACA21" w14:textId="6A771782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- 78.63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93DEF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78,63</w:t>
            </w:r>
          </w:p>
        </w:tc>
      </w:tr>
      <w:tr w:rsidR="00AD5255" w14:paraId="41647549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DFAD3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na odpady medyczne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C1C56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Vecopak</w:t>
            </w:r>
            <w:proofErr w:type="spellEnd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Przemysław </w:t>
            </w: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Źródlewski</w:t>
            </w:r>
            <w:proofErr w:type="spellEnd"/>
          </w:p>
          <w:p w14:paraId="4607E51C" w14:textId="77777777" w:rsidR="00AD5255" w:rsidRDefault="00AD5255" w:rsidP="00E82DD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D5255">
              <w:rPr>
                <w:rFonts w:ascii="Arial" w:hAnsi="Arial" w:cs="Arial"/>
                <w:sz w:val="20"/>
                <w:szCs w:val="20"/>
              </w:rPr>
              <w:t>Bohuna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37ED4328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11-041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Olsztyn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BED5A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362329" w14:textId="715DD186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- 74.40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F9643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74,40</w:t>
            </w:r>
          </w:p>
        </w:tc>
      </w:tr>
      <w:tr w:rsidR="00AD5255" w14:paraId="6B15AC91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44F68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na odpady medyczne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7131C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Helplast</w:t>
            </w:r>
            <w:proofErr w:type="spellEnd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Bis Joanna </w:t>
            </w: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Hadasik</w:t>
            </w:r>
            <w:proofErr w:type="spellEnd"/>
          </w:p>
          <w:p w14:paraId="66C4FA34" w14:textId="77777777" w:rsidR="00AD5255" w:rsidRDefault="00AD5255" w:rsidP="00E82DD1">
            <w:pPr>
              <w:rPr>
                <w:rFonts w:ascii="Arial" w:hAnsi="Arial" w:cs="Arial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ul. Gliwicka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42/a</w:t>
            </w:r>
          </w:p>
          <w:p w14:paraId="2DBF7F59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43-180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D5255">
              <w:rPr>
                <w:rFonts w:ascii="Arial" w:hAnsi="Arial" w:cs="Arial"/>
                <w:sz w:val="20"/>
                <w:szCs w:val="20"/>
              </w:rPr>
              <w:t>Orzesze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96B26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8546BC" w14:textId="110D7049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- 67.27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7661F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67,27</w:t>
            </w:r>
          </w:p>
        </w:tc>
      </w:tr>
      <w:tr w:rsidR="00AD5255" w14:paraId="36C4000E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A39CD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na odpady medyczne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84285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PPHU Marcin Artur Tarczyński</w:t>
            </w:r>
          </w:p>
          <w:p w14:paraId="317CA203" w14:textId="77777777" w:rsidR="00AD5255" w:rsidRDefault="00AD5255" w:rsidP="00E82DD1">
            <w:pPr>
              <w:rPr>
                <w:rFonts w:ascii="Arial" w:hAnsi="Arial" w:cs="Arial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Długosza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6/15</w:t>
            </w:r>
          </w:p>
          <w:p w14:paraId="156021B0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99-300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Kutno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9934E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F91330" w14:textId="57B06759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DF66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AD5255" w14:paraId="6D4CD605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2F52D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na odpady medyczne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47BE3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NAFOL</w:t>
            </w:r>
          </w:p>
          <w:p w14:paraId="1BD1AAAE" w14:textId="5F984DE6" w:rsidR="00AD5255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AD5255" w:rsidRPr="00AD5255">
              <w:rPr>
                <w:rFonts w:ascii="Arial" w:hAnsi="Arial" w:cs="Arial"/>
                <w:sz w:val="20"/>
                <w:szCs w:val="20"/>
              </w:rPr>
              <w:t>iejska</w:t>
            </w:r>
            <w:r w:rsidR="00AD525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5255" w:rsidRPr="00AD5255">
              <w:rPr>
                <w:rFonts w:ascii="Arial" w:hAnsi="Arial" w:cs="Arial"/>
                <w:sz w:val="20"/>
                <w:szCs w:val="20"/>
              </w:rPr>
              <w:t>15</w:t>
            </w:r>
          </w:p>
          <w:p w14:paraId="558D8850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62-580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Grodziec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16FE6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B33A42" w14:textId="4414E63C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- 98.48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BD9C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98,48</w:t>
            </w:r>
          </w:p>
        </w:tc>
      </w:tr>
      <w:tr w:rsidR="00AD5255" w14:paraId="11BB33CF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B818B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do przechowywania dokumentów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57190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Helplast</w:t>
            </w:r>
            <w:proofErr w:type="spellEnd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Bis Joanna </w:t>
            </w: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Hadasik</w:t>
            </w:r>
            <w:proofErr w:type="spellEnd"/>
          </w:p>
          <w:p w14:paraId="61C26066" w14:textId="77777777" w:rsidR="00AD5255" w:rsidRDefault="00AD5255" w:rsidP="00E82DD1">
            <w:pPr>
              <w:rPr>
                <w:rFonts w:ascii="Arial" w:hAnsi="Arial" w:cs="Arial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ul. Gliwicka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42/a</w:t>
            </w:r>
          </w:p>
          <w:p w14:paraId="78F92702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43-180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D5255">
              <w:rPr>
                <w:rFonts w:ascii="Arial" w:hAnsi="Arial" w:cs="Arial"/>
                <w:sz w:val="20"/>
                <w:szCs w:val="20"/>
              </w:rPr>
              <w:t>Orzesze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25BF4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5A5E88" w14:textId="2DBEBE2C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- 43.40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42F9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43,40</w:t>
            </w:r>
          </w:p>
        </w:tc>
      </w:tr>
      <w:tr w:rsidR="00AD5255" w14:paraId="0853EF09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F4EA9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do przechowywania dokumentów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987A8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PPHU Marcin Artur Tarczyński</w:t>
            </w:r>
          </w:p>
          <w:p w14:paraId="6515FED6" w14:textId="77777777" w:rsidR="00AD5255" w:rsidRDefault="00AD5255" w:rsidP="00E82DD1">
            <w:pPr>
              <w:rPr>
                <w:rFonts w:ascii="Arial" w:hAnsi="Arial" w:cs="Arial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Długosza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6/15</w:t>
            </w:r>
          </w:p>
          <w:p w14:paraId="17DE4A89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99-300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Kutno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68937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DE27BC" w14:textId="4EDE5B6F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3973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AD5255" w14:paraId="7C2D9725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5E24C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do przechowywania dokumentów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72FA9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NAFOL</w:t>
            </w:r>
          </w:p>
          <w:p w14:paraId="0F7C4D20" w14:textId="76A29520" w:rsidR="00AD5255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AD5255" w:rsidRPr="00AD5255">
              <w:rPr>
                <w:rFonts w:ascii="Arial" w:hAnsi="Arial" w:cs="Arial"/>
                <w:sz w:val="20"/>
                <w:szCs w:val="20"/>
              </w:rPr>
              <w:t>iejska</w:t>
            </w:r>
            <w:r w:rsidR="00AD525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5255" w:rsidRPr="00AD5255">
              <w:rPr>
                <w:rFonts w:ascii="Arial" w:hAnsi="Arial" w:cs="Arial"/>
                <w:sz w:val="20"/>
                <w:szCs w:val="20"/>
              </w:rPr>
              <w:t>15</w:t>
            </w:r>
          </w:p>
          <w:p w14:paraId="2EA7793A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62-580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Grodziec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11B1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E26D2D" w14:textId="4FAADF4B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- 26.32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33FA6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26,32</w:t>
            </w:r>
          </w:p>
        </w:tc>
      </w:tr>
      <w:tr w:rsidR="00AD5255" w14:paraId="3F33CFC6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C7075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na zwłoki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328D3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Helplast</w:t>
            </w:r>
            <w:proofErr w:type="spellEnd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Bis Joanna </w:t>
            </w: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Hadasik</w:t>
            </w:r>
            <w:proofErr w:type="spellEnd"/>
          </w:p>
          <w:p w14:paraId="1F81E4EC" w14:textId="77777777" w:rsidR="00AD5255" w:rsidRDefault="00AD5255" w:rsidP="00E82DD1">
            <w:pPr>
              <w:rPr>
                <w:rFonts w:ascii="Arial" w:hAnsi="Arial" w:cs="Arial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ul. Gliwicka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42/a</w:t>
            </w:r>
          </w:p>
          <w:p w14:paraId="5537E309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43-180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D5255">
              <w:rPr>
                <w:rFonts w:ascii="Arial" w:hAnsi="Arial" w:cs="Arial"/>
                <w:sz w:val="20"/>
                <w:szCs w:val="20"/>
              </w:rPr>
              <w:t>Orzesze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3F265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0DBE0A" w14:textId="19C49E2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06372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AD5255" w14:paraId="20617ACF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6C415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na zwłoki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3BB6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Firma </w:t>
            </w: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Ciefol</w:t>
            </w:r>
            <w:proofErr w:type="spellEnd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Grzegorz Ciesielski</w:t>
            </w:r>
          </w:p>
          <w:p w14:paraId="1438860B" w14:textId="77777777" w:rsidR="00AD5255" w:rsidRDefault="00AD5255" w:rsidP="00E82DD1">
            <w:pPr>
              <w:rPr>
                <w:rFonts w:ascii="Arial" w:hAnsi="Arial" w:cs="Arial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Słowackiego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106</w:t>
            </w:r>
          </w:p>
          <w:p w14:paraId="577B0E10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97-500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Radomsko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F3B55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D77340" w14:textId="77A6D751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- 91.43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2642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91,43</w:t>
            </w:r>
          </w:p>
        </w:tc>
      </w:tr>
      <w:tr w:rsidR="00AD5255" w14:paraId="6EAFCF01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11FF4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na zwłoki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3BBCA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49E820A7" w14:textId="77777777" w:rsidR="00AD5255" w:rsidRDefault="00AD5255" w:rsidP="00E82DD1">
            <w:pPr>
              <w:rPr>
                <w:rFonts w:ascii="Arial" w:hAnsi="Arial" w:cs="Arial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Kazimierzowska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46/48/35</w:t>
            </w:r>
          </w:p>
          <w:p w14:paraId="69399290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02-546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142F7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B88DBB" w14:textId="35B3FDED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- 91.17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1C99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91,17</w:t>
            </w:r>
          </w:p>
        </w:tc>
      </w:tr>
      <w:tr w:rsidR="00AD5255" w14:paraId="3CBB30B6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46C2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na zwłoki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861D0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NAFOL</w:t>
            </w:r>
          </w:p>
          <w:p w14:paraId="64ED1A2A" w14:textId="69E0FBA1" w:rsidR="00AD5255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AD5255" w:rsidRPr="00AD5255">
              <w:rPr>
                <w:rFonts w:ascii="Arial" w:hAnsi="Arial" w:cs="Arial"/>
                <w:sz w:val="20"/>
                <w:szCs w:val="20"/>
              </w:rPr>
              <w:t>iejska</w:t>
            </w:r>
            <w:r w:rsidR="00AD525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5255" w:rsidRPr="00AD5255">
              <w:rPr>
                <w:rFonts w:ascii="Arial" w:hAnsi="Arial" w:cs="Arial"/>
                <w:sz w:val="20"/>
                <w:szCs w:val="20"/>
              </w:rPr>
              <w:t>15</w:t>
            </w:r>
          </w:p>
          <w:p w14:paraId="7711A089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62-580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Grodziec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831C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489B75" w14:textId="7812DDB6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- 82.58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0C2BA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82,58</w:t>
            </w:r>
          </w:p>
        </w:tc>
      </w:tr>
      <w:tr w:rsidR="00AD5255" w14:paraId="18155229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89978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foliowe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8B41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Helplast</w:t>
            </w:r>
            <w:proofErr w:type="spellEnd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Bis Joanna </w:t>
            </w:r>
            <w:proofErr w:type="spellStart"/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Hadasik</w:t>
            </w:r>
            <w:proofErr w:type="spellEnd"/>
          </w:p>
          <w:p w14:paraId="1ACEFD6E" w14:textId="77777777" w:rsidR="00AD5255" w:rsidRDefault="00AD5255" w:rsidP="00E82DD1">
            <w:pPr>
              <w:rPr>
                <w:rFonts w:ascii="Arial" w:hAnsi="Arial" w:cs="Arial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ul. Gliwicka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42/a</w:t>
            </w:r>
          </w:p>
          <w:p w14:paraId="11DD1D03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43-180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D5255">
              <w:rPr>
                <w:rFonts w:ascii="Arial" w:hAnsi="Arial" w:cs="Arial"/>
                <w:sz w:val="20"/>
                <w:szCs w:val="20"/>
              </w:rPr>
              <w:t>Orzesze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D3213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AEAA78" w14:textId="0842838B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- 88.98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EA824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88,98</w:t>
            </w:r>
          </w:p>
        </w:tc>
      </w:tr>
      <w:tr w:rsidR="00AD5255" w14:paraId="7840D625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DA3A6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foliowe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C5FD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PPHU Marcin Artur Tarczyński</w:t>
            </w:r>
          </w:p>
          <w:p w14:paraId="5467349B" w14:textId="77777777" w:rsidR="00AD5255" w:rsidRDefault="00AD5255" w:rsidP="00E82DD1">
            <w:pPr>
              <w:rPr>
                <w:rFonts w:ascii="Arial" w:hAnsi="Arial" w:cs="Arial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Długosza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6/15</w:t>
            </w:r>
          </w:p>
          <w:p w14:paraId="1659F2E8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99-300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Kutno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A2D93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C86488" w14:textId="4737072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57C5E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AD5255" w14:paraId="01296E18" w14:textId="77777777" w:rsidTr="00D4634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44BE4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D5255">
              <w:rPr>
                <w:rFonts w:ascii="Arial" w:hAnsi="Arial" w:cs="Arial"/>
                <w:sz w:val="20"/>
                <w:szCs w:val="20"/>
              </w:rPr>
              <w:t>worki foliowe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04CCF" w14:textId="77777777" w:rsidR="00AD5255" w:rsidRDefault="00AD5255" w:rsidP="00E82D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255">
              <w:rPr>
                <w:rFonts w:ascii="Arial" w:hAnsi="Arial" w:cs="Arial"/>
                <w:b/>
                <w:bCs/>
                <w:sz w:val="20"/>
                <w:szCs w:val="20"/>
              </w:rPr>
              <w:t>NAFOL</w:t>
            </w:r>
          </w:p>
          <w:p w14:paraId="004F7905" w14:textId="7541E58E" w:rsidR="00AD5255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AD5255" w:rsidRPr="00AD5255">
              <w:rPr>
                <w:rFonts w:ascii="Arial" w:hAnsi="Arial" w:cs="Arial"/>
                <w:sz w:val="20"/>
                <w:szCs w:val="20"/>
              </w:rPr>
              <w:t>iejska</w:t>
            </w:r>
            <w:r w:rsidR="00AD525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5255" w:rsidRPr="00AD5255">
              <w:rPr>
                <w:rFonts w:ascii="Arial" w:hAnsi="Arial" w:cs="Arial"/>
                <w:sz w:val="20"/>
                <w:szCs w:val="20"/>
              </w:rPr>
              <w:t>15</w:t>
            </w:r>
          </w:p>
          <w:p w14:paraId="03E263CD" w14:textId="77777777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62-580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5255">
              <w:rPr>
                <w:rFonts w:ascii="Arial" w:hAnsi="Arial" w:cs="Arial"/>
                <w:sz w:val="20"/>
                <w:szCs w:val="20"/>
              </w:rPr>
              <w:t>Grodziec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DB7F8" w14:textId="77777777" w:rsidR="00D4634E" w:rsidRDefault="00D4634E" w:rsidP="00E82DD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1B5EAE" w14:textId="78532209" w:rsidR="00AD5255" w:rsidRDefault="00AD5255" w:rsidP="00E82D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>1 - Cena - 79.95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C0BB1" w14:textId="77777777" w:rsidR="00AD5255" w:rsidRDefault="00AD5255" w:rsidP="00E82D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D5255">
              <w:rPr>
                <w:rFonts w:ascii="Arial" w:hAnsi="Arial" w:cs="Arial"/>
                <w:sz w:val="20"/>
                <w:szCs w:val="20"/>
              </w:rPr>
              <w:t xml:space="preserve">  79,95</w:t>
            </w:r>
          </w:p>
        </w:tc>
      </w:tr>
    </w:tbl>
    <w:p w14:paraId="2D713010" w14:textId="77777777" w:rsidR="00A02E94" w:rsidRDefault="00A02E94" w:rsidP="00E82DD1">
      <w:pPr>
        <w:jc w:val="both"/>
        <w:rPr>
          <w:rFonts w:ascii="Arial" w:hAnsi="Arial" w:cs="Arial"/>
          <w:color w:val="000000"/>
        </w:rPr>
      </w:pPr>
    </w:p>
    <w:p w14:paraId="1CF70627" w14:textId="77777777" w:rsidR="00D4634E" w:rsidRDefault="00D4634E" w:rsidP="00E82DD1">
      <w:pPr>
        <w:jc w:val="both"/>
        <w:rPr>
          <w:rFonts w:ascii="Arial" w:hAnsi="Arial" w:cs="Arial"/>
          <w:color w:val="000000"/>
        </w:rPr>
      </w:pPr>
    </w:p>
    <w:p w14:paraId="4A94ED37" w14:textId="77777777" w:rsidR="00D4634E" w:rsidRDefault="00D4634E" w:rsidP="00E82DD1">
      <w:pPr>
        <w:jc w:val="both"/>
        <w:rPr>
          <w:rFonts w:ascii="Arial" w:hAnsi="Arial" w:cs="Arial"/>
          <w:color w:val="000000"/>
        </w:rPr>
      </w:pPr>
    </w:p>
    <w:p w14:paraId="676EC23C" w14:textId="77777777" w:rsidR="00D4634E" w:rsidRDefault="00D4634E" w:rsidP="00E82DD1">
      <w:pPr>
        <w:jc w:val="both"/>
        <w:rPr>
          <w:rFonts w:ascii="Arial" w:hAnsi="Arial" w:cs="Arial"/>
          <w:color w:val="000000"/>
        </w:rPr>
      </w:pPr>
    </w:p>
    <w:p w14:paraId="6A4DA922" w14:textId="4E5D2C06" w:rsidR="00A02E94" w:rsidRDefault="00A02E94" w:rsidP="00E82DD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4C890214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05E6218" w14:textId="77777777" w:rsidR="00A02E94" w:rsidRDefault="00A02E94" w:rsidP="00E82DD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FE601B1" w14:textId="77777777" w:rsidR="00A02E94" w:rsidRDefault="00A02E94" w:rsidP="00E82DD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5DBCE60" w14:textId="77777777" w:rsidR="00A02E94" w:rsidRDefault="00A02E94" w:rsidP="00E82DD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4219AA65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F21A4DD" w14:textId="77777777" w:rsidR="00A02E94" w:rsidRDefault="00A02E94" w:rsidP="00E8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BE85D5" w14:textId="77777777" w:rsidR="00A02E94" w:rsidRDefault="00A02E94" w:rsidP="00E82DD1">
            <w:pPr>
              <w:rPr>
                <w:rFonts w:ascii="Arial" w:hAnsi="Arial" w:cs="Arial"/>
                <w:b/>
                <w:bCs/>
              </w:rPr>
            </w:pPr>
          </w:p>
          <w:p w14:paraId="1021042A" w14:textId="77777777" w:rsidR="00A02E94" w:rsidRDefault="00A02E94" w:rsidP="00E8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5DA9732E" w14:textId="77777777" w:rsidR="00A02E94" w:rsidRDefault="00A02E94" w:rsidP="00E82D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B4A731" w14:textId="77777777" w:rsidR="00A02E94" w:rsidRPr="00FC0BC6" w:rsidRDefault="00A02E94" w:rsidP="00E82DD1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</w:t>
            </w:r>
            <w:proofErr w:type="spellStart"/>
            <w:r w:rsidRPr="00FC0BC6">
              <w:rPr>
                <w:rFonts w:ascii="Arial" w:hAnsi="Arial" w:cs="Arial"/>
              </w:rPr>
              <w:t>Pzp</w:t>
            </w:r>
            <w:proofErr w:type="spellEnd"/>
            <w:r w:rsidRPr="00FC0BC6">
              <w:rPr>
                <w:rFonts w:ascii="Arial" w:hAnsi="Arial" w:cs="Arial"/>
              </w:rPr>
              <w:t>.</w:t>
            </w:r>
          </w:p>
          <w:p w14:paraId="557EE9D4" w14:textId="77777777" w:rsidR="00A02E94" w:rsidRPr="00FC0BC6" w:rsidRDefault="00A02E94" w:rsidP="00E82DD1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00DD3A7E" w14:textId="77777777" w:rsidR="00A02E94" w:rsidRDefault="00A02E94" w:rsidP="00E82DD1">
            <w:pPr>
              <w:jc w:val="both"/>
              <w:rPr>
                <w:rFonts w:ascii="Arial" w:hAnsi="Arial" w:cs="Arial"/>
              </w:rPr>
            </w:pPr>
          </w:p>
        </w:tc>
      </w:tr>
    </w:tbl>
    <w:p w14:paraId="6DAACE7D" w14:textId="77777777" w:rsidR="00A02E94" w:rsidRDefault="00A02E94" w:rsidP="00E82DD1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CC088FF" w14:textId="77777777" w:rsidR="00A02E94" w:rsidRDefault="00A02E94" w:rsidP="00E82DD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11547495" w14:textId="77777777" w:rsidR="00A02E94" w:rsidRDefault="00A02E94" w:rsidP="00E82DD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AD5255">
        <w:rPr>
          <w:rFonts w:ascii="Arial" w:hAnsi="Arial" w:cs="Arial"/>
        </w:rPr>
        <w:t>nie krótszym niż 5 dni od dnia przesłania niniejszego zawiadomienia o wyborze najkorzystniejszej oferty.</w:t>
      </w:r>
    </w:p>
    <w:p w14:paraId="700938B7" w14:textId="77777777" w:rsidR="00A02E94" w:rsidRDefault="00A02E94" w:rsidP="00E82DD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2CD1B45A" w14:textId="77777777" w:rsidR="00A02E94" w:rsidRDefault="00A02E94" w:rsidP="00E82DD1">
      <w:pPr>
        <w:jc w:val="both"/>
        <w:rPr>
          <w:rFonts w:ascii="Arial" w:hAnsi="Arial" w:cs="Arial"/>
          <w:bCs/>
        </w:rPr>
      </w:pPr>
    </w:p>
    <w:p w14:paraId="04009B85" w14:textId="77777777" w:rsidR="00A02E94" w:rsidRDefault="00A02E94" w:rsidP="00E82DD1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629381ED" w14:textId="77777777" w:rsidR="00D4634E" w:rsidRDefault="00D4634E" w:rsidP="00E82DD1">
      <w:pPr>
        <w:ind w:left="3119" w:firstLine="425"/>
        <w:jc w:val="right"/>
        <w:rPr>
          <w:rFonts w:ascii="Arial" w:hAnsi="Arial" w:cs="Arial"/>
          <w:i/>
        </w:rPr>
      </w:pPr>
    </w:p>
    <w:p w14:paraId="3145A4D9" w14:textId="77777777" w:rsidR="00D4634E" w:rsidRPr="00777985" w:rsidRDefault="00D4634E" w:rsidP="00D4634E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777985">
        <w:rPr>
          <w:sz w:val="22"/>
          <w:szCs w:val="22"/>
        </w:rPr>
        <w:t xml:space="preserve">/-/ Dyrektor Szpitala Wojewódzkiego </w:t>
      </w:r>
    </w:p>
    <w:p w14:paraId="57D1DDD7" w14:textId="77777777" w:rsidR="00D4634E" w:rsidRPr="00777985" w:rsidRDefault="00D4634E" w:rsidP="00D4634E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938661C" w14:textId="77777777" w:rsidR="00D4634E" w:rsidRPr="00777985" w:rsidRDefault="00D4634E" w:rsidP="00D4634E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777985">
        <w:rPr>
          <w:sz w:val="22"/>
          <w:szCs w:val="22"/>
        </w:rPr>
        <w:t xml:space="preserve">      Piotr Nowicki</w:t>
      </w:r>
    </w:p>
    <w:p w14:paraId="741411FC" w14:textId="77777777" w:rsidR="00D4634E" w:rsidRDefault="00D4634E" w:rsidP="00E82DD1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0775E8B6" w14:textId="77777777" w:rsidR="008642B3" w:rsidRPr="00A02E94" w:rsidRDefault="008642B3" w:rsidP="00E82DD1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02F76" w14:textId="77777777" w:rsidR="00882CA8" w:rsidRDefault="00882CA8">
      <w:r>
        <w:separator/>
      </w:r>
    </w:p>
  </w:endnote>
  <w:endnote w:type="continuationSeparator" w:id="0">
    <w:p w14:paraId="7BFEF7D5" w14:textId="77777777" w:rsidR="00882CA8" w:rsidRDefault="00882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053A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CB32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5620F6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F59E4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DDEC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D17A6" w14:textId="77777777" w:rsidR="00882CA8" w:rsidRDefault="00882CA8">
      <w:r>
        <w:separator/>
      </w:r>
    </w:p>
  </w:footnote>
  <w:footnote w:type="continuationSeparator" w:id="0">
    <w:p w14:paraId="3850C410" w14:textId="77777777" w:rsidR="00882CA8" w:rsidRDefault="00882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F97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5996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AA29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CA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82CA8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AD5255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634E"/>
    <w:rsid w:val="00D8427E"/>
    <w:rsid w:val="00E30B2D"/>
    <w:rsid w:val="00E62859"/>
    <w:rsid w:val="00E82DD1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24B1C"/>
  <w15:chartTrackingRefBased/>
  <w15:docId w15:val="{616049A4-2A84-4E89-A367-CA69AAB16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D4634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673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Krzysztof Garczarek Lutycka</cp:lastModifiedBy>
  <cp:revision>2</cp:revision>
  <cp:lastPrinted>2023-11-10T11:39:00Z</cp:lastPrinted>
  <dcterms:created xsi:type="dcterms:W3CDTF">2023-11-10T11:39:00Z</dcterms:created>
  <dcterms:modified xsi:type="dcterms:W3CDTF">2023-11-10T11:39:00Z</dcterms:modified>
</cp:coreProperties>
</file>