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965F4" w14:textId="04097786" w:rsidR="00B36EDA" w:rsidRPr="00676763" w:rsidRDefault="00A92E51" w:rsidP="00B36EDA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676763">
        <w:rPr>
          <w:rFonts w:ascii="Arial" w:hAnsi="Arial" w:cs="Arial"/>
          <w:sz w:val="22"/>
          <w:szCs w:val="22"/>
        </w:rPr>
        <w:t>Poznań</w:t>
      </w:r>
      <w:r w:rsidR="00B36EDA" w:rsidRPr="00676763">
        <w:rPr>
          <w:rFonts w:ascii="Arial" w:hAnsi="Arial" w:cs="Arial"/>
          <w:sz w:val="22"/>
          <w:szCs w:val="22"/>
        </w:rPr>
        <w:t xml:space="preserve"> dnia: </w:t>
      </w:r>
      <w:r w:rsidR="00676763" w:rsidRPr="00676763">
        <w:rPr>
          <w:rFonts w:ascii="Arial" w:hAnsi="Arial" w:cs="Arial"/>
          <w:sz w:val="22"/>
          <w:szCs w:val="22"/>
        </w:rPr>
        <w:t>10.11.</w:t>
      </w:r>
      <w:r w:rsidRPr="00676763">
        <w:rPr>
          <w:rFonts w:ascii="Arial" w:hAnsi="Arial" w:cs="Arial"/>
          <w:sz w:val="22"/>
          <w:szCs w:val="22"/>
        </w:rPr>
        <w:t>2023</w:t>
      </w:r>
    </w:p>
    <w:p w14:paraId="3D70905E" w14:textId="6C555FA0" w:rsidR="00B36EDA" w:rsidRPr="00676763" w:rsidRDefault="00676763" w:rsidP="00676763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6"/>
          <w:szCs w:val="16"/>
        </w:rPr>
      </w:pPr>
      <w:r w:rsidRPr="00676763">
        <w:rPr>
          <w:rFonts w:ascii="Arial" w:hAnsi="Arial" w:cs="Arial"/>
          <w:b/>
          <w:bCs/>
          <w:sz w:val="22"/>
          <w:szCs w:val="22"/>
        </w:rPr>
        <w:t>ZP/1481/U/23</w:t>
      </w:r>
    </w:p>
    <w:p w14:paraId="225F3CD8" w14:textId="77777777" w:rsidR="00B36EDA" w:rsidRPr="0067676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76763" w14:paraId="7B08FB06" w14:textId="77777777" w:rsidTr="00B36EDA">
        <w:tc>
          <w:tcPr>
            <w:tcW w:w="9923" w:type="dxa"/>
            <w:shd w:val="clear" w:color="auto" w:fill="F2F2F2"/>
            <w:hideMark/>
          </w:tcPr>
          <w:p w14:paraId="3AADE404" w14:textId="77777777" w:rsidR="00B36EDA" w:rsidRPr="0067676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6767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C11341C" w14:textId="77777777" w:rsidR="00B36EDA" w:rsidRPr="0067676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67676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29301C1" w14:textId="77777777" w:rsidR="00B36EDA" w:rsidRPr="00676763" w:rsidRDefault="00B36EDA" w:rsidP="00B36EDA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49A89B74" w14:textId="77777777" w:rsidR="00676763" w:rsidRPr="00676763" w:rsidRDefault="00676763" w:rsidP="00676763">
      <w:pPr>
        <w:spacing w:after="120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676763">
        <w:rPr>
          <w:rFonts w:ascii="Arial" w:eastAsia="Calibri" w:hAnsi="Arial" w:cs="Arial"/>
          <w:sz w:val="18"/>
          <w:szCs w:val="18"/>
          <w:lang w:eastAsia="en-US"/>
        </w:rPr>
        <w:t xml:space="preserve">Dotyczy </w:t>
      </w:r>
      <w:r w:rsidRPr="00676763">
        <w:rPr>
          <w:rFonts w:ascii="Arial" w:hAnsi="Arial" w:cs="Arial"/>
          <w:sz w:val="18"/>
          <w:szCs w:val="18"/>
        </w:rPr>
        <w:t xml:space="preserve">postępowania o udzielenie zamówienia publicznego na </w:t>
      </w:r>
      <w:r w:rsidRPr="00676763">
        <w:rPr>
          <w:rFonts w:ascii="Arial" w:hAnsi="Arial" w:cs="Arial"/>
          <w:bCs/>
          <w:sz w:val="18"/>
          <w:szCs w:val="18"/>
        </w:rPr>
        <w:t>usługę sprzątania i utrzymania czystości w budynku Domu studenckiego Meteor przy ul. Uniwersytetu Poznańskiego 9 w Poznaniu [część 1 - akademicka; część 2 - przedszkole uniwersyteckie]</w:t>
      </w:r>
    </w:p>
    <w:p w14:paraId="6FA464F2" w14:textId="77777777" w:rsidR="00B36EDA" w:rsidRPr="0067676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10C196C5" w14:textId="7D188F28" w:rsidR="00B36EDA" w:rsidRPr="0067676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676763">
        <w:rPr>
          <w:rFonts w:ascii="Arial" w:hAnsi="Arial" w:cs="Arial"/>
          <w:sz w:val="22"/>
          <w:szCs w:val="22"/>
        </w:rPr>
        <w:t xml:space="preserve">Zamawiający, </w:t>
      </w:r>
      <w:r w:rsidR="00A92E51" w:rsidRPr="00676763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676763">
        <w:rPr>
          <w:rFonts w:ascii="Arial" w:hAnsi="Arial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92E51" w:rsidRPr="00676763">
        <w:rPr>
          <w:rFonts w:ascii="Arial" w:hAnsi="Arial" w:cs="Arial"/>
          <w:sz w:val="22"/>
          <w:szCs w:val="22"/>
        </w:rPr>
        <w:t>(</w:t>
      </w:r>
      <w:proofErr w:type="spellStart"/>
      <w:r w:rsidR="00A92E51" w:rsidRPr="00676763">
        <w:rPr>
          <w:rFonts w:ascii="Arial" w:hAnsi="Arial" w:cs="Arial"/>
          <w:sz w:val="22"/>
          <w:szCs w:val="22"/>
        </w:rPr>
        <w:t>t.j</w:t>
      </w:r>
      <w:proofErr w:type="spellEnd"/>
      <w:r w:rsidR="00A92E51" w:rsidRPr="00676763">
        <w:rPr>
          <w:rFonts w:ascii="Arial" w:hAnsi="Arial" w:cs="Arial"/>
          <w:sz w:val="22"/>
          <w:szCs w:val="22"/>
        </w:rPr>
        <w:t>. Dz. U. z 2023r. poz. 1605)</w:t>
      </w:r>
      <w:r w:rsidRPr="00676763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676763">
        <w:rPr>
          <w:rFonts w:ascii="Arial" w:hAnsi="Arial" w:cs="Arial"/>
          <w:sz w:val="22"/>
          <w:szCs w:val="22"/>
        </w:rPr>
        <w:t>Pzp</w:t>
      </w:r>
      <w:proofErr w:type="spellEnd"/>
      <w:r w:rsidRPr="00676763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p w14:paraId="33951E15" w14:textId="77777777" w:rsidR="00676763" w:rsidRPr="00676763" w:rsidRDefault="00676763" w:rsidP="00676763">
      <w:pPr>
        <w:pStyle w:val="Nagwek"/>
        <w:tabs>
          <w:tab w:val="left" w:pos="708"/>
        </w:tabs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676763">
        <w:rPr>
          <w:rFonts w:ascii="Arial" w:hAnsi="Arial" w:cs="Arial"/>
          <w:b/>
          <w:bCs/>
          <w:sz w:val="22"/>
          <w:szCs w:val="22"/>
        </w:rPr>
        <w:t>Część nr 1</w:t>
      </w:r>
      <w:r w:rsidRPr="00676763">
        <w:rPr>
          <w:rFonts w:ascii="Arial" w:hAnsi="Arial" w:cs="Arial"/>
          <w:sz w:val="22"/>
          <w:szCs w:val="22"/>
        </w:rPr>
        <w:t>: usługa sprzątania i utrzymania czystości w budynku Domu studenckiego Meteor przy ul. Uniwersytetu Poznańskiego 9 w Poznaniu - część 1 - akademicka</w:t>
      </w:r>
    </w:p>
    <w:tbl>
      <w:tblPr>
        <w:tblW w:w="99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0"/>
      </w:tblGrid>
      <w:tr w:rsidR="00676763" w:rsidRPr="00676763" w14:paraId="3AA7B00F" w14:textId="77777777" w:rsidTr="0067676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D44E" w14:textId="77777777" w:rsidR="00676763" w:rsidRPr="00676763" w:rsidRDefault="00676763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6763">
              <w:rPr>
                <w:rFonts w:ascii="Arial" w:hAnsi="Arial" w:cs="Arial"/>
                <w:b/>
                <w:sz w:val="22"/>
                <w:szCs w:val="22"/>
              </w:rPr>
              <w:t>Mega Plus - Mariusz Domański</w:t>
            </w:r>
          </w:p>
          <w:p w14:paraId="4670BBE2" w14:textId="07F92C7E" w:rsidR="00676763" w:rsidRPr="00676763" w:rsidRDefault="0067676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76763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676763">
              <w:rPr>
                <w:rFonts w:ascii="Arial" w:hAnsi="Arial" w:cs="Arial"/>
                <w:bCs/>
                <w:sz w:val="22"/>
                <w:szCs w:val="22"/>
              </w:rPr>
              <w:t>Kochanowskiego 27 /2</w:t>
            </w:r>
          </w:p>
          <w:p w14:paraId="6DE49734" w14:textId="77777777" w:rsidR="00676763" w:rsidRPr="00676763" w:rsidRDefault="00676763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76763">
              <w:rPr>
                <w:rFonts w:ascii="Arial" w:hAnsi="Arial" w:cs="Arial"/>
                <w:bCs/>
                <w:sz w:val="22"/>
                <w:szCs w:val="22"/>
              </w:rPr>
              <w:t xml:space="preserve">60-846 Poznań                                                                  </w:t>
            </w:r>
            <w:r w:rsidRPr="00676763"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676763">
              <w:rPr>
                <w:rFonts w:ascii="Arial" w:hAnsi="Arial" w:cs="Arial"/>
                <w:b/>
                <w:sz w:val="22"/>
                <w:szCs w:val="22"/>
              </w:rPr>
              <w:t>658 570.54 zł</w:t>
            </w:r>
            <w:r w:rsidRPr="00676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6763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7676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5899861" w14:textId="77777777" w:rsidR="00676763" w:rsidRPr="00676763" w:rsidRDefault="00676763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6763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76763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Pr="00676763">
              <w:rPr>
                <w:rFonts w:ascii="Arial" w:hAnsi="Arial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4E19FBCD" w14:textId="77777777" w:rsidR="00676763" w:rsidRPr="00676763" w:rsidRDefault="00676763" w:rsidP="00676763">
      <w:pPr>
        <w:rPr>
          <w:sz w:val="22"/>
          <w:szCs w:val="22"/>
        </w:rPr>
      </w:pPr>
    </w:p>
    <w:p w14:paraId="55DDC4D5" w14:textId="77777777" w:rsidR="00676763" w:rsidRPr="00676763" w:rsidRDefault="00676763" w:rsidP="00676763">
      <w:pPr>
        <w:spacing w:before="120" w:after="240"/>
        <w:jc w:val="both"/>
        <w:rPr>
          <w:rFonts w:ascii="Arial" w:hAnsi="Arial" w:cs="Arial"/>
          <w:sz w:val="22"/>
          <w:szCs w:val="22"/>
        </w:rPr>
      </w:pPr>
      <w:r w:rsidRPr="00676763">
        <w:rPr>
          <w:rFonts w:ascii="Arial" w:hAnsi="Arial" w:cs="Arial"/>
          <w:b/>
          <w:bCs/>
          <w:sz w:val="22"/>
          <w:szCs w:val="22"/>
        </w:rPr>
        <w:t>Część nr 2</w:t>
      </w:r>
      <w:r w:rsidRPr="00676763">
        <w:rPr>
          <w:rFonts w:ascii="Arial" w:hAnsi="Arial" w:cs="Arial"/>
          <w:sz w:val="22"/>
          <w:szCs w:val="22"/>
        </w:rPr>
        <w:t>: usługa sprzątania i utrzymania czystości w budynku Domu studenckiego Meteor przy ul. Uniwersytetu Poznańskiego 9 w Poznaniu - część 2 - przedszkole uniwersyteckie</w:t>
      </w:r>
    </w:p>
    <w:tbl>
      <w:tblPr>
        <w:tblW w:w="99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0"/>
      </w:tblGrid>
      <w:tr w:rsidR="00676763" w:rsidRPr="00676763" w14:paraId="06608890" w14:textId="77777777" w:rsidTr="00676763">
        <w:trPr>
          <w:cantSplit/>
        </w:trPr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D58D" w14:textId="77777777" w:rsidR="00676763" w:rsidRPr="00676763" w:rsidRDefault="00676763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6763">
              <w:rPr>
                <w:rFonts w:ascii="Arial" w:hAnsi="Arial" w:cs="Arial"/>
                <w:b/>
                <w:sz w:val="22"/>
                <w:szCs w:val="22"/>
              </w:rPr>
              <w:t>Mega Plus - Mariusz Domański</w:t>
            </w:r>
          </w:p>
          <w:p w14:paraId="727B3BB1" w14:textId="0DA5F963" w:rsidR="00676763" w:rsidRPr="00676763" w:rsidRDefault="0067676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76763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676763">
              <w:rPr>
                <w:rFonts w:ascii="Arial" w:hAnsi="Arial" w:cs="Arial"/>
                <w:bCs/>
                <w:sz w:val="22"/>
                <w:szCs w:val="22"/>
              </w:rPr>
              <w:t>Kochanowskiego 27 /2</w:t>
            </w:r>
          </w:p>
          <w:p w14:paraId="7CADDB5A" w14:textId="119780CD" w:rsidR="00676763" w:rsidRPr="00676763" w:rsidRDefault="00676763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76763">
              <w:rPr>
                <w:rFonts w:ascii="Arial" w:hAnsi="Arial" w:cs="Arial"/>
                <w:bCs/>
                <w:sz w:val="22"/>
                <w:szCs w:val="22"/>
              </w:rPr>
              <w:t xml:space="preserve">60-846 Poznań                                                                         </w:t>
            </w:r>
            <w:r w:rsidRPr="00676763">
              <w:rPr>
                <w:rFonts w:ascii="Arial" w:hAnsi="Arial" w:cs="Arial"/>
                <w:sz w:val="22"/>
                <w:szCs w:val="22"/>
              </w:rPr>
              <w:t xml:space="preserve">cena </w:t>
            </w:r>
            <w:r w:rsidRPr="00676763">
              <w:rPr>
                <w:rFonts w:ascii="Arial" w:hAnsi="Arial" w:cs="Arial"/>
                <w:b/>
                <w:sz w:val="22"/>
                <w:szCs w:val="22"/>
              </w:rPr>
              <w:t>102 966.94 zł</w:t>
            </w:r>
            <w:r w:rsidRPr="00676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6763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7676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4C50BC0" w14:textId="77777777" w:rsidR="00676763" w:rsidRPr="00676763" w:rsidRDefault="00676763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6763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76763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Pr="00676763">
              <w:rPr>
                <w:rFonts w:ascii="Arial" w:hAnsi="Arial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4063BE8D" w14:textId="77777777" w:rsidR="00676763" w:rsidRPr="00676763" w:rsidRDefault="00676763" w:rsidP="00676763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76763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76763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979"/>
        <w:gridCol w:w="3433"/>
        <w:gridCol w:w="1248"/>
      </w:tblGrid>
      <w:tr w:rsidR="00676763" w:rsidRPr="00676763" w14:paraId="2ABE6774" w14:textId="77777777" w:rsidTr="006767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91F094" w14:textId="77777777" w:rsidR="00676763" w:rsidRPr="00676763" w:rsidRDefault="0067676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bCs/>
                <w:sz w:val="16"/>
                <w:szCs w:val="16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C730EF" w14:textId="77777777" w:rsidR="00676763" w:rsidRPr="00676763" w:rsidRDefault="00676763">
            <w:pPr>
              <w:spacing w:before="120" w:after="12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Cs/>
                <w:sz w:val="16"/>
                <w:szCs w:val="16"/>
              </w:rPr>
              <w:t>Wykonawca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AD327D" w14:textId="77777777" w:rsidR="00676763" w:rsidRPr="00676763" w:rsidRDefault="0067676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Kryterium - punktacja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76D461" w14:textId="77777777" w:rsidR="00676763" w:rsidRPr="00676763" w:rsidRDefault="00676763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Razem</w:t>
            </w:r>
          </w:p>
        </w:tc>
      </w:tr>
      <w:tr w:rsidR="00676763" w:rsidRPr="00676763" w14:paraId="7E7467B0" w14:textId="77777777" w:rsidTr="00676763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9B4A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usługa sprzątania i utrzymania czystości w budynku Domu studenckiego Meteor przy ul. Uniwersytetu Poznańskiego 9 w Poznaniu część 1 - akademicka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95107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Mega Plus - Mariusz Domański</w:t>
            </w:r>
          </w:p>
          <w:p w14:paraId="62667001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Kochanowskiego 27/2</w:t>
            </w:r>
          </w:p>
          <w:p w14:paraId="0EE3B6E0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60-846 Poznań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610D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658 570,54 zł /60.00</w:t>
            </w:r>
          </w:p>
          <w:p w14:paraId="70F719F8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30 lat / 30.00</w:t>
            </w:r>
          </w:p>
          <w:p w14:paraId="52AC2EA9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2 osoby / 10.00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F511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100,00</w:t>
            </w:r>
          </w:p>
        </w:tc>
      </w:tr>
      <w:tr w:rsidR="00676763" w:rsidRPr="00676763" w14:paraId="36282E7F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B4F6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D1C1B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Spółka Inwestycji Górniczych Sp. z o.o.</w:t>
            </w:r>
          </w:p>
          <w:p w14:paraId="74EC105F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Jagiellońska 4</w:t>
            </w:r>
          </w:p>
          <w:p w14:paraId="1F3D012D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lastRenderedPageBreak/>
              <w:t>41-100 Gliwice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EE26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lastRenderedPageBreak/>
              <w:t>1 - Cena – 749 368,15 zł / 52.73</w:t>
            </w:r>
          </w:p>
          <w:p w14:paraId="2856D045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2 - doświadczenie zawodowe koordynatora – </w:t>
            </w:r>
            <w:r w:rsidRPr="00676763">
              <w:rPr>
                <w:rFonts w:ascii="Arial" w:hAnsi="Arial" w:cs="Arial"/>
                <w:sz w:val="16"/>
                <w:szCs w:val="16"/>
              </w:rPr>
              <w:lastRenderedPageBreak/>
              <w:t>8 lat / 30.00</w:t>
            </w:r>
          </w:p>
          <w:p w14:paraId="25809DD8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2 osoby / 10.00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297B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lastRenderedPageBreak/>
              <w:t xml:space="preserve">  92,73</w:t>
            </w:r>
          </w:p>
        </w:tc>
      </w:tr>
      <w:tr w:rsidR="00676763" w:rsidRPr="00676763" w14:paraId="3C2F8149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9DAC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999AA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Spółdzielnia "Dozór" w Gnieźnie</w:t>
            </w:r>
          </w:p>
          <w:p w14:paraId="40D8E1DB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Żwirki i Wigury 19a</w:t>
            </w:r>
          </w:p>
          <w:p w14:paraId="5B5D52E4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62-200 Gniezno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E7D8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901 080,58zł / 43.85</w:t>
            </w:r>
          </w:p>
          <w:p w14:paraId="49681C57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5 lat / 15.00</w:t>
            </w:r>
          </w:p>
          <w:p w14:paraId="3A140B66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2 osoby / 10.00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2112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68,85</w:t>
            </w:r>
          </w:p>
        </w:tc>
      </w:tr>
      <w:tr w:rsidR="00676763" w:rsidRPr="00676763" w14:paraId="215D2796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ADE2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5AD9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Biuro Handlowo-Usługowe "</w:t>
            </w:r>
            <w:proofErr w:type="spellStart"/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Vigor</w:t>
            </w:r>
            <w:proofErr w:type="spellEnd"/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" Adam Urbanek</w:t>
            </w:r>
          </w:p>
          <w:p w14:paraId="092FDC99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Starołęcka 18</w:t>
            </w:r>
          </w:p>
          <w:p w14:paraId="0C2EA20B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61-361 Poznań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25E8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747 069,43 zł / 52.89</w:t>
            </w:r>
          </w:p>
          <w:p w14:paraId="6ABA3209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2 - doświadczenie zawodowe koordynatora – 5 lat / 15 </w:t>
            </w:r>
          </w:p>
          <w:p w14:paraId="041E6DBF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3 - zatrudnienie osób niepełnosprawnych -  2 osoby  / 10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F023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57,06</w:t>
            </w:r>
          </w:p>
        </w:tc>
      </w:tr>
      <w:tr w:rsidR="00676763" w:rsidRPr="00676763" w14:paraId="6091A0D4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47A2A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5A79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SECURITY &amp;CLEANING SYSTEM SP. Z O.O.</w:t>
            </w:r>
          </w:p>
          <w:p w14:paraId="278EBD28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Ul. RACŁAWICKA 15/19 </w:t>
            </w:r>
          </w:p>
          <w:p w14:paraId="29FB8245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53-149 WROCŁAW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69A2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765 458,91 zł / 51.62</w:t>
            </w:r>
          </w:p>
          <w:p w14:paraId="06FE3A28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8 lat / 30.00</w:t>
            </w:r>
          </w:p>
          <w:p w14:paraId="6209BCE3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2 osoby / 10.00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3EB0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91,62</w:t>
            </w:r>
          </w:p>
        </w:tc>
      </w:tr>
      <w:tr w:rsidR="00676763" w:rsidRPr="00676763" w14:paraId="6AA790B3" w14:textId="77777777" w:rsidTr="00676763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3DC60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usługa sprzątania i utrzymania czystości w budynku Domu studenckiego Meteor przy ul. Uniwersytetu Poznańskiego 9 w Poznaniu część 2 - przedszkole uniwersyteckie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A3646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Mega Plus - Mariusz Domański</w:t>
            </w:r>
          </w:p>
          <w:p w14:paraId="29C10EBF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Kochanowskiego 27/2</w:t>
            </w:r>
          </w:p>
          <w:p w14:paraId="6E5F7DC4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60-846 Poznań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8B3E0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102 966,94 zł / 60.00</w:t>
            </w:r>
          </w:p>
          <w:p w14:paraId="2BC972F7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30 lat / 30.00</w:t>
            </w:r>
          </w:p>
          <w:p w14:paraId="6A4C385B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0 / 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F7F8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90,00</w:t>
            </w:r>
          </w:p>
        </w:tc>
      </w:tr>
      <w:tr w:rsidR="00676763" w:rsidRPr="00676763" w14:paraId="1075F641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184A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B2FD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Spółka Inwestycji Górniczych Sp. z o.o.</w:t>
            </w:r>
          </w:p>
          <w:p w14:paraId="18AE612A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Jagiellońska 4</w:t>
            </w:r>
          </w:p>
          <w:p w14:paraId="74D24625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41-100 Gliwice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9FAFE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114 881,21 zł / 53.78</w:t>
            </w:r>
          </w:p>
          <w:p w14:paraId="627EBE5C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8 lat / 30.00</w:t>
            </w:r>
          </w:p>
          <w:p w14:paraId="3359B254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1 osoba / 5.00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115E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88,78</w:t>
            </w:r>
          </w:p>
        </w:tc>
      </w:tr>
      <w:tr w:rsidR="00676763" w:rsidRPr="00676763" w14:paraId="3FBBC26D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CA72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73F0B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Biuro Handlowo-Usługowe "</w:t>
            </w:r>
            <w:proofErr w:type="spellStart"/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Vigor</w:t>
            </w:r>
            <w:proofErr w:type="spellEnd"/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" Adam Urbanek</w:t>
            </w:r>
          </w:p>
          <w:p w14:paraId="068A7BB7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Starołęcka 18</w:t>
            </w:r>
          </w:p>
          <w:p w14:paraId="09B8D27B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61-361 Poznań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789A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118 597,72 zł / 52.09</w:t>
            </w:r>
          </w:p>
          <w:p w14:paraId="59725D19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5 lat / 15</w:t>
            </w:r>
          </w:p>
          <w:p w14:paraId="136A67EB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3 - zatrudnienie osób niepełnosprawnych – 2 osoby / 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620F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72,92</w:t>
            </w:r>
          </w:p>
        </w:tc>
      </w:tr>
      <w:tr w:rsidR="00676763" w:rsidRPr="00676763" w14:paraId="55F79C3F" w14:textId="77777777" w:rsidTr="00676763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9582" w14:textId="77777777" w:rsidR="00676763" w:rsidRPr="00676763" w:rsidRDefault="006767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A61C3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76763">
              <w:rPr>
                <w:rFonts w:ascii="Arial" w:hAnsi="Arial" w:cs="Arial"/>
                <w:b/>
                <w:bCs/>
                <w:sz w:val="16"/>
                <w:szCs w:val="16"/>
              </w:rPr>
              <w:t>Spółdzielnia "Dozór" w Gnieźnie</w:t>
            </w:r>
          </w:p>
          <w:p w14:paraId="7F653EE4" w14:textId="77777777" w:rsidR="00676763" w:rsidRPr="00676763" w:rsidRDefault="0067676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Ul. Żwirki i Wigury 19a</w:t>
            </w:r>
          </w:p>
          <w:p w14:paraId="6A2AB4D9" w14:textId="77777777" w:rsidR="00676763" w:rsidRPr="00676763" w:rsidRDefault="00676763">
            <w:pPr>
              <w:spacing w:after="4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62-200 Gniezno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8EB23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1 - Cena – 144 722,10 zł / 42.69</w:t>
            </w:r>
          </w:p>
          <w:p w14:paraId="6B114C51" w14:textId="77777777" w:rsidR="00676763" w:rsidRPr="00676763" w:rsidRDefault="0067676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2 - doświadczenie zawodowe koordynatora – 5 lat / 15.00</w:t>
            </w:r>
          </w:p>
          <w:p w14:paraId="11A9BEE2" w14:textId="77777777" w:rsidR="00676763" w:rsidRPr="00676763" w:rsidRDefault="00676763">
            <w:pPr>
              <w:spacing w:before="40"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>3 - zatrudnienie osób niepełnosprawnych – 1 osoba / 5.00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9687" w14:textId="77777777" w:rsidR="00676763" w:rsidRPr="00676763" w:rsidRDefault="006767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76763">
              <w:rPr>
                <w:rFonts w:ascii="Arial" w:hAnsi="Arial" w:cs="Arial"/>
                <w:sz w:val="16"/>
                <w:szCs w:val="16"/>
              </w:rPr>
              <w:t xml:space="preserve">  62,69</w:t>
            </w:r>
          </w:p>
        </w:tc>
      </w:tr>
    </w:tbl>
    <w:p w14:paraId="1732099C" w14:textId="77777777" w:rsidR="00676763" w:rsidRPr="00676763" w:rsidRDefault="00676763" w:rsidP="00676763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75A76EA6" w14:textId="77777777" w:rsidR="00676763" w:rsidRPr="00676763" w:rsidRDefault="00676763" w:rsidP="00676763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676763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676763">
        <w:rPr>
          <w:rFonts w:ascii="Arial" w:hAnsi="Arial" w:cs="Arial"/>
          <w:color w:val="000000"/>
          <w:sz w:val="22"/>
          <w:szCs w:val="22"/>
        </w:rPr>
        <w:t>: 0</w:t>
      </w:r>
    </w:p>
    <w:p w14:paraId="3238F40F" w14:textId="77777777" w:rsidR="00676763" w:rsidRPr="00676763" w:rsidRDefault="0067676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  <w:sz w:val="22"/>
          <w:szCs w:val="22"/>
        </w:rPr>
      </w:pPr>
    </w:p>
    <w:bookmarkEnd w:id="0"/>
    <w:sectPr w:rsidR="00676763" w:rsidRPr="0067676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2C71E" w14:textId="77777777" w:rsidR="00B7461B" w:rsidRDefault="00B7461B">
      <w:r>
        <w:separator/>
      </w:r>
    </w:p>
  </w:endnote>
  <w:endnote w:type="continuationSeparator" w:id="0">
    <w:p w14:paraId="05631F29" w14:textId="77777777" w:rsidR="00B7461B" w:rsidRDefault="00B7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2B31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0BAB0" w14:textId="761C6B8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5F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14EE4" w14:textId="77777777" w:rsidR="00B7461B" w:rsidRDefault="00B7461B">
      <w:r>
        <w:separator/>
      </w:r>
    </w:p>
  </w:footnote>
  <w:footnote w:type="continuationSeparator" w:id="0">
    <w:p w14:paraId="514544F5" w14:textId="77777777" w:rsidR="00B7461B" w:rsidRDefault="00B74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14E2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F1E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358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61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676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92E51"/>
    <w:rsid w:val="00AA02AC"/>
    <w:rsid w:val="00B32D12"/>
    <w:rsid w:val="00B36EDA"/>
    <w:rsid w:val="00B464D3"/>
    <w:rsid w:val="00B7461B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8616C"/>
  <w15:chartTrackingRefBased/>
  <w15:docId w15:val="{32DA6DB9-0D5B-4451-A05D-0A429C51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658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2023-11-10T07:41:00Z</dcterms:created>
  <dcterms:modified xsi:type="dcterms:W3CDTF">2023-11-10T07:41:00Z</dcterms:modified>
</cp:coreProperties>
</file>