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5A54A485" w:rsidR="00281DC6" w:rsidRDefault="00C41F03" w:rsidP="00E61D09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957800">
        <w:rPr>
          <w:bCs/>
          <w:sz w:val="22"/>
          <w:szCs w:val="22"/>
        </w:rPr>
        <w:t>3</w:t>
      </w:r>
      <w:r w:rsidR="00990E02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  <w:r w:rsidR="00957800">
        <w:rPr>
          <w:bCs/>
          <w:sz w:val="22"/>
          <w:szCs w:val="22"/>
        </w:rPr>
        <w:t xml:space="preserve">/ załącznik nr 1 </w:t>
      </w:r>
      <w:r w:rsidR="00957800" w:rsidRPr="00E61D09">
        <w:rPr>
          <w:bCs/>
          <w:sz w:val="22"/>
          <w:szCs w:val="22"/>
          <w:u w:val="single"/>
        </w:rPr>
        <w:t>do umowy</w:t>
      </w:r>
    </w:p>
    <w:p w14:paraId="43B85C63" w14:textId="470CCAC3" w:rsidR="006755B1" w:rsidRPr="006755B1" w:rsidRDefault="006755B1" w:rsidP="006755B1">
      <w:pPr>
        <w:keepNext/>
        <w:spacing w:after="360"/>
        <w:jc w:val="center"/>
        <w:outlineLvl w:val="3"/>
        <w:rPr>
          <w:b/>
          <w:bCs/>
          <w:color w:val="FF0000"/>
        </w:rPr>
      </w:pPr>
      <w:r w:rsidRPr="006755B1">
        <w:rPr>
          <w:b/>
          <w:bCs/>
          <w:color w:val="FF000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E90C4E2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90E0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3AA20790" w14:textId="69494D9B" w:rsidR="00957800" w:rsidRDefault="00990E02" w:rsidP="00990E02">
      <w:pPr>
        <w:spacing w:line="276" w:lineRule="auto"/>
        <w:jc w:val="center"/>
        <w:rPr>
          <w:b/>
          <w:sz w:val="28"/>
          <w:szCs w:val="28"/>
        </w:rPr>
      </w:pPr>
      <w:r w:rsidRPr="00655408">
        <w:rPr>
          <w:b/>
          <w:sz w:val="28"/>
          <w:szCs w:val="28"/>
        </w:rPr>
        <w:t>Zakup systemu holter</w:t>
      </w:r>
      <w:r w:rsidR="005A5EE5">
        <w:rPr>
          <w:b/>
          <w:sz w:val="28"/>
          <w:szCs w:val="28"/>
        </w:rPr>
        <w:t>ow</w:t>
      </w:r>
      <w:r w:rsidRPr="00655408">
        <w:rPr>
          <w:b/>
          <w:sz w:val="28"/>
          <w:szCs w:val="28"/>
        </w:rPr>
        <w:t>skiego pomiaru ciśnienia wraz z akcesoriami</w:t>
      </w:r>
    </w:p>
    <w:p w14:paraId="63167698" w14:textId="77777777" w:rsidR="00CB68B7" w:rsidRPr="00655408" w:rsidRDefault="00CB68B7" w:rsidP="00990E02">
      <w:pPr>
        <w:spacing w:line="276" w:lineRule="auto"/>
        <w:jc w:val="center"/>
        <w:rPr>
          <w:sz w:val="28"/>
          <w:szCs w:val="28"/>
        </w:rPr>
      </w:pPr>
    </w:p>
    <w:p w14:paraId="5518607C" w14:textId="7A9FF5FA" w:rsidR="00281DC6" w:rsidRPr="00281DC6" w:rsidRDefault="00281DC6" w:rsidP="00CB68B7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CB68B7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70559D9C" w14:textId="77777777" w:rsidR="00CB68B7" w:rsidRDefault="00CB68B7" w:rsidP="00281DC6">
      <w:pPr>
        <w:spacing w:after="100"/>
        <w:rPr>
          <w:b/>
          <w:sz w:val="22"/>
          <w:szCs w:val="22"/>
        </w:rPr>
      </w:pPr>
    </w:p>
    <w:p w14:paraId="233A661E" w14:textId="62ABB542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2F7EA842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68222F">
              <w:t xml:space="preserve">ulica, kod pocztowy, miasto, </w:t>
            </w:r>
            <w:r w:rsidRPr="00281DC6">
              <w:t>województw</w:t>
            </w:r>
            <w:r w:rsidR="006755B1">
              <w:t>o</w:t>
            </w:r>
            <w:r w:rsidRPr="00281DC6">
              <w:t>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85414C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3EA00D6" w:rsidR="00281DC6" w:rsidRPr="00B73557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B73557">
        <w:rPr>
          <w:b/>
        </w:rPr>
        <w:t>SKŁADAMY OFERTĘ</w:t>
      </w:r>
      <w:r w:rsidRPr="00B73557">
        <w:t xml:space="preserve"> na wykonanie przedmiotu zamówienia </w:t>
      </w:r>
      <w:r w:rsidR="00957800" w:rsidRPr="00B73557">
        <w:t xml:space="preserve">zgodnie </w:t>
      </w:r>
      <w:r w:rsidRPr="00B73557">
        <w:t>ze Specyfikacją Warunków Zamówienia</w:t>
      </w:r>
      <w:r w:rsidR="00E554F1" w:rsidRPr="00B73557">
        <w:t xml:space="preserve">, </w:t>
      </w:r>
      <w:r w:rsidR="00957800" w:rsidRPr="00B73557">
        <w:t xml:space="preserve">Formularzem asortymentowo – cenowym / </w:t>
      </w:r>
      <w:r w:rsidR="00E554F1" w:rsidRPr="00B73557">
        <w:t>Opisem Przedmiotu Zamówienia</w:t>
      </w:r>
      <w:r w:rsidR="004858D2" w:rsidRPr="00B73557">
        <w:t xml:space="preserve"> oraz </w:t>
      </w:r>
      <w:r w:rsidR="001F5C81" w:rsidRPr="00B73557">
        <w:t>wzorem</w:t>
      </w:r>
      <w:r w:rsidR="004858D2" w:rsidRPr="00B73557">
        <w:t xml:space="preserve"> umowy</w:t>
      </w:r>
      <w:r w:rsidRPr="00B73557">
        <w:t xml:space="preserve">, </w:t>
      </w:r>
      <w:r w:rsidR="00CF77BE" w:rsidRPr="00B73557">
        <w:t>za łączną kwotę</w:t>
      </w:r>
      <w:r w:rsidRPr="00B73557">
        <w:t>:</w:t>
      </w:r>
    </w:p>
    <w:p w14:paraId="30C6F5CE" w14:textId="5BD0ACF0" w:rsidR="001F5C81" w:rsidRPr="00B73557" w:rsidRDefault="001F5C81" w:rsidP="001F5C81">
      <w:pPr>
        <w:spacing w:after="120" w:line="276" w:lineRule="auto"/>
        <w:contextualSpacing/>
        <w:jc w:val="both"/>
      </w:pPr>
    </w:p>
    <w:p w14:paraId="0EACD70E" w14:textId="410FDBDB" w:rsidR="006C52A7" w:rsidRPr="00B73557" w:rsidRDefault="006C52A7" w:rsidP="006C52A7">
      <w:pPr>
        <w:spacing w:after="120" w:line="276" w:lineRule="auto"/>
        <w:contextualSpacing/>
        <w:jc w:val="both"/>
        <w:rPr>
          <w:b/>
          <w:u w:val="single"/>
          <w:lang w:val="en-US"/>
        </w:rPr>
      </w:pPr>
      <w:bookmarkStart w:id="2" w:name="_Hlk136496738"/>
      <w:bookmarkStart w:id="3" w:name="_Hlk130903349"/>
      <w:bookmarkStart w:id="4" w:name="_Hlk64876004"/>
      <w:bookmarkStart w:id="5" w:name="_Hlk115774927"/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1: </w:t>
      </w:r>
      <w:bookmarkStart w:id="6" w:name="_Hlk67910880"/>
      <w:r w:rsidR="002F3B02" w:rsidRPr="00B73557">
        <w:rPr>
          <w:rFonts w:eastAsia="Calibri"/>
          <w:b/>
          <w:u w:val="single"/>
          <w:lang w:eastAsia="en-US"/>
        </w:rPr>
        <w:t>System holterowski pomiaru ciśnienia z akcesoriami</w:t>
      </w:r>
    </w:p>
    <w:bookmarkEnd w:id="6"/>
    <w:p w14:paraId="17C2F4FA" w14:textId="6A25DAE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2D3CD9D6" w14:textId="190DD2A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127DB75E" w14:textId="74E88469" w:rsidR="006C52A7" w:rsidRPr="00B73557" w:rsidRDefault="006C52A7" w:rsidP="006C52A7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 xml:space="preserve">___________________________  zł brutto </w:t>
      </w:r>
    </w:p>
    <w:p w14:paraId="7BF055B4" w14:textId="367CB6CA" w:rsidR="006C52A7" w:rsidRPr="006755B1" w:rsidRDefault="006C52A7" w:rsidP="006C52A7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B73557">
        <w:rPr>
          <w:bCs/>
        </w:rPr>
        <w:lastRenderedPageBreak/>
        <w:t>(słownie: __________________________________________________________________brutto)</w:t>
      </w:r>
      <w:r w:rsidR="00615E11" w:rsidRPr="00B73557">
        <w:rPr>
          <w:bCs/>
        </w:rPr>
        <w:t xml:space="preserve">, </w:t>
      </w:r>
      <w:bookmarkStart w:id="7" w:name="_Hlk150165567"/>
      <w:r w:rsidR="00615E11" w:rsidRPr="00B73557">
        <w:rPr>
          <w:bCs/>
        </w:rPr>
        <w:t xml:space="preserve">w </w:t>
      </w:r>
      <w:r w:rsidR="00615E11" w:rsidRPr="006755B1">
        <w:rPr>
          <w:bCs/>
          <w:strike/>
          <w:color w:val="FF0000"/>
        </w:rPr>
        <w:t>tym:</w:t>
      </w:r>
    </w:p>
    <w:p w14:paraId="04188B97" w14:textId="520BE38E" w:rsidR="00615E11" w:rsidRPr="006755B1" w:rsidRDefault="00615E11" w:rsidP="006C52A7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sprzętu - ………………brutto w PLN</w:t>
      </w:r>
    </w:p>
    <w:p w14:paraId="46EC3379" w14:textId="2B0931F5" w:rsidR="00D7115D" w:rsidRPr="006755B1" w:rsidRDefault="00D7115D" w:rsidP="00D7115D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dostawy – ………………brutto w PLN</w:t>
      </w:r>
    </w:p>
    <w:p w14:paraId="1ACE5441" w14:textId="77777777" w:rsidR="00D7115D" w:rsidRPr="006755B1" w:rsidRDefault="00D7115D" w:rsidP="00D7115D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zainstalowania sprzętu – ………………brutto w PLN</w:t>
      </w:r>
    </w:p>
    <w:p w14:paraId="396D1178" w14:textId="77777777" w:rsidR="00D7115D" w:rsidRPr="006755B1" w:rsidRDefault="00D7115D" w:rsidP="00D7115D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serwisowania sprzętu w okresie gwarancji – ………………brutto w PLN</w:t>
      </w:r>
    </w:p>
    <w:p w14:paraId="69C82874" w14:textId="77777777" w:rsidR="00D7115D" w:rsidRPr="006755B1" w:rsidRDefault="00D7115D" w:rsidP="00D7115D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przeszkolenia personelu w zakresie obsługi sprzętu -  ………………brutto w PLN</w:t>
      </w:r>
    </w:p>
    <w:p w14:paraId="4E14E24F" w14:textId="4C84C335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688F615C" w14:textId="77777777" w:rsidR="006755B1" w:rsidRDefault="006755B1" w:rsidP="006C52A7">
      <w:pPr>
        <w:jc w:val="both"/>
        <w:rPr>
          <w:b/>
        </w:rPr>
      </w:pPr>
      <w:bookmarkStart w:id="8" w:name="_Hlk150153833"/>
      <w:bookmarkEnd w:id="7"/>
    </w:p>
    <w:p w14:paraId="7E3B261F" w14:textId="404D179B" w:rsidR="006C52A7" w:rsidRPr="00B73557" w:rsidRDefault="006C52A7" w:rsidP="006C52A7">
      <w:pPr>
        <w:jc w:val="both"/>
      </w:pPr>
      <w:r w:rsidRPr="00B73557">
        <w:rPr>
          <w:b/>
        </w:rPr>
        <w:t xml:space="preserve">Okres gwarancji: </w:t>
      </w:r>
      <w:r w:rsidRPr="00B73557">
        <w:t xml:space="preserve">……… miesięcy (wpisać odpowiednio: </w:t>
      </w:r>
      <w:r w:rsidR="00160E9C" w:rsidRPr="00B73557">
        <w:t>24</w:t>
      </w:r>
      <w:r w:rsidRPr="00B73557">
        <w:t xml:space="preserve"> miesiące, </w:t>
      </w:r>
      <w:r w:rsidR="00160E9C" w:rsidRPr="00B73557">
        <w:t>powyżej 24</w:t>
      </w:r>
      <w:r w:rsidRPr="00B73557">
        <w:t xml:space="preserve"> miesięcy </w:t>
      </w:r>
      <w:r w:rsidR="00160E9C" w:rsidRPr="00B73557">
        <w:t>–</w:t>
      </w:r>
      <w:r w:rsidRPr="00B73557">
        <w:t xml:space="preserve"> podać</w:t>
      </w:r>
      <w:r w:rsidR="00160E9C" w:rsidRPr="00B73557">
        <w:t xml:space="preserve"> ile dokładnie, powyżej 36 miesięcy – podać ile dokładnie</w:t>
      </w:r>
      <w:r w:rsidRPr="00B73557">
        <w:t>)</w:t>
      </w:r>
      <w:r w:rsidR="00160E9C" w:rsidRPr="00B73557">
        <w:t xml:space="preserve"> od daty podpisania protokołu odbioru.</w:t>
      </w:r>
    </w:p>
    <w:p w14:paraId="77F9A5FC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3C3FC3D4" w14:textId="77777777" w:rsidR="006755B1" w:rsidRDefault="006755B1" w:rsidP="008F47D5">
      <w:pPr>
        <w:spacing w:after="120" w:line="276" w:lineRule="auto"/>
        <w:contextualSpacing/>
        <w:jc w:val="both"/>
        <w:rPr>
          <w:b/>
          <w:bCs/>
        </w:rPr>
      </w:pPr>
    </w:p>
    <w:p w14:paraId="533E3295" w14:textId="5F96EE45" w:rsidR="008F47D5" w:rsidRPr="00B73557" w:rsidRDefault="008F47D5" w:rsidP="008F47D5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4276EC0" w14:textId="4D3934F4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Zgodnie z warunkami opisanymi w parametrach technicznych</w:t>
      </w:r>
      <w:r w:rsidR="00E03BCB" w:rsidRPr="00B73557">
        <w:rPr>
          <w:bCs/>
        </w:rPr>
        <w:t xml:space="preserve"> zawartych w </w:t>
      </w:r>
      <w:r w:rsidR="005A45CA">
        <w:t>f</w:t>
      </w:r>
      <w:r w:rsidR="00E03BCB" w:rsidRPr="00B73557">
        <w:t xml:space="preserve">ormularzu asortymentowo – cenowym </w:t>
      </w:r>
    </w:p>
    <w:p w14:paraId="47D06F73" w14:textId="77777777" w:rsidR="008F47D5" w:rsidRPr="00B73557" w:rsidRDefault="008F47D5" w:rsidP="008F47D5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2250755B" w14:textId="797518EE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ilość pkt. przyznana badanej ofercie dzielone przez max. ilość pkt. (zadanie nr 1 – 40, zadanie nr 2 –</w:t>
      </w:r>
      <w:r w:rsidR="00853B6B">
        <w:rPr>
          <w:bCs/>
        </w:rPr>
        <w:t xml:space="preserve"> </w:t>
      </w:r>
      <w:r w:rsidRPr="00B73557">
        <w:rPr>
          <w:bCs/>
        </w:rPr>
        <w:t>40) pomnożone przez 20,</w:t>
      </w:r>
    </w:p>
    <w:p w14:paraId="3E326EE5" w14:textId="77777777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bookmarkStart w:id="9" w:name="_Hlk133228980"/>
      <w:r w:rsidRPr="00B73557">
        <w:rPr>
          <w:bCs/>
        </w:rPr>
        <w:t>Warunki płatności: 60 dni</w:t>
      </w:r>
    </w:p>
    <w:bookmarkEnd w:id="9"/>
    <w:bookmarkEnd w:id="8"/>
    <w:p w14:paraId="0D0537B2" w14:textId="77777777" w:rsidR="006C52A7" w:rsidRPr="00B73557" w:rsidRDefault="006C52A7" w:rsidP="006C52A7">
      <w:pPr>
        <w:jc w:val="both"/>
        <w:rPr>
          <w:b/>
        </w:rPr>
      </w:pPr>
    </w:p>
    <w:p w14:paraId="00F34349" w14:textId="7E56D66B" w:rsidR="00E03BCB" w:rsidRPr="00B73557" w:rsidRDefault="00160E9C" w:rsidP="00E03BCB">
      <w:pPr>
        <w:spacing w:after="120" w:line="276" w:lineRule="auto"/>
        <w:contextualSpacing/>
        <w:rPr>
          <w:rFonts w:eastAsia="Calibri"/>
          <w:b/>
          <w:bCs/>
          <w:u w:val="single"/>
          <w:lang w:eastAsia="en-US"/>
        </w:rPr>
      </w:pPr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2: </w:t>
      </w:r>
      <w:r w:rsidR="00615E11" w:rsidRPr="00B73557">
        <w:rPr>
          <w:rFonts w:eastAsia="Calibri"/>
          <w:b/>
          <w:bCs/>
          <w:u w:val="single"/>
          <w:lang w:eastAsia="en-US"/>
        </w:rPr>
        <w:t xml:space="preserve">Akcesoria do rejestratora typu </w:t>
      </w:r>
      <w:proofErr w:type="spellStart"/>
      <w:r w:rsidR="00615E11" w:rsidRPr="00B73557">
        <w:rPr>
          <w:rFonts w:eastAsia="Calibri"/>
          <w:b/>
          <w:bCs/>
          <w:u w:val="single"/>
          <w:lang w:eastAsia="en-US"/>
        </w:rPr>
        <w:t>holter</w:t>
      </w:r>
      <w:proofErr w:type="spellEnd"/>
      <w:r w:rsidR="00615E11" w:rsidRPr="00B73557">
        <w:rPr>
          <w:rFonts w:eastAsia="Calibri"/>
          <w:b/>
          <w:bCs/>
          <w:u w:val="single"/>
          <w:lang w:eastAsia="en-US"/>
        </w:rPr>
        <w:t xml:space="preserve"> - inne</w:t>
      </w:r>
      <w:r w:rsidR="00E03BCB" w:rsidRPr="00B73557">
        <w:rPr>
          <w:rFonts w:eastAsia="Calibri"/>
          <w:b/>
          <w:bCs/>
          <w:u w:val="single"/>
          <w:lang w:eastAsia="en-US"/>
        </w:rPr>
        <w:t xml:space="preserve"> </w:t>
      </w:r>
    </w:p>
    <w:p w14:paraId="3B5CA00F" w14:textId="0F6900FE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6B75261B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0843BEAA" w14:textId="03752105" w:rsidR="00160E9C" w:rsidRPr="00B73557" w:rsidRDefault="00160E9C" w:rsidP="00160E9C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>___________________________  zł brutto</w:t>
      </w:r>
    </w:p>
    <w:p w14:paraId="2A0741FB" w14:textId="7494F916" w:rsidR="005A45CA" w:rsidRPr="006755B1" w:rsidRDefault="00160E9C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B73557">
        <w:rPr>
          <w:bCs/>
        </w:rPr>
        <w:t>(słownie: __________________________________________________________________brutto)</w:t>
      </w:r>
      <w:r w:rsidR="005A45CA">
        <w:rPr>
          <w:bCs/>
        </w:rPr>
        <w:t>,</w:t>
      </w:r>
      <w:r w:rsidR="005A45CA" w:rsidRPr="005A45CA">
        <w:rPr>
          <w:bCs/>
        </w:rPr>
        <w:t xml:space="preserve"> </w:t>
      </w:r>
      <w:r w:rsidR="005A45CA" w:rsidRPr="00B73557">
        <w:rPr>
          <w:bCs/>
        </w:rPr>
        <w:t xml:space="preserve">w </w:t>
      </w:r>
      <w:r w:rsidR="005A45CA" w:rsidRPr="006755B1">
        <w:rPr>
          <w:bCs/>
          <w:strike/>
          <w:color w:val="FF0000"/>
        </w:rPr>
        <w:t>tym:</w:t>
      </w:r>
    </w:p>
    <w:p w14:paraId="737B0123" w14:textId="77777777" w:rsidR="005A45CA" w:rsidRPr="006755B1" w:rsidRDefault="005A45CA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sprzętu - ………………brutto w PLN</w:t>
      </w:r>
    </w:p>
    <w:p w14:paraId="50E79C71" w14:textId="77777777" w:rsidR="005A45CA" w:rsidRPr="006755B1" w:rsidRDefault="005A45CA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dostawy – ………………brutto w PLN</w:t>
      </w:r>
    </w:p>
    <w:p w14:paraId="60697749" w14:textId="77777777" w:rsidR="005A45CA" w:rsidRPr="006755B1" w:rsidRDefault="005A45CA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zainstalowania sprzętu – ………………brutto w PLN</w:t>
      </w:r>
    </w:p>
    <w:p w14:paraId="49121C5C" w14:textId="77777777" w:rsidR="005A45CA" w:rsidRPr="006755B1" w:rsidRDefault="005A45CA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serwisowania sprzętu w okresie gwarancji – ………………brutto w PLN</w:t>
      </w:r>
    </w:p>
    <w:p w14:paraId="56D6E464" w14:textId="77777777" w:rsidR="005A45CA" w:rsidRPr="006755B1" w:rsidRDefault="005A45CA" w:rsidP="005A45CA">
      <w:pPr>
        <w:spacing w:after="120" w:line="276" w:lineRule="auto"/>
        <w:contextualSpacing/>
        <w:jc w:val="both"/>
        <w:rPr>
          <w:bCs/>
          <w:strike/>
          <w:color w:val="FF0000"/>
        </w:rPr>
      </w:pPr>
      <w:r w:rsidRPr="006755B1">
        <w:rPr>
          <w:bCs/>
          <w:strike/>
          <w:color w:val="FF0000"/>
        </w:rPr>
        <w:t>- kwota przeszkolenia personelu w zakresie obsługi sprzętu -  ………………brutto w PLN</w:t>
      </w:r>
    </w:p>
    <w:p w14:paraId="0D04AA8C" w14:textId="60919818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07FAB504" w14:textId="77777777" w:rsidR="005E1FEB" w:rsidRDefault="005E1FEB" w:rsidP="00E03BCB">
      <w:pPr>
        <w:jc w:val="both"/>
        <w:rPr>
          <w:b/>
        </w:rPr>
      </w:pPr>
      <w:bookmarkStart w:id="10" w:name="_Hlk150153876"/>
    </w:p>
    <w:p w14:paraId="1FCCBB35" w14:textId="0AB2C9F7" w:rsidR="00E03BCB" w:rsidRPr="00B73557" w:rsidRDefault="00E03BCB" w:rsidP="00E03BCB">
      <w:pPr>
        <w:jc w:val="both"/>
      </w:pPr>
      <w:r w:rsidRPr="00B73557">
        <w:rPr>
          <w:b/>
        </w:rPr>
        <w:t xml:space="preserve">Okres gwarancji: </w:t>
      </w:r>
      <w:r w:rsidRPr="00B73557">
        <w:t>……… miesięcy (wpisać odpowiednio: 24 miesiące, powyżej 24 miesięcy – podać ile dokładnie, powyżej 36 miesięcy – podać ile dokładnie) od daty podpisania protokołu odbioru.</w:t>
      </w:r>
    </w:p>
    <w:p w14:paraId="0C369442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50C8BDFC" w14:textId="77777777" w:rsidR="005E1FEB" w:rsidRDefault="005E1FEB" w:rsidP="00E03BCB">
      <w:pPr>
        <w:spacing w:after="120" w:line="276" w:lineRule="auto"/>
        <w:contextualSpacing/>
        <w:jc w:val="both"/>
        <w:rPr>
          <w:b/>
          <w:bCs/>
        </w:rPr>
      </w:pPr>
    </w:p>
    <w:p w14:paraId="24E25DB4" w14:textId="37FF1B58" w:rsidR="00E03BCB" w:rsidRPr="00B73557" w:rsidRDefault="00E03BCB" w:rsidP="00E03BCB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B317EEF" w14:textId="690CDB9C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Zgodnie z warunkami opisanymi w parametrach technicznych zawartych w </w:t>
      </w:r>
      <w:r w:rsidR="005A45CA">
        <w:t>f</w:t>
      </w:r>
      <w:r w:rsidRPr="00B73557">
        <w:t xml:space="preserve">ormularzu asortymentowo – cenowym </w:t>
      </w:r>
    </w:p>
    <w:p w14:paraId="54DF67AC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19990AF4" w14:textId="3F94A396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ilość pkt. przyznana badanej ofercie dzielone przez max. ilość pkt. (zadanie nr 1 – 40, zadanie nr 2 – </w:t>
      </w:r>
      <w:r w:rsidR="00853B6B">
        <w:rPr>
          <w:bCs/>
        </w:rPr>
        <w:t>20</w:t>
      </w:r>
      <w:r w:rsidRPr="00B73557">
        <w:rPr>
          <w:bCs/>
        </w:rPr>
        <w:t>) pomnożone przez 20,</w:t>
      </w:r>
    </w:p>
    <w:p w14:paraId="1F45E179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Warunki płatności: 60 dni</w:t>
      </w:r>
    </w:p>
    <w:bookmarkEnd w:id="10"/>
    <w:bookmarkEnd w:id="2"/>
    <w:bookmarkEnd w:id="3"/>
    <w:p w14:paraId="34DEB440" w14:textId="1CD3DF7E" w:rsidR="000D2EDF" w:rsidRPr="00B73557" w:rsidRDefault="000D2EDF" w:rsidP="00D200D8">
      <w:pPr>
        <w:spacing w:after="120" w:line="276" w:lineRule="auto"/>
        <w:contextualSpacing/>
        <w:jc w:val="both"/>
        <w:rPr>
          <w:bCs/>
        </w:rPr>
      </w:pPr>
    </w:p>
    <w:bookmarkEnd w:id="4"/>
    <w:bookmarkEnd w:id="5"/>
    <w:p w14:paraId="30542761" w14:textId="77777777" w:rsidR="00281DC6" w:rsidRPr="00B73557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</w:pPr>
      <w:r w:rsidRPr="00B73557">
        <w:rPr>
          <w:b/>
        </w:rPr>
        <w:t>OŚWIADCZAMY</w:t>
      </w:r>
      <w:r w:rsidRPr="00B73557">
        <w:t>, że:</w:t>
      </w:r>
    </w:p>
    <w:p w14:paraId="3E1966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</w:pPr>
      <w:r w:rsidRPr="00B73557">
        <w:t>zapoznaliśmy się ze Specyfikacją Warunków Zamówienia i uznajemy się za związanych określonymi w niej zasadami postępowania;</w:t>
      </w:r>
    </w:p>
    <w:p w14:paraId="6F8E74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</w:pPr>
      <w:r w:rsidRPr="00B73557">
        <w:t>uważamy się za związanych niniejszą ofertą na czas wskazany w Specyfikacji Warunków Zamówienia;</w:t>
      </w:r>
    </w:p>
    <w:p w14:paraId="47289857" w14:textId="77777777" w:rsidR="000B7920" w:rsidRPr="00B73557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</w:pPr>
      <w:r w:rsidRPr="00B73557"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B73557">
        <w:t>wypełniliśmy obowiązki informacyjne przewidziane w art. 13 lub art. 14 RODO</w:t>
      </w:r>
      <w:r w:rsidRPr="00B73557">
        <w:rPr>
          <w:vertAlign w:val="superscript"/>
        </w:rPr>
        <w:footnoteReference w:id="2"/>
      </w:r>
      <w:r w:rsidRPr="00B73557">
        <w:t xml:space="preserve">  wobec osób fizycznych, od których dane osobowe bezpośrednio lub pośrednio pozyskaliśmy w celu ubiegania się o udzielenie zamówienia publicznego w niniejszym postępowaniu</w:t>
      </w:r>
      <w:r w:rsidRPr="00B73557">
        <w:rPr>
          <w:vertAlign w:val="superscript"/>
        </w:rPr>
        <w:footnoteReference w:id="3"/>
      </w:r>
      <w:r w:rsidRPr="00B73557">
        <w:t>.</w:t>
      </w:r>
    </w:p>
    <w:p w14:paraId="482F586D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 w:rsidRPr="00B73557">
        <w:t xml:space="preserve">oświadczam, że nie podlegam wykluczeniu z postępowania na podstawie art.108 ust 1 pkt 1-6 ustawy </w:t>
      </w:r>
      <w:proofErr w:type="spellStart"/>
      <w:r w:rsidRPr="00B73557">
        <w:t>Pzp</w:t>
      </w:r>
      <w:proofErr w:type="spellEnd"/>
      <w:r w:rsidRPr="00B73557">
        <w:t>.</w:t>
      </w:r>
    </w:p>
    <w:p w14:paraId="5B602EEE" w14:textId="77777777" w:rsidR="000B7920" w:rsidRPr="00B73557" w:rsidRDefault="000B7920" w:rsidP="00E57579">
      <w:pPr>
        <w:numPr>
          <w:ilvl w:val="0"/>
          <w:numId w:val="2"/>
        </w:numPr>
      </w:pPr>
      <w:r w:rsidRPr="00B73557">
        <w:t xml:space="preserve">oświadczam, że nie podlegam wykluczeniu z postępowania na podstawie art. 109 ust. 1 pkt 4 ustawy </w:t>
      </w:r>
      <w:proofErr w:type="spellStart"/>
      <w:r w:rsidRPr="00B73557">
        <w:t>Pzp</w:t>
      </w:r>
      <w:proofErr w:type="spellEnd"/>
    </w:p>
    <w:p w14:paraId="13F5386E" w14:textId="77777777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B73557" w:rsidRDefault="00635C6E" w:rsidP="00635C6E">
      <w:pPr>
        <w:ind w:left="644"/>
        <w:jc w:val="both"/>
      </w:pPr>
    </w:p>
    <w:p w14:paraId="353B8403" w14:textId="77777777" w:rsidR="00281DC6" w:rsidRPr="00B73557" w:rsidRDefault="00281DC6" w:rsidP="00281DC6">
      <w:pPr>
        <w:spacing w:before="120" w:after="120" w:line="276" w:lineRule="auto"/>
        <w:ind w:left="641"/>
        <w:contextualSpacing/>
        <w:jc w:val="both"/>
      </w:pPr>
    </w:p>
    <w:p w14:paraId="474446A0" w14:textId="77777777" w:rsidR="00281DC6" w:rsidRPr="00B73557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</w:rPr>
      </w:pPr>
      <w:r w:rsidRPr="00B73557">
        <w:rPr>
          <w:b/>
        </w:rPr>
        <w:t>OŚWIADCZAMY</w:t>
      </w:r>
      <w:r w:rsidRPr="00B73557">
        <w:rPr>
          <w:bCs/>
        </w:rPr>
        <w:t>, że wybór naszej oferty</w:t>
      </w:r>
      <w:r w:rsidRPr="00B73557">
        <w:rPr>
          <w:bCs/>
          <w:vertAlign w:val="superscript"/>
        </w:rPr>
        <w:t>*</w:t>
      </w:r>
      <w:r w:rsidRPr="00B73557">
        <w:rPr>
          <w:bCs/>
        </w:rPr>
        <w:t>:</w:t>
      </w:r>
    </w:p>
    <w:p w14:paraId="2156324E" w14:textId="77777777" w:rsidR="00281DC6" w:rsidRPr="00B73557" w:rsidRDefault="00281DC6" w:rsidP="00281DC6">
      <w:pPr>
        <w:spacing w:before="240" w:after="24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lastRenderedPageBreak/>
        <w:t xml:space="preserve">□ </w:t>
      </w:r>
      <w:r w:rsidRPr="00B73557">
        <w:rPr>
          <w:b/>
          <w:u w:val="single"/>
        </w:rPr>
        <w:t>nie będzie</w:t>
      </w:r>
      <w:r w:rsidRPr="00B73557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</w:t>
      </w:r>
    </w:p>
    <w:p w14:paraId="02D4AD6F" w14:textId="77777777" w:rsidR="00281DC6" w:rsidRPr="00B73557" w:rsidRDefault="00281DC6" w:rsidP="00281DC6">
      <w:pPr>
        <w:spacing w:line="276" w:lineRule="auto"/>
        <w:ind w:left="284"/>
        <w:contextualSpacing/>
        <w:jc w:val="both"/>
        <w:rPr>
          <w:bCs/>
        </w:rPr>
      </w:pPr>
    </w:p>
    <w:p w14:paraId="340E3FA9" w14:textId="1186921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będzie prowadzić</w:t>
      </w:r>
      <w:r w:rsidRPr="00B73557">
        <w:rPr>
          <w:bCs/>
        </w:rPr>
        <w:t xml:space="preserve">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B73557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Stawka podatku od towarów i usług, która zgodnie z wiedzą Wykonawcy, będzie miała zastosowanie</w:t>
            </w:r>
          </w:p>
        </w:tc>
      </w:tr>
      <w:tr w:rsidR="00281DC6" w:rsidRPr="00B73557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  <w:tr w:rsidR="00281DC6" w:rsidRPr="00B73557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</w:tbl>
    <w:p w14:paraId="28D01F34" w14:textId="77777777" w:rsidR="00281DC6" w:rsidRPr="00B73557" w:rsidRDefault="00281DC6" w:rsidP="00281DC6">
      <w:pPr>
        <w:spacing w:before="240" w:line="360" w:lineRule="auto"/>
        <w:ind w:left="284"/>
        <w:contextualSpacing/>
        <w:jc w:val="both"/>
      </w:pPr>
    </w:p>
    <w:p w14:paraId="5349E88E" w14:textId="77777777" w:rsidR="00281DC6" w:rsidRPr="00B73557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</w:pPr>
      <w:r w:rsidRPr="00B73557">
        <w:rPr>
          <w:b/>
        </w:rPr>
        <w:t>WSZELKĄ KORESPONDENCJĘ</w:t>
      </w:r>
      <w:r w:rsidRPr="00B73557"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B73557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B73557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B73557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lang w:val="en-US" w:eastAsia="en-US"/>
        </w:rPr>
      </w:pPr>
      <w:proofErr w:type="spellStart"/>
      <w:r w:rsidRPr="00B73557">
        <w:rPr>
          <w:rFonts w:eastAsia="Calibri"/>
          <w:lang w:val="en-US" w:eastAsia="en-US"/>
        </w:rPr>
        <w:t>Informacja</w:t>
      </w:r>
      <w:proofErr w:type="spellEnd"/>
    </w:p>
    <w:p w14:paraId="74867EBF" w14:textId="77777777" w:rsidR="00281DC6" w:rsidRPr="00B73557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B73557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B73557">
        <w:rPr>
          <w:rFonts w:eastAsia="Calibri"/>
          <w:lang w:eastAsia="en-US"/>
        </w:rPr>
        <w:t xml:space="preserve">Wykonawca jest: </w:t>
      </w:r>
      <w:r w:rsidRPr="00B73557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mikroprzedsiębiorstwem</w:t>
      </w:r>
    </w:p>
    <w:p w14:paraId="455641E1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małym przedsiębiorstwem</w:t>
      </w:r>
    </w:p>
    <w:p w14:paraId="192A1B53" w14:textId="59A345C5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średnim przedsiębiorstwem</w:t>
      </w:r>
    </w:p>
    <w:p w14:paraId="1526D3BF" w14:textId="6BE7B7DB" w:rsidR="0068222F" w:rsidRPr="00B73557" w:rsidRDefault="0068222F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inny ………………….</w:t>
      </w:r>
    </w:p>
    <w:p w14:paraId="7F66F6AC" w14:textId="77777777" w:rsidR="00281DC6" w:rsidRPr="00281DC6" w:rsidRDefault="00281DC6" w:rsidP="00B73557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9E0BE8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7BC97CA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536C41FB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6917DC5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B73557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2F3B02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45CA"/>
    <w:rsid w:val="005A5EE5"/>
    <w:rsid w:val="005A70C7"/>
    <w:rsid w:val="005E1FEB"/>
    <w:rsid w:val="00613B65"/>
    <w:rsid w:val="00615E11"/>
    <w:rsid w:val="00635C6E"/>
    <w:rsid w:val="00655408"/>
    <w:rsid w:val="006755B1"/>
    <w:rsid w:val="0068222F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53B6B"/>
    <w:rsid w:val="008D29B6"/>
    <w:rsid w:val="008F47D5"/>
    <w:rsid w:val="00925288"/>
    <w:rsid w:val="00925993"/>
    <w:rsid w:val="00942685"/>
    <w:rsid w:val="00957800"/>
    <w:rsid w:val="00990E02"/>
    <w:rsid w:val="009971F0"/>
    <w:rsid w:val="009E1B04"/>
    <w:rsid w:val="009E5297"/>
    <w:rsid w:val="009F45A4"/>
    <w:rsid w:val="00A35787"/>
    <w:rsid w:val="00A35DA2"/>
    <w:rsid w:val="00A45690"/>
    <w:rsid w:val="00A90AD6"/>
    <w:rsid w:val="00AC0870"/>
    <w:rsid w:val="00AE55B5"/>
    <w:rsid w:val="00B03F5C"/>
    <w:rsid w:val="00B07767"/>
    <w:rsid w:val="00B22D6B"/>
    <w:rsid w:val="00B36CBF"/>
    <w:rsid w:val="00B45820"/>
    <w:rsid w:val="00B71BCD"/>
    <w:rsid w:val="00B73557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B68B7"/>
    <w:rsid w:val="00CF77BE"/>
    <w:rsid w:val="00D069E8"/>
    <w:rsid w:val="00D17FD4"/>
    <w:rsid w:val="00D200D8"/>
    <w:rsid w:val="00D710C9"/>
    <w:rsid w:val="00D7115D"/>
    <w:rsid w:val="00D74BC1"/>
    <w:rsid w:val="00D75D14"/>
    <w:rsid w:val="00D81677"/>
    <w:rsid w:val="00E03BCB"/>
    <w:rsid w:val="00E554F1"/>
    <w:rsid w:val="00E57579"/>
    <w:rsid w:val="00E61D09"/>
    <w:rsid w:val="00E67A95"/>
    <w:rsid w:val="00E93CBB"/>
    <w:rsid w:val="00EE3481"/>
    <w:rsid w:val="00F2537A"/>
    <w:rsid w:val="00F67712"/>
    <w:rsid w:val="00FA46AF"/>
    <w:rsid w:val="00FA79F5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222</TotalTime>
  <Pages>5</Pages>
  <Words>1010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 Lutycka</cp:lastModifiedBy>
  <cp:revision>59</cp:revision>
  <cp:lastPrinted>2007-10-05T06:59:00Z</cp:lastPrinted>
  <dcterms:created xsi:type="dcterms:W3CDTF">2022-10-05T12:38:00Z</dcterms:created>
  <dcterms:modified xsi:type="dcterms:W3CDTF">2023-11-13T11:32:00Z</dcterms:modified>
</cp:coreProperties>
</file>