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2AAAC" w14:textId="00EC6014" w:rsidR="00FB7F50" w:rsidRPr="002245BE" w:rsidRDefault="003966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66C4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966C4">
        <w:rPr>
          <w:sz w:val="22"/>
          <w:szCs w:val="22"/>
        </w:rPr>
        <w:t>2023-</w:t>
      </w:r>
      <w:r w:rsidR="00FC3D74">
        <w:rPr>
          <w:sz w:val="22"/>
          <w:szCs w:val="22"/>
        </w:rPr>
        <w:t>11</w:t>
      </w:r>
      <w:r w:rsidRPr="003966C4">
        <w:rPr>
          <w:sz w:val="22"/>
          <w:szCs w:val="22"/>
        </w:rPr>
        <w:t>-</w:t>
      </w:r>
      <w:r w:rsidR="00FC3D74">
        <w:rPr>
          <w:sz w:val="22"/>
          <w:szCs w:val="22"/>
        </w:rPr>
        <w:t>13</w:t>
      </w:r>
    </w:p>
    <w:p w14:paraId="266A5C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763C65" w14:textId="77777777" w:rsidR="003966C4" w:rsidRPr="003966C4" w:rsidRDefault="003966C4" w:rsidP="00FB7F50">
      <w:pPr>
        <w:spacing w:after="40"/>
        <w:rPr>
          <w:b/>
          <w:bCs/>
          <w:sz w:val="22"/>
          <w:szCs w:val="22"/>
        </w:rPr>
      </w:pPr>
      <w:r w:rsidRPr="003966C4">
        <w:rPr>
          <w:b/>
          <w:bCs/>
          <w:sz w:val="22"/>
          <w:szCs w:val="22"/>
        </w:rPr>
        <w:t>Szpital Wojewódzki w Poznaniu</w:t>
      </w:r>
    </w:p>
    <w:p w14:paraId="27F7E36E" w14:textId="77777777" w:rsidR="00FB7F50" w:rsidRPr="002245BE" w:rsidRDefault="003966C4" w:rsidP="00FB7F50">
      <w:pPr>
        <w:spacing w:after="40"/>
        <w:rPr>
          <w:b/>
          <w:bCs/>
          <w:sz w:val="22"/>
          <w:szCs w:val="22"/>
        </w:rPr>
      </w:pPr>
      <w:r w:rsidRPr="003966C4">
        <w:rPr>
          <w:b/>
          <w:bCs/>
          <w:sz w:val="22"/>
          <w:szCs w:val="22"/>
        </w:rPr>
        <w:t>Dział Zamówień Publicznych</w:t>
      </w:r>
    </w:p>
    <w:p w14:paraId="6BDCCCA6" w14:textId="6541FF5C" w:rsidR="00FB7F50" w:rsidRPr="002245BE" w:rsidRDefault="00D1233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66C4" w:rsidRPr="003966C4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966C4" w:rsidRPr="003966C4">
        <w:rPr>
          <w:sz w:val="22"/>
          <w:szCs w:val="22"/>
        </w:rPr>
        <w:t>7/19</w:t>
      </w:r>
    </w:p>
    <w:p w14:paraId="10A3E668" w14:textId="77777777" w:rsidR="00FB7F50" w:rsidRPr="002245BE" w:rsidRDefault="003966C4" w:rsidP="00FB7F50">
      <w:pPr>
        <w:rPr>
          <w:sz w:val="22"/>
          <w:szCs w:val="22"/>
        </w:rPr>
      </w:pPr>
      <w:r w:rsidRPr="003966C4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966C4">
        <w:rPr>
          <w:sz w:val="22"/>
          <w:szCs w:val="22"/>
        </w:rPr>
        <w:t>Poznań</w:t>
      </w:r>
    </w:p>
    <w:p w14:paraId="023983C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3816C7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72BF9A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D14C74A" w14:textId="1B4AC66F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  <w:r w:rsidR="00FC3D74">
        <w:rPr>
          <w:sz w:val="28"/>
        </w:rPr>
        <w:t xml:space="preserve"> II</w:t>
      </w:r>
    </w:p>
    <w:p w14:paraId="212E635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966C4" w:rsidRPr="00607F9B" w14:paraId="50E9A97A" w14:textId="77777777" w:rsidTr="0087310E">
        <w:trPr>
          <w:trHeight w:val="638"/>
        </w:trPr>
        <w:tc>
          <w:tcPr>
            <w:tcW w:w="959" w:type="dxa"/>
            <w:shd w:val="clear" w:color="auto" w:fill="auto"/>
          </w:tcPr>
          <w:p w14:paraId="0BA69578" w14:textId="77777777" w:rsidR="003966C4" w:rsidRPr="00607F9B" w:rsidRDefault="003966C4" w:rsidP="00873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C0D64B" w14:textId="79530242" w:rsidR="003966C4" w:rsidRPr="00607F9B" w:rsidRDefault="003966C4" w:rsidP="00873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66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66C4">
              <w:rPr>
                <w:b/>
                <w:bCs/>
                <w:sz w:val="22"/>
                <w:szCs w:val="22"/>
              </w:rPr>
              <w:t>Materiały opatrunkowe (obłożenia) niezbędne do wykonywania nowych procedur witrektomii na Oddziale Okulistyki, materiały opatrunkowe, szwy chirurgiczne, wyroby medyczne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66C4">
              <w:rPr>
                <w:b/>
                <w:sz w:val="22"/>
                <w:szCs w:val="22"/>
              </w:rPr>
              <w:t>SZW/DZP/39/2023</w:t>
            </w:r>
          </w:p>
        </w:tc>
      </w:tr>
    </w:tbl>
    <w:p w14:paraId="2F1789EF" w14:textId="77777777" w:rsidR="003966C4" w:rsidRPr="003966C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966C4" w:rsidRPr="003966C4">
        <w:rPr>
          <w:b/>
          <w:sz w:val="22"/>
          <w:szCs w:val="22"/>
        </w:rPr>
        <w:t>Szpital Wojewódzki w Poznaniu</w:t>
      </w:r>
    </w:p>
    <w:p w14:paraId="35135CC8" w14:textId="008A9352" w:rsidR="008642B3" w:rsidRDefault="003966C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966C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966C4">
        <w:rPr>
          <w:sz w:val="22"/>
          <w:szCs w:val="22"/>
        </w:rPr>
        <w:t>(</w:t>
      </w:r>
      <w:proofErr w:type="spellStart"/>
      <w:r w:rsidRPr="003966C4">
        <w:rPr>
          <w:sz w:val="22"/>
          <w:szCs w:val="22"/>
        </w:rPr>
        <w:t>t.j</w:t>
      </w:r>
      <w:proofErr w:type="spellEnd"/>
      <w:r w:rsidRPr="003966C4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1233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66C4" w14:paraId="4322214F" w14:textId="77777777" w:rsidTr="00FC3D74">
        <w:trPr>
          <w:cantSplit/>
        </w:trPr>
        <w:tc>
          <w:tcPr>
            <w:tcW w:w="9498" w:type="dxa"/>
          </w:tcPr>
          <w:p w14:paraId="08D0098E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t>Bialmed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Sp. z o.o.</w:t>
            </w:r>
          </w:p>
          <w:p w14:paraId="300B43CF" w14:textId="15CD79B3" w:rsidR="003966C4" w:rsidRPr="009F0E5C" w:rsidRDefault="00FC3D74" w:rsidP="0087310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66C4" w:rsidRPr="003966C4">
              <w:rPr>
                <w:bCs/>
                <w:sz w:val="22"/>
                <w:szCs w:val="22"/>
              </w:rPr>
              <w:t>Kazimierzowska</w:t>
            </w:r>
            <w:r w:rsidR="003966C4" w:rsidRPr="009F0E5C">
              <w:rPr>
                <w:bCs/>
                <w:sz w:val="22"/>
                <w:szCs w:val="22"/>
              </w:rPr>
              <w:t xml:space="preserve"> </w:t>
            </w:r>
            <w:r w:rsidR="003966C4" w:rsidRPr="003966C4">
              <w:rPr>
                <w:bCs/>
                <w:sz w:val="22"/>
                <w:szCs w:val="22"/>
              </w:rPr>
              <w:t>46/48/35</w:t>
            </w:r>
            <w:r w:rsidR="003966C4">
              <w:rPr>
                <w:bCs/>
                <w:sz w:val="22"/>
                <w:szCs w:val="22"/>
              </w:rPr>
              <w:t xml:space="preserve"> </w:t>
            </w:r>
          </w:p>
          <w:p w14:paraId="3B353105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Warszawa</w:t>
            </w:r>
          </w:p>
          <w:p w14:paraId="02A657F9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89A60D" w14:textId="77777777" w:rsidR="003966C4" w:rsidRPr="00FC3D7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C3D74">
              <w:rPr>
                <w:sz w:val="22"/>
                <w:szCs w:val="22"/>
                <w:u w:val="single"/>
              </w:rPr>
              <w:t xml:space="preserve">Zadanie nr 19: Nici chirurgiczne nylonowe za cenę brutto </w:t>
            </w:r>
            <w:r w:rsidRPr="00FC3D74">
              <w:rPr>
                <w:b/>
                <w:sz w:val="22"/>
                <w:szCs w:val="22"/>
                <w:u w:val="single"/>
              </w:rPr>
              <w:t>168 979.18 zł</w:t>
            </w:r>
            <w:r w:rsidRPr="00FC3D74">
              <w:rPr>
                <w:bCs/>
                <w:sz w:val="22"/>
                <w:szCs w:val="22"/>
                <w:u w:val="single"/>
              </w:rPr>
              <w:t>.</w:t>
            </w:r>
          </w:p>
          <w:p w14:paraId="35B41C37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AB2C24" w14:textId="77777777" w:rsidR="003966C4" w:rsidRPr="00474325" w:rsidRDefault="003966C4" w:rsidP="0047432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74325">
              <w:rPr>
                <w:sz w:val="22"/>
                <w:szCs w:val="22"/>
              </w:rP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6C949D5" w14:textId="77777777" w:rsidR="003966C4" w:rsidRDefault="003966C4" w:rsidP="0047432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74325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0F649EA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34FF362" w14:textId="77777777" w:rsidTr="00FC3D74">
        <w:tc>
          <w:tcPr>
            <w:tcW w:w="2169" w:type="dxa"/>
            <w:shd w:val="clear" w:color="auto" w:fill="F3F3F3"/>
          </w:tcPr>
          <w:p w14:paraId="2226528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3395FF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B2416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29117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966C4" w:rsidRPr="00834EF4" w14:paraId="02208CCE" w14:textId="77777777" w:rsidTr="00FC3D74">
        <w:tc>
          <w:tcPr>
            <w:tcW w:w="2169" w:type="dxa"/>
            <w:shd w:val="clear" w:color="auto" w:fill="auto"/>
          </w:tcPr>
          <w:p w14:paraId="6972404F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Nici chirurgiczne nylonowe</w:t>
            </w:r>
          </w:p>
        </w:tc>
        <w:tc>
          <w:tcPr>
            <w:tcW w:w="2793" w:type="dxa"/>
            <w:shd w:val="clear" w:color="auto" w:fill="auto"/>
          </w:tcPr>
          <w:p w14:paraId="5F1A188C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72CAAC0" w14:textId="24E4A00F" w:rsidR="003966C4" w:rsidRPr="00211A34" w:rsidRDefault="00474325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Kazimierzowska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46/48/35</w:t>
            </w:r>
          </w:p>
          <w:p w14:paraId="579F2CD7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BB9112" w14:textId="77777777" w:rsidR="00474325" w:rsidRDefault="00474325" w:rsidP="0087310E">
            <w:pPr>
              <w:spacing w:before="40" w:after="40"/>
              <w:rPr>
                <w:sz w:val="20"/>
                <w:szCs w:val="20"/>
              </w:rPr>
            </w:pPr>
          </w:p>
          <w:p w14:paraId="10880A93" w14:textId="1EDFC5FF" w:rsidR="003966C4" w:rsidRPr="00211A34" w:rsidRDefault="00474325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966C4"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0A7468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1EFA28CE" w14:textId="77777777" w:rsidTr="00FC3D74">
        <w:tc>
          <w:tcPr>
            <w:tcW w:w="2169" w:type="dxa"/>
            <w:shd w:val="clear" w:color="auto" w:fill="auto"/>
          </w:tcPr>
          <w:p w14:paraId="35C67834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Nici chirurgiczne nylonowe</w:t>
            </w:r>
          </w:p>
        </w:tc>
        <w:tc>
          <w:tcPr>
            <w:tcW w:w="2793" w:type="dxa"/>
            <w:shd w:val="clear" w:color="auto" w:fill="auto"/>
          </w:tcPr>
          <w:p w14:paraId="19FE33AB" w14:textId="7802A0DC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YAVO</w:t>
            </w:r>
            <w:r w:rsidR="0047432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4810EA42" w14:textId="1746BB56" w:rsidR="003966C4" w:rsidRPr="00211A34" w:rsidRDefault="00474325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3966C4">
              <w:rPr>
                <w:sz w:val="20"/>
                <w:szCs w:val="20"/>
              </w:rPr>
              <w:t>Bawełniana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17</w:t>
            </w:r>
          </w:p>
          <w:p w14:paraId="4BF7B639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5027F3CA" w14:textId="77777777" w:rsidR="00474325" w:rsidRDefault="00474325" w:rsidP="0087310E">
            <w:pPr>
              <w:spacing w:before="40" w:after="40"/>
              <w:rPr>
                <w:sz w:val="20"/>
                <w:szCs w:val="20"/>
              </w:rPr>
            </w:pPr>
          </w:p>
          <w:p w14:paraId="79169726" w14:textId="011650D7" w:rsidR="003966C4" w:rsidRPr="00211A34" w:rsidRDefault="00474325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966C4" w:rsidRPr="003966C4">
              <w:rPr>
                <w:sz w:val="20"/>
                <w:szCs w:val="20"/>
              </w:rPr>
              <w:t>1 - Cena - 92.61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B182F7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92,61</w:t>
            </w:r>
          </w:p>
        </w:tc>
      </w:tr>
      <w:tr w:rsidR="00474325" w:rsidRPr="00834EF4" w14:paraId="0473FA82" w14:textId="77777777" w:rsidTr="003E36F8">
        <w:tc>
          <w:tcPr>
            <w:tcW w:w="2169" w:type="dxa"/>
            <w:shd w:val="clear" w:color="auto" w:fill="auto"/>
          </w:tcPr>
          <w:p w14:paraId="7DFC300A" w14:textId="77777777" w:rsidR="00474325" w:rsidRPr="00211A34" w:rsidRDefault="00474325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lastRenderedPageBreak/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Nici chirurgiczne nylonowe</w:t>
            </w:r>
          </w:p>
        </w:tc>
        <w:tc>
          <w:tcPr>
            <w:tcW w:w="2793" w:type="dxa"/>
            <w:shd w:val="clear" w:color="auto" w:fill="auto"/>
          </w:tcPr>
          <w:p w14:paraId="4ECBDB3B" w14:textId="77777777" w:rsidR="00474325" w:rsidRPr="00211A34" w:rsidRDefault="00474325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966C4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7DA639FA" w14:textId="27C06241" w:rsidR="00474325" w:rsidRPr="00211A34" w:rsidRDefault="00474325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Wolskie, ul.</w:t>
            </w:r>
            <w:r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14</w:t>
            </w:r>
          </w:p>
          <w:p w14:paraId="6D0B19F6" w14:textId="77777777" w:rsidR="00474325" w:rsidRPr="00211A34" w:rsidRDefault="00474325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Płochocin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D30582D" w14:textId="77777777" w:rsidR="00474325" w:rsidRDefault="00474325" w:rsidP="0087310E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9509BC0" w14:textId="215035E5" w:rsidR="00474325" w:rsidRPr="00211A34" w:rsidRDefault="00474325" w:rsidP="0087310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14:paraId="705DF3F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F65210C" w14:textId="1BAFAA22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474325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7565D8E" w14:textId="77777777" w:rsidTr="00596EA3">
        <w:tc>
          <w:tcPr>
            <w:tcW w:w="871" w:type="dxa"/>
            <w:shd w:val="clear" w:color="auto" w:fill="F3F3F3"/>
            <w:vAlign w:val="center"/>
          </w:tcPr>
          <w:p w14:paraId="45B1ACC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C3E9CA5" w14:textId="58D4C872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474325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90C48E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3966C4" w14:paraId="5F4E7339" w14:textId="77777777" w:rsidTr="0087310E">
        <w:tc>
          <w:tcPr>
            <w:tcW w:w="871" w:type="dxa"/>
            <w:vAlign w:val="center"/>
          </w:tcPr>
          <w:p w14:paraId="614FAB55" w14:textId="77777777" w:rsidR="003966C4" w:rsidRPr="00596EA3" w:rsidRDefault="003966C4" w:rsidP="0087310E">
            <w:pPr>
              <w:spacing w:before="40"/>
              <w:jc w:val="center"/>
              <w:rPr>
                <w:sz w:val="22"/>
                <w:szCs w:val="22"/>
              </w:rPr>
            </w:pPr>
            <w:r w:rsidRPr="003966C4">
              <w:rPr>
                <w:sz w:val="22"/>
                <w:szCs w:val="22"/>
              </w:rPr>
              <w:t>8</w:t>
            </w:r>
          </w:p>
        </w:tc>
        <w:tc>
          <w:tcPr>
            <w:tcW w:w="2957" w:type="dxa"/>
            <w:vAlign w:val="center"/>
          </w:tcPr>
          <w:p w14:paraId="486CB69E" w14:textId="77777777" w:rsidR="003966C4" w:rsidRPr="00596EA3" w:rsidRDefault="003966C4" w:rsidP="0087310E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3966C4">
              <w:rPr>
                <w:b/>
                <w:bCs/>
                <w:sz w:val="22"/>
                <w:szCs w:val="22"/>
              </w:rPr>
              <w:t>Tramco</w:t>
            </w:r>
            <w:proofErr w:type="spellEnd"/>
            <w:r w:rsidRPr="003966C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966C4">
              <w:rPr>
                <w:b/>
                <w:bCs/>
                <w:sz w:val="22"/>
                <w:szCs w:val="22"/>
              </w:rPr>
              <w:t>Sp</w:t>
            </w:r>
            <w:proofErr w:type="spellEnd"/>
            <w:r w:rsidRPr="003966C4">
              <w:rPr>
                <w:b/>
                <w:bCs/>
                <w:sz w:val="22"/>
                <w:szCs w:val="22"/>
              </w:rPr>
              <w:t xml:space="preserve"> z o. o.</w:t>
            </w:r>
          </w:p>
          <w:p w14:paraId="0DA6A3F8" w14:textId="761A9633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Wolskie, ul.</w:t>
            </w:r>
            <w:r w:rsidR="00474325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CED0908" w14:textId="77777777" w:rsidR="003966C4" w:rsidRPr="00211A34" w:rsidRDefault="003966C4" w:rsidP="0087310E">
            <w:pPr>
              <w:spacing w:after="40"/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Płochocin</w:t>
            </w:r>
          </w:p>
        </w:tc>
        <w:tc>
          <w:tcPr>
            <w:tcW w:w="5670" w:type="dxa"/>
          </w:tcPr>
          <w:p w14:paraId="3C804AA1" w14:textId="02BC0A79" w:rsidR="003966C4" w:rsidRPr="00474325" w:rsidRDefault="003966C4" w:rsidP="0087310E">
            <w:pPr>
              <w:spacing w:before="40" w:after="40"/>
              <w:rPr>
                <w:sz w:val="22"/>
                <w:szCs w:val="22"/>
                <w:u w:val="single"/>
              </w:rPr>
            </w:pPr>
            <w:r w:rsidRPr="00474325">
              <w:rPr>
                <w:sz w:val="22"/>
                <w:szCs w:val="22"/>
                <w:u w:val="single"/>
              </w:rPr>
              <w:t>Oferta odrzucona w zadaniu 19</w:t>
            </w:r>
          </w:p>
          <w:p w14:paraId="5BB9874F" w14:textId="77777777" w:rsidR="00E45A92" w:rsidRDefault="00474325" w:rsidP="0087310E">
            <w:pPr>
              <w:jc w:val="both"/>
              <w:rPr>
                <w:sz w:val="22"/>
                <w:szCs w:val="22"/>
              </w:rPr>
            </w:pPr>
            <w:r w:rsidRPr="003966C4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</w:t>
            </w:r>
            <w:r w:rsidR="003966C4" w:rsidRPr="003966C4">
              <w:rPr>
                <w:sz w:val="22"/>
                <w:szCs w:val="22"/>
              </w:rPr>
              <w:t xml:space="preserve"> </w:t>
            </w:r>
            <w:r w:rsidR="00E45A92">
              <w:rPr>
                <w:sz w:val="22"/>
                <w:szCs w:val="22"/>
              </w:rPr>
              <w:t>- treść oferty jest niezgodna z warunkami zamówienia</w:t>
            </w:r>
          </w:p>
          <w:p w14:paraId="13721A60" w14:textId="77777777" w:rsidR="003966C4" w:rsidRDefault="00E45A92" w:rsidP="008731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Uzasadnienie: w zadaniu n</w:t>
            </w:r>
            <w:r w:rsidR="003966C4" w:rsidRPr="003966C4">
              <w:rPr>
                <w:sz w:val="22"/>
                <w:szCs w:val="22"/>
              </w:rPr>
              <w:t xml:space="preserve">r 19 poz. 13, zgodnie z podanym numerem katalogowym firma zaoferowała igłę o grubości 1-0 USP, podczas gdy </w:t>
            </w:r>
            <w:r>
              <w:rPr>
                <w:sz w:val="22"/>
                <w:szCs w:val="22"/>
              </w:rPr>
              <w:t>Zamawiający wymagał zaoferowania</w:t>
            </w:r>
            <w:r w:rsidR="003966C4" w:rsidRPr="003966C4">
              <w:rPr>
                <w:sz w:val="22"/>
                <w:szCs w:val="22"/>
              </w:rPr>
              <w:t xml:space="preserve"> igły </w:t>
            </w:r>
            <w:r>
              <w:rPr>
                <w:sz w:val="22"/>
                <w:szCs w:val="22"/>
              </w:rPr>
              <w:br/>
            </w:r>
            <w:r w:rsidR="003966C4" w:rsidRPr="003966C4">
              <w:rPr>
                <w:sz w:val="22"/>
                <w:szCs w:val="22"/>
              </w:rPr>
              <w:t>o grubości 0 USP</w:t>
            </w:r>
            <w:r>
              <w:rPr>
                <w:sz w:val="22"/>
                <w:szCs w:val="22"/>
              </w:rPr>
              <w:t>.</w:t>
            </w:r>
          </w:p>
          <w:p w14:paraId="20BBCA59" w14:textId="09FAB02C" w:rsidR="00E45A92" w:rsidRPr="00596EA3" w:rsidRDefault="00E45A92" w:rsidP="008731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oferta Wykonawcy jest niezgodna </w:t>
            </w:r>
            <w:r>
              <w:rPr>
                <w:sz w:val="22"/>
                <w:szCs w:val="22"/>
              </w:rPr>
              <w:br/>
              <w:t>z warunkami Zamawiającego.</w:t>
            </w:r>
          </w:p>
        </w:tc>
      </w:tr>
    </w:tbl>
    <w:p w14:paraId="5FA74911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FAAF894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D0F12B7" w14:textId="7145345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E45A92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</w:p>
    <w:p w14:paraId="564DE539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055FA762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80508A4" w14:textId="77777777" w:rsidR="00E45A92" w:rsidRDefault="00E45A92" w:rsidP="00E45A92">
      <w:pPr>
        <w:spacing w:line="360" w:lineRule="auto"/>
        <w:ind w:left="3117" w:firstLine="423"/>
        <w:jc w:val="center"/>
        <w:rPr>
          <w:i/>
        </w:rPr>
      </w:pPr>
    </w:p>
    <w:p w14:paraId="1C46AF04" w14:textId="77777777" w:rsidR="00E45A92" w:rsidRDefault="00E45A92" w:rsidP="00E45A92">
      <w:pPr>
        <w:spacing w:line="360" w:lineRule="auto"/>
        <w:ind w:left="3117" w:firstLine="423"/>
        <w:jc w:val="center"/>
        <w:rPr>
          <w:i/>
        </w:rPr>
      </w:pPr>
    </w:p>
    <w:p w14:paraId="07EC1093" w14:textId="64293798" w:rsidR="00E45A92" w:rsidRDefault="00E45A92" w:rsidP="00E45A92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644912D" w14:textId="77777777" w:rsidR="00E45A92" w:rsidRDefault="00E45A92" w:rsidP="00E45A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82208D" w14:textId="77777777" w:rsidR="00E45A92" w:rsidRDefault="00E45A92" w:rsidP="00E45A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E27735A" w14:textId="77777777" w:rsidR="00E45A92" w:rsidRDefault="00E45A92" w:rsidP="00E45A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433C5C5" w14:textId="06F5DBD4" w:rsidR="00B464D3" w:rsidRPr="00E56378" w:rsidRDefault="003966C4" w:rsidP="00B464D3">
      <w:pPr>
        <w:jc w:val="right"/>
        <w:rPr>
          <w:sz w:val="32"/>
          <w:szCs w:val="32"/>
          <w:vertAlign w:val="superscript"/>
        </w:rPr>
      </w:pPr>
      <w:r w:rsidRPr="003966C4">
        <w:rPr>
          <w:sz w:val="22"/>
          <w:szCs w:val="22"/>
        </w:rPr>
        <w:t xml:space="preserve">  </w:t>
      </w:r>
    </w:p>
    <w:bookmarkEnd w:id="0"/>
    <w:p w14:paraId="0137179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C185E" w14:textId="77777777" w:rsidR="00436E12" w:rsidRDefault="00436E12">
      <w:r>
        <w:separator/>
      </w:r>
    </w:p>
  </w:endnote>
  <w:endnote w:type="continuationSeparator" w:id="0">
    <w:p w14:paraId="2F8B2135" w14:textId="77777777" w:rsidR="00436E12" w:rsidRDefault="0043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EF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D8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F366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BFC4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ECC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B221C" w14:textId="77777777" w:rsidR="00436E12" w:rsidRDefault="00436E12">
      <w:r>
        <w:separator/>
      </w:r>
    </w:p>
  </w:footnote>
  <w:footnote w:type="continuationSeparator" w:id="0">
    <w:p w14:paraId="59EE6F9E" w14:textId="77777777" w:rsidR="00436E12" w:rsidRDefault="00436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DC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12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14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D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C54D8"/>
    <w:rsid w:val="003445A0"/>
    <w:rsid w:val="003966C4"/>
    <w:rsid w:val="003A0AFC"/>
    <w:rsid w:val="003D611C"/>
    <w:rsid w:val="00431C0B"/>
    <w:rsid w:val="00436E12"/>
    <w:rsid w:val="00437CAD"/>
    <w:rsid w:val="004657DA"/>
    <w:rsid w:val="00474325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5CB4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233A"/>
    <w:rsid w:val="00D26ED6"/>
    <w:rsid w:val="00D42C90"/>
    <w:rsid w:val="00D8427E"/>
    <w:rsid w:val="00E30B2D"/>
    <w:rsid w:val="00E45A92"/>
    <w:rsid w:val="00E62859"/>
    <w:rsid w:val="00E85D70"/>
    <w:rsid w:val="00F33C66"/>
    <w:rsid w:val="00F960D7"/>
    <w:rsid w:val="00FB7F50"/>
    <w:rsid w:val="00FC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76535"/>
  <w15:chartTrackingRefBased/>
  <w15:docId w15:val="{E33EDF66-03C4-4480-8837-AA962FE1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413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2023-11-13T13:06:00Z</cp:lastPrinted>
  <dcterms:created xsi:type="dcterms:W3CDTF">2023-07-04T11:06:00Z</dcterms:created>
  <dcterms:modified xsi:type="dcterms:W3CDTF">2023-11-13T13:06:00Z</dcterms:modified>
</cp:coreProperties>
</file>