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75A53B6" w:rsidR="00281DC6" w:rsidRPr="00FE7210" w:rsidRDefault="00C41F03" w:rsidP="00E61D09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SZW/DZP/1</w:t>
      </w:r>
      <w:r w:rsidR="004E0D7B">
        <w:rPr>
          <w:bCs/>
          <w:sz w:val="22"/>
          <w:szCs w:val="22"/>
        </w:rPr>
        <w:t>40</w:t>
      </w:r>
      <w:r>
        <w:rPr>
          <w:bCs/>
          <w:sz w:val="22"/>
          <w:szCs w:val="22"/>
        </w:rPr>
        <w:t>/2023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</w:t>
      </w:r>
      <w:r w:rsidR="00957800">
        <w:rPr>
          <w:bCs/>
          <w:sz w:val="22"/>
          <w:szCs w:val="22"/>
        </w:rPr>
        <w:t xml:space="preserve">/ załącznik </w:t>
      </w:r>
      <w:r w:rsidR="00957800" w:rsidRPr="00795E1B">
        <w:rPr>
          <w:bCs/>
          <w:sz w:val="22"/>
          <w:szCs w:val="22"/>
          <w:u w:val="single"/>
        </w:rPr>
        <w:t xml:space="preserve">nr </w:t>
      </w:r>
      <w:r w:rsidR="004E0D7B">
        <w:rPr>
          <w:bCs/>
          <w:sz w:val="22"/>
          <w:szCs w:val="22"/>
          <w:u w:val="single"/>
        </w:rPr>
        <w:t>2</w:t>
      </w:r>
      <w:r w:rsidR="00957800" w:rsidRPr="00795E1B">
        <w:rPr>
          <w:bCs/>
          <w:sz w:val="22"/>
          <w:szCs w:val="22"/>
          <w:u w:val="single"/>
        </w:rPr>
        <w:t xml:space="preserve">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26158BE8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57800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78AA788" w14:textId="77777777" w:rsidR="00957800" w:rsidRDefault="00957800" w:rsidP="00957800">
      <w:pPr>
        <w:jc w:val="center"/>
        <w:rPr>
          <w:b/>
          <w:sz w:val="22"/>
          <w:szCs w:val="22"/>
        </w:rPr>
      </w:pPr>
    </w:p>
    <w:p w14:paraId="3AA20790" w14:textId="6B2ADF38" w:rsidR="00957800" w:rsidRDefault="004E0D7B" w:rsidP="004E0D7B">
      <w:pPr>
        <w:spacing w:line="276" w:lineRule="auto"/>
        <w:jc w:val="center"/>
        <w:rPr>
          <w:b/>
          <w:sz w:val="22"/>
          <w:szCs w:val="22"/>
        </w:rPr>
      </w:pPr>
      <w:r w:rsidRPr="004E0D7B">
        <w:rPr>
          <w:b/>
          <w:sz w:val="22"/>
          <w:szCs w:val="22"/>
        </w:rPr>
        <w:t xml:space="preserve">Wsparcie rozwoju innowacyjnych rozwiązań służących do udzielania świadczeń opieki zdrowotnej w zakresie doposażenia podmiotów leczniczych w urządzenia </w:t>
      </w:r>
      <w:proofErr w:type="spellStart"/>
      <w:r w:rsidRPr="004E0D7B">
        <w:rPr>
          <w:b/>
          <w:sz w:val="22"/>
          <w:szCs w:val="22"/>
        </w:rPr>
        <w:t>robotyczne</w:t>
      </w:r>
      <w:proofErr w:type="spellEnd"/>
      <w:r w:rsidRPr="004E0D7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Pr="004E0D7B">
        <w:rPr>
          <w:b/>
          <w:sz w:val="22"/>
          <w:szCs w:val="22"/>
        </w:rPr>
        <w:t>do rehabilitacji (2 zadania)</w:t>
      </w:r>
    </w:p>
    <w:p w14:paraId="63F9AD59" w14:textId="77777777" w:rsidR="004E0D7B" w:rsidRDefault="004E0D7B" w:rsidP="00957800">
      <w:pPr>
        <w:spacing w:line="276" w:lineRule="auto"/>
        <w:jc w:val="both"/>
        <w:rPr>
          <w:sz w:val="22"/>
          <w:szCs w:val="22"/>
        </w:rPr>
      </w:pPr>
    </w:p>
    <w:p w14:paraId="3CCEC880" w14:textId="1D49FE00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E93B3F4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</w:t>
      </w:r>
      <w:r w:rsidR="00957800">
        <w:rPr>
          <w:sz w:val="22"/>
        </w:rPr>
        <w:t xml:space="preserve">zgodnie </w:t>
      </w:r>
      <w:r w:rsidRPr="00174A30">
        <w:rPr>
          <w:sz w:val="22"/>
        </w:rPr>
        <w:t>ze Specyfikacją Warunków Zamówienia</w:t>
      </w:r>
      <w:r w:rsidR="00E554F1" w:rsidRPr="00174A30">
        <w:rPr>
          <w:sz w:val="22"/>
        </w:rPr>
        <w:t xml:space="preserve">, </w:t>
      </w:r>
      <w:r w:rsidR="00957800">
        <w:rPr>
          <w:sz w:val="22"/>
        </w:rPr>
        <w:t xml:space="preserve">Formularzem asortymentowo – cenowym / </w:t>
      </w:r>
      <w:r w:rsidR="00E554F1" w:rsidRPr="00174A30">
        <w:rPr>
          <w:sz w:val="22"/>
        </w:rPr>
        <w:t>Opisem Przedmiotu Zamówienia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="004E0D7B">
        <w:rPr>
          <w:sz w:val="22"/>
        </w:rPr>
        <w:t xml:space="preserve"> uwzględniającą dojazd do Zamawiającego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0EACD70E" w14:textId="0EAF554B" w:rsidR="006C52A7" w:rsidRPr="00160E9C" w:rsidRDefault="006C52A7" w:rsidP="006C52A7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bookmarkStart w:id="2" w:name="_Hlk136496738"/>
      <w:bookmarkStart w:id="3" w:name="_Hlk130903349"/>
      <w:bookmarkStart w:id="4" w:name="_Hlk64876004"/>
      <w:bookmarkStart w:id="5" w:name="_Hlk115774927"/>
      <w:bookmarkStart w:id="6" w:name="_Hlk150766044"/>
      <w:r w:rsidRPr="006C52A7">
        <w:rPr>
          <w:bCs/>
          <w:sz w:val="22"/>
          <w:u w:val="single"/>
          <w:lang w:val="en-US"/>
        </w:rPr>
        <w:t xml:space="preserve">Zadanie nr 1: </w:t>
      </w:r>
      <w:bookmarkStart w:id="7" w:name="_Hlk67910880"/>
      <w:r w:rsidR="004E0D7B">
        <w:rPr>
          <w:rFonts w:eastAsia="Calibri"/>
          <w:b/>
          <w:sz w:val="22"/>
          <w:szCs w:val="22"/>
          <w:u w:val="single"/>
          <w:lang w:eastAsia="en-US"/>
        </w:rPr>
        <w:t>Zrobotyzowany system do rehabilitacji kończyny górnej – 1 szt.</w:t>
      </w:r>
    </w:p>
    <w:bookmarkEnd w:id="7"/>
    <w:p w14:paraId="17C2F4FA" w14:textId="6A25DAE1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2D3CD9D6" w14:textId="190DD2A1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127DB75E" w14:textId="3AE63531" w:rsidR="006C52A7" w:rsidRPr="007A62B1" w:rsidRDefault="006C52A7" w:rsidP="006C52A7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7BF055B4" w14:textId="77777777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E14E24F" w14:textId="675DDB6D" w:rsidR="006C52A7" w:rsidRPr="000272DA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4E0D7B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7E3B261F" w14:textId="69B51918" w:rsidR="006C52A7" w:rsidRDefault="006C52A7" w:rsidP="006C52A7">
      <w:pPr>
        <w:jc w:val="both"/>
        <w:rPr>
          <w:sz w:val="22"/>
          <w:szCs w:val="22"/>
        </w:rPr>
      </w:pPr>
      <w:bookmarkStart w:id="8" w:name="_Hlk150153833"/>
      <w:r w:rsidRPr="006C52A7">
        <w:rPr>
          <w:b/>
          <w:sz w:val="22"/>
          <w:szCs w:val="22"/>
        </w:rPr>
        <w:t>K-</w:t>
      </w:r>
      <w:r w:rsidR="008F47D5"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 w:rsidR="00160E9C"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 w:rsidR="00160E9C">
        <w:rPr>
          <w:sz w:val="22"/>
          <w:szCs w:val="22"/>
        </w:rPr>
        <w:t xml:space="preserve">powyżej </w:t>
      </w:r>
      <w:r w:rsidR="004E0D7B">
        <w:rPr>
          <w:sz w:val="22"/>
          <w:szCs w:val="22"/>
        </w:rPr>
        <w:t>30</w:t>
      </w:r>
      <w:r w:rsidRPr="006C52A7">
        <w:rPr>
          <w:sz w:val="22"/>
          <w:szCs w:val="22"/>
        </w:rPr>
        <w:t xml:space="preserve"> miesięcy </w:t>
      </w:r>
      <w:r w:rsidR="00160E9C"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 w:rsidR="00160E9C"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 w:rsidR="00160E9C">
        <w:rPr>
          <w:sz w:val="22"/>
          <w:szCs w:val="22"/>
        </w:rPr>
        <w:t xml:space="preserve"> </w:t>
      </w:r>
      <w:r w:rsidR="00160E9C" w:rsidRPr="00453BEF">
        <w:rPr>
          <w:sz w:val="22"/>
          <w:szCs w:val="22"/>
        </w:rPr>
        <w:t>od daty podpisania protokołu odbioru</w:t>
      </w:r>
      <w:r w:rsidR="00160E9C">
        <w:rPr>
          <w:sz w:val="22"/>
          <w:szCs w:val="22"/>
        </w:rPr>
        <w:t>.</w:t>
      </w:r>
    </w:p>
    <w:p w14:paraId="77F9A5FC" w14:textId="77777777" w:rsidR="00160E9C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3E326EE5" w14:textId="77777777" w:rsidR="006C52A7" w:rsidRPr="006C52A7" w:rsidRDefault="006C52A7" w:rsidP="006C52A7">
      <w:pPr>
        <w:spacing w:after="120" w:line="276" w:lineRule="auto"/>
        <w:contextualSpacing/>
        <w:jc w:val="both"/>
        <w:rPr>
          <w:bCs/>
          <w:sz w:val="22"/>
          <w:szCs w:val="22"/>
        </w:rPr>
      </w:pPr>
      <w:bookmarkStart w:id="9" w:name="_Hlk133228980"/>
      <w:r w:rsidRPr="006C52A7">
        <w:rPr>
          <w:bCs/>
          <w:sz w:val="22"/>
          <w:szCs w:val="22"/>
        </w:rPr>
        <w:t>Warunki płatności: 60 dni</w:t>
      </w:r>
    </w:p>
    <w:bookmarkEnd w:id="9"/>
    <w:bookmarkEnd w:id="8"/>
    <w:bookmarkEnd w:id="6"/>
    <w:p w14:paraId="0D0537B2" w14:textId="77777777" w:rsidR="006C52A7" w:rsidRDefault="006C52A7" w:rsidP="006C52A7">
      <w:pPr>
        <w:jc w:val="both"/>
        <w:rPr>
          <w:b/>
          <w:sz w:val="22"/>
          <w:szCs w:val="22"/>
        </w:rPr>
      </w:pPr>
    </w:p>
    <w:p w14:paraId="67DBB59E" w14:textId="77777777" w:rsidR="006C52A7" w:rsidRDefault="006C52A7" w:rsidP="006C52A7">
      <w:pPr>
        <w:jc w:val="both"/>
        <w:rPr>
          <w:b/>
          <w:sz w:val="22"/>
          <w:szCs w:val="22"/>
        </w:rPr>
      </w:pPr>
    </w:p>
    <w:p w14:paraId="4D6493E4" w14:textId="3BF2D84B" w:rsidR="004E0D7B" w:rsidRPr="00160E9C" w:rsidRDefault="004E0D7B" w:rsidP="004E0D7B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r w:rsidRPr="006C52A7">
        <w:rPr>
          <w:bCs/>
          <w:sz w:val="22"/>
          <w:u w:val="single"/>
          <w:lang w:val="en-US"/>
        </w:rPr>
        <w:t xml:space="preserve">Zadanie nr </w:t>
      </w:r>
      <w:r>
        <w:rPr>
          <w:bCs/>
          <w:sz w:val="22"/>
          <w:u w:val="single"/>
          <w:lang w:val="en-US"/>
        </w:rPr>
        <w:t>2</w:t>
      </w:r>
      <w:r w:rsidRPr="006C52A7">
        <w:rPr>
          <w:bCs/>
          <w:sz w:val="22"/>
          <w:u w:val="single"/>
          <w:lang w:val="en-US"/>
        </w:rPr>
        <w:t xml:space="preserve">: </w:t>
      </w:r>
      <w:r>
        <w:rPr>
          <w:rFonts w:eastAsia="Calibri"/>
          <w:b/>
          <w:sz w:val="22"/>
          <w:szCs w:val="22"/>
          <w:u w:val="single"/>
          <w:lang w:eastAsia="en-US"/>
        </w:rPr>
        <w:t xml:space="preserve">Zrobotyzowany system do rehabilitacji kończyn </w:t>
      </w:r>
      <w:r>
        <w:rPr>
          <w:rFonts w:eastAsia="Calibri"/>
          <w:b/>
          <w:sz w:val="22"/>
          <w:szCs w:val="22"/>
          <w:u w:val="single"/>
          <w:lang w:eastAsia="en-US"/>
        </w:rPr>
        <w:t>dolnych</w:t>
      </w:r>
      <w:r>
        <w:rPr>
          <w:rFonts w:eastAsia="Calibri"/>
          <w:b/>
          <w:sz w:val="22"/>
          <w:szCs w:val="22"/>
          <w:u w:val="single"/>
          <w:lang w:eastAsia="en-US"/>
        </w:rPr>
        <w:t xml:space="preserve"> – 1 szt.</w:t>
      </w:r>
    </w:p>
    <w:p w14:paraId="268A7AEB" w14:textId="77777777" w:rsidR="004E0D7B" w:rsidRPr="007A62B1" w:rsidRDefault="004E0D7B" w:rsidP="004E0D7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299A4684" w14:textId="77777777" w:rsidR="004E0D7B" w:rsidRPr="007A62B1" w:rsidRDefault="004E0D7B" w:rsidP="004E0D7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1E8FF1D3" w14:textId="77777777" w:rsidR="004E0D7B" w:rsidRPr="007A62B1" w:rsidRDefault="004E0D7B" w:rsidP="004E0D7B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133CE427" w14:textId="77777777" w:rsidR="004E0D7B" w:rsidRPr="007A62B1" w:rsidRDefault="004E0D7B" w:rsidP="004E0D7B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22095DFF" w14:textId="77777777" w:rsidR="004E0D7B" w:rsidRPr="000272DA" w:rsidRDefault="004E0D7B" w:rsidP="004E0D7B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5C67D175" w14:textId="77777777" w:rsidR="004E0D7B" w:rsidRDefault="004E0D7B" w:rsidP="004E0D7B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Okres gwarancji: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30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15DB5CD5" w14:textId="77777777" w:rsidR="004E0D7B" w:rsidRDefault="004E0D7B" w:rsidP="004E0D7B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1B851D5D" w14:textId="77777777" w:rsidR="004E0D7B" w:rsidRPr="006C52A7" w:rsidRDefault="004E0D7B" w:rsidP="004E0D7B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p w14:paraId="751D93DD" w14:textId="77777777" w:rsidR="006C52A7" w:rsidRDefault="006C52A7" w:rsidP="009E1B04">
      <w:pPr>
        <w:jc w:val="both"/>
        <w:rPr>
          <w:b/>
        </w:rPr>
      </w:pPr>
    </w:p>
    <w:p w14:paraId="79B92A4D" w14:textId="77777777" w:rsidR="00C12016" w:rsidRPr="00071FE3" w:rsidRDefault="00C12016" w:rsidP="00C12016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673D8F05" w14:textId="77777777" w:rsidR="00E03BCB" w:rsidRDefault="00E03BCB" w:rsidP="00C4798D">
      <w:pPr>
        <w:jc w:val="both"/>
        <w:rPr>
          <w:b/>
        </w:rPr>
      </w:pPr>
    </w:p>
    <w:bookmarkEnd w:id="2"/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734F"/>
    <w:rsid w:val="00066BA7"/>
    <w:rsid w:val="00071FE3"/>
    <w:rsid w:val="000859D9"/>
    <w:rsid w:val="000B7920"/>
    <w:rsid w:val="000D2EDF"/>
    <w:rsid w:val="000F47FB"/>
    <w:rsid w:val="00121113"/>
    <w:rsid w:val="00160E9C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4E0D7B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C52A7"/>
    <w:rsid w:val="006E5589"/>
    <w:rsid w:val="00740C0B"/>
    <w:rsid w:val="007717C3"/>
    <w:rsid w:val="00795E1B"/>
    <w:rsid w:val="007D1797"/>
    <w:rsid w:val="0080270C"/>
    <w:rsid w:val="00813379"/>
    <w:rsid w:val="008D29B6"/>
    <w:rsid w:val="008F47D5"/>
    <w:rsid w:val="00925288"/>
    <w:rsid w:val="00925993"/>
    <w:rsid w:val="00942685"/>
    <w:rsid w:val="00957800"/>
    <w:rsid w:val="009971F0"/>
    <w:rsid w:val="009E1B04"/>
    <w:rsid w:val="009E5297"/>
    <w:rsid w:val="009F45A4"/>
    <w:rsid w:val="00A35787"/>
    <w:rsid w:val="00A35DA2"/>
    <w:rsid w:val="00A45690"/>
    <w:rsid w:val="00AC0870"/>
    <w:rsid w:val="00AE55B5"/>
    <w:rsid w:val="00B03F5C"/>
    <w:rsid w:val="00B07767"/>
    <w:rsid w:val="00B22D6B"/>
    <w:rsid w:val="00B36CBF"/>
    <w:rsid w:val="00B45820"/>
    <w:rsid w:val="00B71BCD"/>
    <w:rsid w:val="00BB3E12"/>
    <w:rsid w:val="00BB7503"/>
    <w:rsid w:val="00BE1621"/>
    <w:rsid w:val="00C02BAF"/>
    <w:rsid w:val="00C12016"/>
    <w:rsid w:val="00C336B1"/>
    <w:rsid w:val="00C3420C"/>
    <w:rsid w:val="00C41F03"/>
    <w:rsid w:val="00C4798D"/>
    <w:rsid w:val="00C509E8"/>
    <w:rsid w:val="00CA0475"/>
    <w:rsid w:val="00CA7C6C"/>
    <w:rsid w:val="00CB2BE7"/>
    <w:rsid w:val="00CF77BE"/>
    <w:rsid w:val="00D069E8"/>
    <w:rsid w:val="00D17FD4"/>
    <w:rsid w:val="00D200D8"/>
    <w:rsid w:val="00D710C9"/>
    <w:rsid w:val="00D74BC1"/>
    <w:rsid w:val="00D75D14"/>
    <w:rsid w:val="00D81677"/>
    <w:rsid w:val="00E03BCB"/>
    <w:rsid w:val="00E554F1"/>
    <w:rsid w:val="00E57579"/>
    <w:rsid w:val="00E61D0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200</TotalTime>
  <Pages>4</Pages>
  <Words>916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52</cp:revision>
  <cp:lastPrinted>2007-10-05T06:59:00Z</cp:lastPrinted>
  <dcterms:created xsi:type="dcterms:W3CDTF">2022-10-05T12:38:00Z</dcterms:created>
  <dcterms:modified xsi:type="dcterms:W3CDTF">2023-11-13T10:07:00Z</dcterms:modified>
</cp:coreProperties>
</file>