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D6F9" w14:textId="77777777" w:rsidR="00A02E94" w:rsidRDefault="00DE1B1A" w:rsidP="00B12B89">
      <w:pPr>
        <w:jc w:val="right"/>
        <w:rPr>
          <w:rFonts w:ascii="Arial" w:hAnsi="Arial" w:cs="Arial"/>
        </w:rPr>
      </w:pPr>
      <w:bookmarkStart w:id="0" w:name="_Hlk53520193"/>
      <w:r w:rsidRPr="00DE1B1A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DE1B1A">
        <w:rPr>
          <w:rFonts w:ascii="Arial" w:hAnsi="Arial" w:cs="Arial"/>
        </w:rPr>
        <w:t>2023-11-15</w:t>
      </w:r>
    </w:p>
    <w:p w14:paraId="7361658A" w14:textId="77777777" w:rsidR="00DE1B1A" w:rsidRPr="00DE1B1A" w:rsidRDefault="00DE1B1A" w:rsidP="00B12B89">
      <w:pPr>
        <w:rPr>
          <w:rFonts w:ascii="Arial" w:hAnsi="Arial" w:cs="Arial"/>
          <w:b/>
          <w:bCs/>
        </w:rPr>
      </w:pPr>
      <w:r w:rsidRPr="00DE1B1A">
        <w:rPr>
          <w:rFonts w:ascii="Arial" w:hAnsi="Arial" w:cs="Arial"/>
          <w:b/>
          <w:bCs/>
        </w:rPr>
        <w:t>Szpital Wojewódzki w Poznaniu</w:t>
      </w:r>
    </w:p>
    <w:p w14:paraId="7A81536B" w14:textId="77777777" w:rsidR="00A02E94" w:rsidRDefault="00DE1B1A" w:rsidP="00B12B89">
      <w:pPr>
        <w:rPr>
          <w:rFonts w:ascii="Arial" w:hAnsi="Arial" w:cs="Arial"/>
          <w:b/>
          <w:bCs/>
        </w:rPr>
      </w:pPr>
      <w:r w:rsidRPr="00DE1B1A">
        <w:rPr>
          <w:rFonts w:ascii="Arial" w:hAnsi="Arial" w:cs="Arial"/>
          <w:b/>
          <w:bCs/>
        </w:rPr>
        <w:t>Dział Zamówień Publicznych</w:t>
      </w:r>
    </w:p>
    <w:p w14:paraId="4E6A2C7A" w14:textId="77777777" w:rsidR="00A02E94" w:rsidRDefault="00DE1B1A" w:rsidP="00B12B89">
      <w:pPr>
        <w:rPr>
          <w:rFonts w:ascii="Arial" w:hAnsi="Arial" w:cs="Arial"/>
        </w:rPr>
      </w:pPr>
      <w:r w:rsidRPr="00DE1B1A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DE1B1A">
        <w:rPr>
          <w:rFonts w:ascii="Arial" w:hAnsi="Arial" w:cs="Arial"/>
        </w:rPr>
        <w:t>7/19</w:t>
      </w:r>
    </w:p>
    <w:p w14:paraId="5A3920DB" w14:textId="77777777" w:rsidR="00A02E94" w:rsidRDefault="00DE1B1A" w:rsidP="00B12B89">
      <w:pPr>
        <w:rPr>
          <w:rFonts w:ascii="Arial" w:hAnsi="Arial" w:cs="Arial"/>
        </w:rPr>
      </w:pPr>
      <w:r w:rsidRPr="00DE1B1A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DE1B1A">
        <w:rPr>
          <w:rFonts w:ascii="Arial" w:hAnsi="Arial" w:cs="Arial"/>
        </w:rPr>
        <w:t>Poznań</w:t>
      </w:r>
    </w:p>
    <w:p w14:paraId="5619FA5A" w14:textId="77777777" w:rsidR="00B12B89" w:rsidRDefault="00B12B89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776121B3" w14:textId="4B5D51DA" w:rsidR="00A02E94" w:rsidRDefault="00A02E94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6456B674" w14:textId="77777777" w:rsidR="00A02E94" w:rsidRDefault="00A02E94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71AF4C44" w14:textId="77777777" w:rsidR="00B12B89" w:rsidRDefault="00B12B89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44FC37B8" w14:textId="77777777" w:rsidR="00B12B89" w:rsidRDefault="00B12B89" w:rsidP="00B12B89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6DA265AA" w14:textId="77777777" w:rsidR="00A02E94" w:rsidRDefault="00A02E94" w:rsidP="00B12B89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0A232FAF" w14:textId="77777777" w:rsidR="00A02E94" w:rsidRDefault="00A02E94" w:rsidP="00B12B89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5FEAFCF8" w14:textId="77777777" w:rsidR="00B12B89" w:rsidRDefault="00B12B89" w:rsidP="00B12B89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DE1B1A" w14:paraId="1F83D2F7" w14:textId="77777777" w:rsidTr="000F3B97">
        <w:trPr>
          <w:trHeight w:val="638"/>
        </w:trPr>
        <w:tc>
          <w:tcPr>
            <w:tcW w:w="959" w:type="dxa"/>
            <w:hideMark/>
          </w:tcPr>
          <w:p w14:paraId="02E9090C" w14:textId="77777777" w:rsidR="00DE1B1A" w:rsidRDefault="00DE1B1A" w:rsidP="00B12B8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31F1F3FF" w14:textId="77777777" w:rsidR="00B12B89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DE1B1A">
              <w:rPr>
                <w:rFonts w:ascii="Arial" w:hAnsi="Arial" w:cs="Arial"/>
              </w:rPr>
              <w:t>podstawowy</w:t>
            </w:r>
            <w:r w:rsidR="00B12B89">
              <w:rPr>
                <w:rFonts w:ascii="Arial" w:hAnsi="Arial" w:cs="Arial"/>
              </w:rPr>
              <w:t>m</w:t>
            </w:r>
            <w:r w:rsidRPr="00DE1B1A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DE1B1A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DE1B1A">
              <w:rPr>
                <w:rFonts w:ascii="Arial" w:hAnsi="Arial" w:cs="Arial"/>
                <w:b/>
                <w:bCs/>
              </w:rPr>
              <w:t>Sukcesywna dostawa ręczników papierowych, papieru toaletowego oraz czyściwa na potrzeby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DE1B1A">
              <w:rPr>
                <w:rFonts w:ascii="Arial" w:hAnsi="Arial" w:cs="Arial"/>
                <w:b/>
              </w:rPr>
              <w:t>SZW/DZP/125/2023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2936288B" w14:textId="77777777" w:rsidR="00B12B89" w:rsidRDefault="00B12B89" w:rsidP="00B12B89">
            <w:pPr>
              <w:jc w:val="both"/>
              <w:rPr>
                <w:rFonts w:ascii="Arial" w:hAnsi="Arial" w:cs="Arial"/>
                <w:bCs/>
              </w:rPr>
            </w:pPr>
          </w:p>
          <w:p w14:paraId="410CB4E0" w14:textId="1371504F" w:rsidR="00B12B89" w:rsidRPr="00B12B89" w:rsidRDefault="00B12B89" w:rsidP="00B12B89">
            <w:pPr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4F7BA2B" w14:textId="1EADC20A" w:rsidR="00B12B89" w:rsidRDefault="00A02E94" w:rsidP="00B12B89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DE1B1A" w:rsidRPr="00DE1B1A">
        <w:rPr>
          <w:rFonts w:ascii="Arial" w:hAnsi="Arial" w:cs="Arial"/>
        </w:rPr>
        <w:t>(</w:t>
      </w:r>
      <w:proofErr w:type="spellStart"/>
      <w:r w:rsidR="00DE1B1A" w:rsidRPr="00DE1B1A">
        <w:rPr>
          <w:rFonts w:ascii="Arial" w:hAnsi="Arial" w:cs="Arial"/>
        </w:rPr>
        <w:t>t.j</w:t>
      </w:r>
      <w:proofErr w:type="spellEnd"/>
      <w:r w:rsidR="00DE1B1A" w:rsidRPr="00DE1B1A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p w14:paraId="202CACFC" w14:textId="77777777" w:rsidR="00B12B89" w:rsidRPr="00B12B89" w:rsidRDefault="00B12B89" w:rsidP="00B12B89">
      <w:pPr>
        <w:pStyle w:val="Nagwek"/>
        <w:tabs>
          <w:tab w:val="left" w:pos="708"/>
        </w:tabs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DE1B1A" w14:paraId="1C75AE3D" w14:textId="77777777" w:rsidTr="000F3B9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A00E4" w14:textId="77777777" w:rsidR="00DE1B1A" w:rsidRDefault="00DE1B1A" w:rsidP="00B12B89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DE1B1A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</w:rPr>
              <w:t xml:space="preserve">: </w:t>
            </w:r>
            <w:r w:rsidRPr="00DE1B1A">
              <w:rPr>
                <w:rFonts w:ascii="Arial" w:hAnsi="Arial" w:cs="Arial"/>
              </w:rPr>
              <w:t>ręczniki papierowe</w:t>
            </w:r>
          </w:p>
          <w:p w14:paraId="2F50E63F" w14:textId="711B9B2E" w:rsidR="00DE1B1A" w:rsidRDefault="00B12B89" w:rsidP="00B12B8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PPHU </w:t>
            </w:r>
            <w:r w:rsidR="00DE1B1A" w:rsidRPr="00DE1B1A">
              <w:rPr>
                <w:rFonts w:ascii="Arial" w:hAnsi="Arial" w:cs="Arial"/>
                <w:b/>
              </w:rPr>
              <w:t xml:space="preserve">Alga Paweł </w:t>
            </w:r>
            <w:proofErr w:type="spellStart"/>
            <w:r w:rsidR="00DE1B1A" w:rsidRPr="00DE1B1A">
              <w:rPr>
                <w:rFonts w:ascii="Arial" w:hAnsi="Arial" w:cs="Arial"/>
                <w:b/>
              </w:rPr>
              <w:t>Pinkowski</w:t>
            </w:r>
            <w:proofErr w:type="spellEnd"/>
          </w:p>
          <w:p w14:paraId="4D9DDA4C" w14:textId="77777777" w:rsidR="00DE1B1A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 w:rsidRPr="00DE1B1A">
              <w:rPr>
                <w:rFonts w:ascii="Arial" w:hAnsi="Arial" w:cs="Arial"/>
                <w:bCs/>
              </w:rPr>
              <w:t>Leśna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1B1A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3BCC8687" w14:textId="77777777" w:rsidR="00DE1B1A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 w:rsidRPr="00DE1B1A">
              <w:rPr>
                <w:rFonts w:ascii="Arial" w:hAnsi="Arial" w:cs="Arial"/>
                <w:bCs/>
              </w:rPr>
              <w:t>63-430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1B1A">
              <w:rPr>
                <w:rFonts w:ascii="Arial" w:hAnsi="Arial" w:cs="Arial"/>
                <w:bCs/>
              </w:rPr>
              <w:t>Wierzbno</w:t>
            </w:r>
          </w:p>
          <w:p w14:paraId="3051B89E" w14:textId="77777777" w:rsidR="00DE1B1A" w:rsidRPr="004872D7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DE1B1A">
              <w:rPr>
                <w:rFonts w:ascii="Arial" w:hAnsi="Arial" w:cs="Arial"/>
                <w:b/>
              </w:rPr>
              <w:t>270 993.60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A245B7E" w14:textId="77777777" w:rsidR="00DE1B1A" w:rsidRDefault="00DE1B1A" w:rsidP="00B12B89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6FD6BF4C" w14:textId="77777777" w:rsidR="00DE1B1A" w:rsidRDefault="00DE1B1A" w:rsidP="00B12B89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DE1B1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DE1B1A" w14:paraId="16358C7A" w14:textId="77777777" w:rsidTr="000F3B9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A15BA" w14:textId="77777777" w:rsidR="00DE1B1A" w:rsidRDefault="00DE1B1A" w:rsidP="00B12B89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DE1B1A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DE1B1A">
              <w:rPr>
                <w:rFonts w:ascii="Arial" w:hAnsi="Arial" w:cs="Arial"/>
              </w:rPr>
              <w:t>papier toaletowy (mała rolka)</w:t>
            </w:r>
          </w:p>
          <w:p w14:paraId="3D1069EC" w14:textId="1450DA83" w:rsidR="00DE1B1A" w:rsidRDefault="00B12B89" w:rsidP="00B12B8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PGD</w:t>
            </w:r>
            <w:r w:rsidR="00DE1B1A" w:rsidRPr="00DE1B1A">
              <w:rPr>
                <w:rFonts w:ascii="Arial" w:hAnsi="Arial" w:cs="Arial"/>
                <w:b/>
              </w:rPr>
              <w:t xml:space="preserve"> Sp. z o.o.</w:t>
            </w:r>
          </w:p>
          <w:p w14:paraId="39BC450C" w14:textId="2DE751ED" w:rsidR="00DE1B1A" w:rsidRDefault="00B12B89" w:rsidP="00B12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Sycowska 40</w:t>
            </w:r>
          </w:p>
          <w:p w14:paraId="06B1ADB0" w14:textId="31C253FF" w:rsidR="00DE1B1A" w:rsidRDefault="00B12B89" w:rsidP="00B12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60-003</w:t>
            </w:r>
            <w:r w:rsidR="00DE1B1A">
              <w:rPr>
                <w:rFonts w:ascii="Arial" w:hAnsi="Arial" w:cs="Arial"/>
                <w:bCs/>
              </w:rPr>
              <w:t xml:space="preserve"> </w:t>
            </w:r>
            <w:r w:rsidR="00DE1B1A" w:rsidRPr="00DE1B1A">
              <w:rPr>
                <w:rFonts w:ascii="Arial" w:hAnsi="Arial" w:cs="Arial"/>
                <w:bCs/>
              </w:rPr>
              <w:t>Poznań</w:t>
            </w:r>
          </w:p>
          <w:p w14:paraId="6960E19F" w14:textId="77777777" w:rsidR="00DE1B1A" w:rsidRPr="004872D7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DE1B1A">
              <w:rPr>
                <w:rFonts w:ascii="Arial" w:hAnsi="Arial" w:cs="Arial"/>
                <w:b/>
              </w:rPr>
              <w:t>23 874.30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44BC82CD" w14:textId="77777777" w:rsidR="00DE1B1A" w:rsidRDefault="00DE1B1A" w:rsidP="00B12B89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0EF2DDD9" w14:textId="77777777" w:rsidR="00DE1B1A" w:rsidRDefault="00DE1B1A" w:rsidP="00B12B89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DE1B1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DE1B1A" w14:paraId="44F5565A" w14:textId="77777777" w:rsidTr="000F3B9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AD21B" w14:textId="77777777" w:rsidR="00DE1B1A" w:rsidRDefault="00DE1B1A" w:rsidP="00B12B89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DE1B1A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</w:rPr>
              <w:t xml:space="preserve">: </w:t>
            </w:r>
            <w:r w:rsidRPr="00DE1B1A">
              <w:rPr>
                <w:rFonts w:ascii="Arial" w:hAnsi="Arial" w:cs="Arial"/>
              </w:rPr>
              <w:t>papier toaletowy typu Jumbo</w:t>
            </w:r>
          </w:p>
          <w:p w14:paraId="7A3B089B" w14:textId="77777777" w:rsidR="00DE1B1A" w:rsidRDefault="00DE1B1A" w:rsidP="00B12B89">
            <w:pPr>
              <w:jc w:val="both"/>
              <w:rPr>
                <w:rFonts w:ascii="Arial" w:hAnsi="Arial" w:cs="Arial"/>
                <w:b/>
              </w:rPr>
            </w:pPr>
            <w:r w:rsidRPr="00DE1B1A">
              <w:rPr>
                <w:rFonts w:ascii="Arial" w:hAnsi="Arial" w:cs="Arial"/>
                <w:b/>
              </w:rPr>
              <w:t>Flesz Sp. z o.o.</w:t>
            </w:r>
          </w:p>
          <w:p w14:paraId="45C6285B" w14:textId="77777777" w:rsidR="00DE1B1A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DE1B1A">
              <w:rPr>
                <w:rFonts w:ascii="Arial" w:hAnsi="Arial" w:cs="Arial"/>
                <w:bCs/>
              </w:rPr>
              <w:t>Cieślewskich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r w:rsidRPr="00DE1B1A">
              <w:rPr>
                <w:rFonts w:ascii="Arial" w:hAnsi="Arial" w:cs="Arial"/>
                <w:bCs/>
              </w:rPr>
              <w:t>25F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5E07033F" w14:textId="77777777" w:rsidR="00DE1B1A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 w:rsidRPr="00DE1B1A">
              <w:rPr>
                <w:rFonts w:ascii="Arial" w:hAnsi="Arial" w:cs="Arial"/>
                <w:bCs/>
              </w:rPr>
              <w:t>03-017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1B1A">
              <w:rPr>
                <w:rFonts w:ascii="Arial" w:hAnsi="Arial" w:cs="Arial"/>
                <w:bCs/>
              </w:rPr>
              <w:t>Warszawa</w:t>
            </w:r>
          </w:p>
          <w:p w14:paraId="4E148012" w14:textId="77777777" w:rsidR="00DE1B1A" w:rsidRPr="004872D7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DE1B1A">
              <w:rPr>
                <w:rFonts w:ascii="Arial" w:hAnsi="Arial" w:cs="Arial"/>
                <w:b/>
              </w:rPr>
              <w:t>38 861.24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038219DF" w14:textId="77777777" w:rsidR="00DE1B1A" w:rsidRDefault="00DE1B1A" w:rsidP="00B12B89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31271FA2" w14:textId="77777777" w:rsidR="00DE1B1A" w:rsidRDefault="00DE1B1A" w:rsidP="00B12B89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DE1B1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DE1B1A" w14:paraId="7F6D06B9" w14:textId="77777777" w:rsidTr="000F3B9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EA5FF" w14:textId="77777777" w:rsidR="00DE1B1A" w:rsidRDefault="00DE1B1A" w:rsidP="00B12B89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lastRenderedPageBreak/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DE1B1A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</w:rPr>
              <w:t xml:space="preserve">: </w:t>
            </w:r>
            <w:r w:rsidRPr="00DE1B1A">
              <w:rPr>
                <w:rFonts w:ascii="Arial" w:hAnsi="Arial" w:cs="Arial"/>
              </w:rPr>
              <w:t>czyściwo</w:t>
            </w:r>
          </w:p>
          <w:p w14:paraId="4E32DF4F" w14:textId="77777777" w:rsidR="00DE1B1A" w:rsidRDefault="00DE1B1A" w:rsidP="00B12B89">
            <w:pPr>
              <w:jc w:val="both"/>
              <w:rPr>
                <w:rFonts w:ascii="Arial" w:hAnsi="Arial" w:cs="Arial"/>
                <w:b/>
              </w:rPr>
            </w:pPr>
            <w:r w:rsidRPr="00DE1B1A">
              <w:rPr>
                <w:rFonts w:ascii="Arial" w:hAnsi="Arial" w:cs="Arial"/>
                <w:b/>
              </w:rPr>
              <w:t>Flesz Sp. z o.o.</w:t>
            </w:r>
          </w:p>
          <w:p w14:paraId="10ADB1F8" w14:textId="77777777" w:rsidR="00DE1B1A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DE1B1A">
              <w:rPr>
                <w:rFonts w:ascii="Arial" w:hAnsi="Arial" w:cs="Arial"/>
                <w:bCs/>
              </w:rPr>
              <w:t>Cieślewskich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r w:rsidRPr="00DE1B1A">
              <w:rPr>
                <w:rFonts w:ascii="Arial" w:hAnsi="Arial" w:cs="Arial"/>
                <w:bCs/>
              </w:rPr>
              <w:t>25F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72912985" w14:textId="77777777" w:rsidR="00DE1B1A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 w:rsidRPr="00DE1B1A">
              <w:rPr>
                <w:rFonts w:ascii="Arial" w:hAnsi="Arial" w:cs="Arial"/>
                <w:bCs/>
              </w:rPr>
              <w:t>03-017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E1B1A">
              <w:rPr>
                <w:rFonts w:ascii="Arial" w:hAnsi="Arial" w:cs="Arial"/>
                <w:bCs/>
              </w:rPr>
              <w:t>Warszawa</w:t>
            </w:r>
          </w:p>
          <w:p w14:paraId="45F2B685" w14:textId="77777777" w:rsidR="00DE1B1A" w:rsidRPr="004872D7" w:rsidRDefault="00DE1B1A" w:rsidP="00B12B8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DE1B1A">
              <w:rPr>
                <w:rFonts w:ascii="Arial" w:hAnsi="Arial" w:cs="Arial"/>
                <w:b/>
              </w:rPr>
              <w:t>87 302.33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0B50F90A" w14:textId="77777777" w:rsidR="00DE1B1A" w:rsidRDefault="00DE1B1A" w:rsidP="00B12B89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14:paraId="3C6EBD9D" w14:textId="77777777" w:rsidR="00DE1B1A" w:rsidRDefault="00DE1B1A" w:rsidP="00B12B89">
            <w:pPr>
              <w:pStyle w:val="Nagwek"/>
              <w:tabs>
                <w:tab w:val="left" w:pos="708"/>
              </w:tabs>
              <w:rPr>
                <w:rFonts w:ascii="Arial" w:hAnsi="Arial" w:cs="Arial"/>
              </w:rPr>
            </w:pPr>
            <w:r w:rsidRPr="00DE1B1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7FF6181" w14:textId="77777777" w:rsidR="003A4FE3" w:rsidRDefault="003A4FE3" w:rsidP="00B12B89">
      <w:pPr>
        <w:jc w:val="both"/>
        <w:rPr>
          <w:rFonts w:ascii="Arial" w:hAnsi="Arial" w:cs="Arial"/>
          <w:color w:val="000000"/>
        </w:rPr>
      </w:pPr>
    </w:p>
    <w:p w14:paraId="14A7ED7B" w14:textId="7D01C56A" w:rsidR="00A02E94" w:rsidRDefault="00A02E94" w:rsidP="00B12B89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1984"/>
        <w:gridCol w:w="1560"/>
      </w:tblGrid>
      <w:tr w:rsidR="00A02E94" w14:paraId="257778A3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94E4E58" w14:textId="77777777" w:rsidR="00A02E94" w:rsidRDefault="00A02E94" w:rsidP="00B12B8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C204476" w14:textId="77777777" w:rsidR="00A02E94" w:rsidRDefault="00A02E94" w:rsidP="00B12B8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CEF2914" w14:textId="77777777" w:rsidR="00A02E94" w:rsidRDefault="00A02E94" w:rsidP="00B12B8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E079F50" w14:textId="77777777" w:rsidR="00A02E94" w:rsidRDefault="00A02E94" w:rsidP="00B12B8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E1B1A" w14:paraId="1F2F03DF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BE02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ręczniki papierowe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546CB" w14:textId="5B360616" w:rsidR="00DE1B1A" w:rsidRDefault="003A4FE3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PGD</w:t>
            </w:r>
            <w:r w:rsidR="00DE1B1A" w:rsidRPr="00DE1B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6C99B28" w14:textId="5BE87E6E" w:rsidR="00DE1B1A" w:rsidRDefault="003A4FE3" w:rsidP="00B12B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Sycowska 40</w:t>
            </w:r>
          </w:p>
          <w:p w14:paraId="2F523D53" w14:textId="63CA886A" w:rsidR="00DE1B1A" w:rsidRDefault="003A4FE3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60-003</w:t>
            </w:r>
            <w:r w:rsidR="00DE1B1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E1B1A" w:rsidRPr="00DE1B1A">
              <w:rPr>
                <w:rFonts w:ascii="Arial" w:hAnsi="Arial" w:cs="Arial"/>
                <w:sz w:val="20"/>
                <w:szCs w:val="20"/>
              </w:rPr>
              <w:t>Poznań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7734C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- 95.28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CB6E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95,28</w:t>
            </w:r>
          </w:p>
        </w:tc>
      </w:tr>
      <w:tr w:rsidR="00DE1B1A" w14:paraId="38231FFF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436DF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ręczniki papierowe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9FBB1" w14:textId="4D02E14D" w:rsidR="00DE1B1A" w:rsidRDefault="003A4FE3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PPHU </w:t>
            </w:r>
            <w:r w:rsidR="00DE1B1A" w:rsidRPr="00DE1B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Alga Paweł </w:t>
            </w:r>
            <w:proofErr w:type="spellStart"/>
            <w:r w:rsidR="00DE1B1A"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Pinkowski</w:t>
            </w:r>
            <w:proofErr w:type="spellEnd"/>
          </w:p>
          <w:p w14:paraId="31297C09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Leśna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18</w:t>
            </w:r>
          </w:p>
          <w:p w14:paraId="1F882ABB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Wierzbno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0A05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9439A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E1B1A" w14:paraId="757E2FA6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F4431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ręczniki papierowe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7DB60" w14:textId="77777777" w:rsidR="00DE1B1A" w:rsidRDefault="00DE1B1A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Flesz Sp. z o.o.</w:t>
            </w:r>
          </w:p>
          <w:p w14:paraId="46E7C7F8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E1B1A">
              <w:rPr>
                <w:rFonts w:ascii="Arial" w:hAnsi="Arial" w:cs="Arial"/>
                <w:sz w:val="20"/>
                <w:szCs w:val="20"/>
              </w:rPr>
              <w:t>Cieślewskich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25F</w:t>
            </w:r>
          </w:p>
          <w:p w14:paraId="44EF439E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03-017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1EC07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- 88.70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8840A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88,70</w:t>
            </w:r>
          </w:p>
        </w:tc>
      </w:tr>
      <w:tr w:rsidR="00DE1B1A" w14:paraId="625607EF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E01B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ręczniki papierowe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1566" w14:textId="77777777" w:rsidR="00DE1B1A" w:rsidRDefault="00DE1B1A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Firma Handlowo Usługowa Artem</w:t>
            </w:r>
          </w:p>
          <w:p w14:paraId="34419643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Wąska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16</w:t>
            </w:r>
          </w:p>
          <w:p w14:paraId="532E689F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64-111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Lipno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08543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- 62.77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2B97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62,77</w:t>
            </w:r>
          </w:p>
        </w:tc>
      </w:tr>
      <w:tr w:rsidR="00DE1B1A" w14:paraId="36F7F404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B51FD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papier toaletowy (mała rolka)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E33D" w14:textId="77777777" w:rsidR="003A4FE3" w:rsidRDefault="003A4FE3" w:rsidP="003A4F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PGD</w:t>
            </w:r>
            <w:r w:rsidRPr="00DE1B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09504486" w14:textId="77777777" w:rsidR="003A4FE3" w:rsidRDefault="003A4FE3" w:rsidP="003A4F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Sycowska 40</w:t>
            </w:r>
          </w:p>
          <w:p w14:paraId="294E8491" w14:textId="67618658" w:rsidR="00DE1B1A" w:rsidRDefault="003A4FE3" w:rsidP="003A4F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60-003 </w:t>
            </w:r>
            <w:r w:rsidRPr="00DE1B1A">
              <w:rPr>
                <w:rFonts w:ascii="Arial" w:hAnsi="Arial" w:cs="Arial"/>
                <w:sz w:val="20"/>
                <w:szCs w:val="20"/>
              </w:rPr>
              <w:t>Poznań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0861E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605C3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E1B1A" w14:paraId="76F6A512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FFC3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papier toaletowy (mała rolka)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8D287" w14:textId="063809EF" w:rsidR="00DE1B1A" w:rsidRDefault="003A4FE3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PPHU </w:t>
            </w:r>
            <w:r w:rsidR="00DE1B1A" w:rsidRPr="00DE1B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Alga Paweł </w:t>
            </w:r>
            <w:proofErr w:type="spellStart"/>
            <w:r w:rsidR="00DE1B1A"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Pinkowski</w:t>
            </w:r>
            <w:proofErr w:type="spellEnd"/>
          </w:p>
          <w:p w14:paraId="20915418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Leśna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18</w:t>
            </w:r>
          </w:p>
          <w:p w14:paraId="0253E867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Wierzbno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5610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- 96.21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D88D1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96,21</w:t>
            </w:r>
          </w:p>
        </w:tc>
      </w:tr>
      <w:tr w:rsidR="00DE1B1A" w14:paraId="7A196C4D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79A26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papier toaletowy typu Jumbo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8D168" w14:textId="77777777" w:rsidR="003A4FE3" w:rsidRDefault="003A4FE3" w:rsidP="003A4F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PGD</w:t>
            </w:r>
            <w:r w:rsidRPr="00DE1B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99683F4" w14:textId="77777777" w:rsidR="003A4FE3" w:rsidRDefault="003A4FE3" w:rsidP="003A4F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Sycowska 40</w:t>
            </w:r>
          </w:p>
          <w:p w14:paraId="1F9B0E1F" w14:textId="1E512D8A" w:rsidR="00DE1B1A" w:rsidRDefault="003A4FE3" w:rsidP="003A4FE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60-003 </w:t>
            </w:r>
            <w:r w:rsidRPr="00DE1B1A">
              <w:rPr>
                <w:rFonts w:ascii="Arial" w:hAnsi="Arial" w:cs="Arial"/>
                <w:sz w:val="20"/>
                <w:szCs w:val="20"/>
              </w:rPr>
              <w:t>Poznań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979AE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- 75.00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DC773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75,00</w:t>
            </w:r>
          </w:p>
        </w:tc>
      </w:tr>
      <w:tr w:rsidR="00DE1B1A" w14:paraId="1E2FC243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CCAE5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papier toaletowy typu Jumbo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9605" w14:textId="77777777" w:rsidR="00DE1B1A" w:rsidRDefault="00DE1B1A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Flesz Sp. z o.o.</w:t>
            </w:r>
          </w:p>
          <w:p w14:paraId="18E82E10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E1B1A">
              <w:rPr>
                <w:rFonts w:ascii="Arial" w:hAnsi="Arial" w:cs="Arial"/>
                <w:sz w:val="20"/>
                <w:szCs w:val="20"/>
              </w:rPr>
              <w:t>Cieślewskich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25F</w:t>
            </w:r>
          </w:p>
          <w:p w14:paraId="1E3BD309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03-017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BD516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9E82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E1B1A" w14:paraId="643EE741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406F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papier toaletowy typu Jumbo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AFBB" w14:textId="4C3A0BBE" w:rsidR="00DE1B1A" w:rsidRDefault="003A4FE3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PPHU </w:t>
            </w:r>
            <w:r w:rsidR="00DE1B1A" w:rsidRPr="00DE1B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Alga Paweł </w:t>
            </w:r>
            <w:proofErr w:type="spellStart"/>
            <w:r w:rsidR="00DE1B1A"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Pinkowski</w:t>
            </w:r>
            <w:proofErr w:type="spellEnd"/>
          </w:p>
          <w:p w14:paraId="6EE23E65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Leśna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18</w:t>
            </w:r>
          </w:p>
          <w:p w14:paraId="7880A1FF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Wierzbno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B6D5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- 94.15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0BAE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94,15</w:t>
            </w:r>
          </w:p>
        </w:tc>
      </w:tr>
      <w:tr w:rsidR="00DE1B1A" w14:paraId="55865265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A88AC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papier toaletowy typu Jumbo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A0314" w14:textId="77777777" w:rsidR="00DE1B1A" w:rsidRDefault="00DE1B1A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Firma Handlowo Usługowa Artem</w:t>
            </w:r>
          </w:p>
          <w:p w14:paraId="4B74F2E0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Wąska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16</w:t>
            </w:r>
          </w:p>
          <w:p w14:paraId="609668B2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64-111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Lipno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B4F08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- 35.40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39BA1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35,40</w:t>
            </w:r>
          </w:p>
        </w:tc>
      </w:tr>
      <w:tr w:rsidR="00DE1B1A" w14:paraId="66FDD8FD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BD8B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czyściwo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B309A" w14:textId="77777777" w:rsidR="00DE1B1A" w:rsidRDefault="00DE1B1A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Flesz Sp. z o.o.</w:t>
            </w:r>
          </w:p>
          <w:p w14:paraId="5A6432C6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E1B1A">
              <w:rPr>
                <w:rFonts w:ascii="Arial" w:hAnsi="Arial" w:cs="Arial"/>
                <w:sz w:val="20"/>
                <w:szCs w:val="20"/>
              </w:rPr>
              <w:t>Cieślewskich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25F</w:t>
            </w:r>
          </w:p>
          <w:p w14:paraId="50FCC3EC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03-017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Warszawa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52774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74423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DE1B1A" w14:paraId="56A488B2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A5FCA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czyściwo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9A837" w14:textId="7A57CF4C" w:rsidR="00DE1B1A" w:rsidRDefault="003A4FE3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PPHU </w:t>
            </w:r>
            <w:r w:rsidR="00DE1B1A" w:rsidRPr="00DE1B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Alga Paweł </w:t>
            </w:r>
            <w:proofErr w:type="spellStart"/>
            <w:r w:rsidR="00DE1B1A"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Pinkowski</w:t>
            </w:r>
            <w:proofErr w:type="spellEnd"/>
          </w:p>
          <w:p w14:paraId="05772C09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Leśna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18</w:t>
            </w:r>
          </w:p>
          <w:p w14:paraId="47E11808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63-430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Wierzbno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BEAE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- 94.38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6CF8A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94,38</w:t>
            </w:r>
          </w:p>
        </w:tc>
      </w:tr>
      <w:tr w:rsidR="00DE1B1A" w14:paraId="632C0A73" w14:textId="77777777" w:rsidTr="003A4F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EAE9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DE1B1A">
              <w:rPr>
                <w:rFonts w:ascii="Arial" w:hAnsi="Arial" w:cs="Arial"/>
                <w:sz w:val="20"/>
                <w:szCs w:val="20"/>
              </w:rPr>
              <w:t>czyściwo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CA2BE" w14:textId="77777777" w:rsidR="00DE1B1A" w:rsidRDefault="00DE1B1A" w:rsidP="00B12B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E1B1A">
              <w:rPr>
                <w:rFonts w:ascii="Arial" w:hAnsi="Arial" w:cs="Arial"/>
                <w:b/>
                <w:bCs/>
                <w:sz w:val="20"/>
                <w:szCs w:val="20"/>
              </w:rPr>
              <w:t>Aseo</w:t>
            </w:r>
            <w:proofErr w:type="spellEnd"/>
            <w:r w:rsidRPr="00DE1B1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Paper Sp. z o.o.</w:t>
            </w:r>
          </w:p>
          <w:p w14:paraId="5BAC3268" w14:textId="77777777" w:rsidR="00DE1B1A" w:rsidRDefault="00DE1B1A" w:rsidP="00B12B89">
            <w:pPr>
              <w:rPr>
                <w:rFonts w:ascii="Arial" w:hAnsi="Arial" w:cs="Arial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 w:rsidRPr="00DE1B1A">
              <w:rPr>
                <w:rFonts w:ascii="Arial" w:hAnsi="Arial" w:cs="Arial"/>
                <w:sz w:val="20"/>
                <w:szCs w:val="20"/>
              </w:rPr>
              <w:t>Czarnohucka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7816ADD9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42-600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E1B1A">
              <w:rPr>
                <w:rFonts w:ascii="Arial" w:hAnsi="Arial" w:cs="Arial"/>
                <w:sz w:val="20"/>
                <w:szCs w:val="20"/>
              </w:rPr>
              <w:t>Tarnowskie Góry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85785" w14:textId="77777777" w:rsidR="00DE1B1A" w:rsidRDefault="00DE1B1A" w:rsidP="00B12B8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>1 - Cena - 75.99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3C31" w14:textId="77777777" w:rsidR="00DE1B1A" w:rsidRDefault="00DE1B1A" w:rsidP="00B12B8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E1B1A">
              <w:rPr>
                <w:rFonts w:ascii="Arial" w:hAnsi="Arial" w:cs="Arial"/>
                <w:sz w:val="20"/>
                <w:szCs w:val="20"/>
              </w:rPr>
              <w:t xml:space="preserve">  75,99</w:t>
            </w:r>
          </w:p>
        </w:tc>
      </w:tr>
    </w:tbl>
    <w:p w14:paraId="2B99D823" w14:textId="77777777" w:rsidR="00A02E94" w:rsidRDefault="00A02E94" w:rsidP="00B12B89">
      <w:pPr>
        <w:jc w:val="both"/>
        <w:rPr>
          <w:rFonts w:ascii="Arial" w:hAnsi="Arial" w:cs="Arial"/>
          <w:color w:val="000000"/>
        </w:rPr>
      </w:pPr>
    </w:p>
    <w:p w14:paraId="480581F1" w14:textId="77777777" w:rsidR="00A02E94" w:rsidRDefault="00A02E94" w:rsidP="00B12B89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464467AC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656E27B" w14:textId="77777777" w:rsidR="00A02E94" w:rsidRDefault="00A02E94" w:rsidP="00B12B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E3B39B0" w14:textId="77777777" w:rsidR="00A02E94" w:rsidRDefault="00A02E94" w:rsidP="00B12B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120E6D5" w14:textId="77777777" w:rsidR="00A02E94" w:rsidRDefault="00A02E94" w:rsidP="00B12B8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76C36972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4A19B6" w14:textId="77777777" w:rsidR="00A02E94" w:rsidRDefault="00A02E94" w:rsidP="00B12B8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C927FF" w14:textId="77777777" w:rsidR="00A02E94" w:rsidRDefault="00A02E94" w:rsidP="00B12B89">
            <w:pPr>
              <w:rPr>
                <w:rFonts w:ascii="Arial" w:hAnsi="Arial" w:cs="Arial"/>
                <w:b/>
                <w:bCs/>
              </w:rPr>
            </w:pPr>
          </w:p>
          <w:p w14:paraId="5210230C" w14:textId="77777777" w:rsidR="00A02E94" w:rsidRDefault="00A02E94" w:rsidP="00B12B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501D7327" w14:textId="77777777" w:rsidR="00A02E94" w:rsidRDefault="00A02E94" w:rsidP="00B12B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D7794F" w14:textId="77777777" w:rsidR="00A02E94" w:rsidRPr="00FC0BC6" w:rsidRDefault="00A02E94" w:rsidP="00B12B89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</w:t>
            </w:r>
            <w:proofErr w:type="spellStart"/>
            <w:r w:rsidRPr="00FC0BC6">
              <w:rPr>
                <w:rFonts w:ascii="Arial" w:hAnsi="Arial" w:cs="Arial"/>
              </w:rPr>
              <w:t>Pzp</w:t>
            </w:r>
            <w:proofErr w:type="spellEnd"/>
            <w:r w:rsidRPr="00FC0BC6">
              <w:rPr>
                <w:rFonts w:ascii="Arial" w:hAnsi="Arial" w:cs="Arial"/>
              </w:rPr>
              <w:t>.</w:t>
            </w:r>
          </w:p>
          <w:p w14:paraId="295592E2" w14:textId="77777777" w:rsidR="00A02E94" w:rsidRPr="00FC0BC6" w:rsidRDefault="00A02E94" w:rsidP="00B12B89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52F0B102" w14:textId="77777777" w:rsidR="00A02E94" w:rsidRDefault="00A02E94" w:rsidP="00B12B89">
            <w:pPr>
              <w:jc w:val="both"/>
              <w:rPr>
                <w:rFonts w:ascii="Arial" w:hAnsi="Arial" w:cs="Arial"/>
              </w:rPr>
            </w:pPr>
          </w:p>
        </w:tc>
      </w:tr>
    </w:tbl>
    <w:p w14:paraId="41B144CF" w14:textId="77777777" w:rsidR="00A02E94" w:rsidRDefault="00A02E94" w:rsidP="00B12B89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8A97F8F" w14:textId="77777777" w:rsidR="00A02E94" w:rsidRDefault="00A02E94" w:rsidP="00B12B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Informacja o terminie zawarcia umowy:</w:t>
      </w:r>
    </w:p>
    <w:p w14:paraId="298F59EE" w14:textId="77777777" w:rsidR="00A02E94" w:rsidRDefault="00A02E94" w:rsidP="00B12B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DE1B1A">
        <w:rPr>
          <w:rFonts w:ascii="Arial" w:hAnsi="Arial" w:cs="Arial"/>
        </w:rPr>
        <w:t>nie krótszym niż 5 dni od dnia przesłania niniejszego zawiadomienia o wyborze najkorzystniejszej oferty.</w:t>
      </w:r>
    </w:p>
    <w:p w14:paraId="7B79D626" w14:textId="77777777" w:rsidR="00A02E94" w:rsidRDefault="00A02E94" w:rsidP="00B12B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C197614" w14:textId="77777777" w:rsidR="00A02E94" w:rsidRDefault="00A02E94" w:rsidP="00B12B89">
      <w:pPr>
        <w:jc w:val="both"/>
        <w:rPr>
          <w:rFonts w:ascii="Arial" w:hAnsi="Arial" w:cs="Arial"/>
          <w:bCs/>
        </w:rPr>
      </w:pPr>
    </w:p>
    <w:p w14:paraId="47D3A3EC" w14:textId="77777777" w:rsidR="00A02E94" w:rsidRDefault="00A02E94" w:rsidP="00B12B89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278713F6" w14:textId="77777777" w:rsidR="003F3E5A" w:rsidRDefault="003F3E5A" w:rsidP="00B12B89">
      <w:pPr>
        <w:ind w:left="3119" w:firstLine="425"/>
        <w:jc w:val="right"/>
        <w:rPr>
          <w:rFonts w:ascii="Arial" w:hAnsi="Arial" w:cs="Arial"/>
          <w:i/>
        </w:rPr>
      </w:pPr>
    </w:p>
    <w:p w14:paraId="40BBE388" w14:textId="77777777" w:rsidR="003F3E5A" w:rsidRDefault="00DE1B1A" w:rsidP="003F3E5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DE1B1A">
        <w:rPr>
          <w:rFonts w:ascii="Arial" w:hAnsi="Arial" w:cs="Arial"/>
        </w:rPr>
        <w:t xml:space="preserve">  </w:t>
      </w:r>
      <w:bookmarkEnd w:id="0"/>
      <w:r w:rsidR="003F3E5A">
        <w:rPr>
          <w:sz w:val="22"/>
          <w:szCs w:val="22"/>
        </w:rPr>
        <w:t xml:space="preserve">/-/ Dyrektor Szpitala Wojewódzkiego </w:t>
      </w:r>
    </w:p>
    <w:p w14:paraId="0314AEA7" w14:textId="77777777" w:rsidR="003F3E5A" w:rsidRDefault="003F3E5A" w:rsidP="003F3E5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B7CF2C4" w14:textId="71ABFA8B" w:rsidR="003F3E5A" w:rsidRPr="006B27ED" w:rsidRDefault="003F3E5A" w:rsidP="003F3E5A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Piotr Nowicki</w:t>
      </w:r>
    </w:p>
    <w:p w14:paraId="1D447997" w14:textId="137A2898" w:rsidR="00A02E94" w:rsidRPr="001618F7" w:rsidRDefault="00A02E94" w:rsidP="00B12B89">
      <w:pPr>
        <w:jc w:val="right"/>
        <w:rPr>
          <w:rFonts w:ascii="Arial" w:hAnsi="Arial" w:cs="Arial"/>
          <w:vertAlign w:val="superscript"/>
        </w:rPr>
      </w:pPr>
    </w:p>
    <w:p w14:paraId="66F95C10" w14:textId="77777777" w:rsidR="008642B3" w:rsidRPr="00A02E94" w:rsidRDefault="008642B3" w:rsidP="00B12B89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1A693" w14:textId="77777777" w:rsidR="005D7289" w:rsidRDefault="005D7289">
      <w:r>
        <w:separator/>
      </w:r>
    </w:p>
  </w:endnote>
  <w:endnote w:type="continuationSeparator" w:id="0">
    <w:p w14:paraId="351EA658" w14:textId="77777777" w:rsidR="005D7289" w:rsidRDefault="005D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0E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6AE0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6E4F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F38E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C06B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09AF2" w14:textId="77777777" w:rsidR="005D7289" w:rsidRDefault="005D7289">
      <w:r>
        <w:separator/>
      </w:r>
    </w:p>
  </w:footnote>
  <w:footnote w:type="continuationSeparator" w:id="0">
    <w:p w14:paraId="7DD0F595" w14:textId="77777777" w:rsidR="005D7289" w:rsidRDefault="005D7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483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F510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9D9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28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A4FE3"/>
    <w:rsid w:val="003D611C"/>
    <w:rsid w:val="003F3E5A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D7289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12B8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1B1A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60EC02"/>
  <w15:chartTrackingRefBased/>
  <w15:docId w15:val="{C258C890-1000-40E2-9D89-94998FAC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3F3E5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Krzysztof Garczarek Lutycka</cp:lastModifiedBy>
  <cp:revision>2</cp:revision>
  <cp:lastPrinted>2023-11-15T07:54:00Z</cp:lastPrinted>
  <dcterms:created xsi:type="dcterms:W3CDTF">2023-11-15T07:55:00Z</dcterms:created>
  <dcterms:modified xsi:type="dcterms:W3CDTF">2023-11-15T07:55:00Z</dcterms:modified>
</cp:coreProperties>
</file>