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5E2B" w:rsidRPr="00395E2B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395E2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5E2B">
        <w:rPr>
          <w:rFonts w:ascii="Arial" w:hAnsi="Arial" w:cs="Arial"/>
        </w:rPr>
        <w:t>Szpital Powiatowy w Limanowej Imienia Miłosierdzia Bożego</w:t>
      </w:r>
    </w:p>
    <w:p w:rsidR="005D05C3" w:rsidRPr="0012157F" w:rsidRDefault="00395E2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5E2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395E2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395E2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95E2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395E2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5E2B" w:rsidRPr="0012157F" w:rsidTr="00383F95">
        <w:tc>
          <w:tcPr>
            <w:tcW w:w="9104" w:type="dxa"/>
            <w:shd w:val="clear" w:color="auto" w:fill="D9D9D9"/>
          </w:tcPr>
          <w:p w:rsidR="00395E2B" w:rsidRPr="0012157F" w:rsidRDefault="00395E2B" w:rsidP="00383F9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5E2B" w:rsidRPr="00094F76" w:rsidRDefault="00395E2B" w:rsidP="00383F9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95E2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95E2B" w:rsidRPr="004B5FB1" w:rsidRDefault="00395E2B" w:rsidP="00383F9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395E2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5E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cementowych i bezcementowych stawu biodrowego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5E2B" w:rsidRPr="00A2540E" w:rsidTr="00383F95">
        <w:tc>
          <w:tcPr>
            <w:tcW w:w="2269" w:type="dxa"/>
            <w:shd w:val="clear" w:color="auto" w:fill="auto"/>
          </w:tcPr>
          <w:p w:rsidR="00395E2B" w:rsidRPr="00A2540E" w:rsidRDefault="00395E2B" w:rsidP="00383F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5E2B" w:rsidRPr="00A2540E" w:rsidRDefault="00395E2B" w:rsidP="00383F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5E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NZ/66/D/P/AC/2023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5E2B" w:rsidRPr="00395E2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B36388" w:rsidRPr="004A1EC5" w:rsidRDefault="00B36388" w:rsidP="00B36388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B36388" w:rsidRPr="004A1EC5" w:rsidRDefault="00B36388" w:rsidP="00B36388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395E2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95E2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6C" w:rsidRDefault="00AC126C" w:rsidP="0038231F">
      <w:pPr>
        <w:spacing w:after="0" w:line="240" w:lineRule="auto"/>
      </w:pPr>
      <w:r>
        <w:separator/>
      </w:r>
    </w:p>
  </w:endnote>
  <w:endnote w:type="continuationSeparator" w:id="0">
    <w:p w:rsidR="00AC126C" w:rsidRDefault="00AC12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2B" w:rsidRDefault="00395E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638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638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2B" w:rsidRDefault="00395E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6C" w:rsidRDefault="00AC126C" w:rsidP="0038231F">
      <w:pPr>
        <w:spacing w:after="0" w:line="240" w:lineRule="auto"/>
      </w:pPr>
      <w:r>
        <w:separator/>
      </w:r>
    </w:p>
  </w:footnote>
  <w:footnote w:type="continuationSeparator" w:id="0">
    <w:p w:rsidR="00AC126C" w:rsidRDefault="00AC12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2B" w:rsidRDefault="00395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2B" w:rsidRDefault="00395E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2B" w:rsidRDefault="00395E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2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E2B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126C"/>
    <w:rsid w:val="00AC5247"/>
    <w:rsid w:val="00AE6FF2"/>
    <w:rsid w:val="00AF38DB"/>
    <w:rsid w:val="00B0088C"/>
    <w:rsid w:val="00B15219"/>
    <w:rsid w:val="00B15FD3"/>
    <w:rsid w:val="00B34079"/>
    <w:rsid w:val="00B36388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7A273A8-8108-4163-B52D-A31EA234F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97D03-FE22-461B-BE10-664A8C251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2023-11-14T07:31:00Z</dcterms:created>
  <dcterms:modified xsi:type="dcterms:W3CDTF">2023-11-14T07:33:00Z</dcterms:modified>
</cp:coreProperties>
</file>