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B2967" w:rsidRPr="004B2967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4B2967" w:rsidRPr="004B2967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4B296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B29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endoprotez cementowych i bezcementowych stawu biodrowego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B2967" w:rsidRPr="00A2540E" w:rsidTr="00383F95">
        <w:tc>
          <w:tcPr>
            <w:tcW w:w="2269" w:type="dxa"/>
            <w:shd w:val="clear" w:color="auto" w:fill="auto"/>
          </w:tcPr>
          <w:p w:rsidR="004B2967" w:rsidRPr="00A2540E" w:rsidRDefault="004B2967" w:rsidP="00383F9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B2967" w:rsidRPr="00A2540E" w:rsidRDefault="004B2967" w:rsidP="00383F9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B29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NZ/66/D/P/AC/2023</w:t>
            </w:r>
          </w:p>
        </w:tc>
      </w:tr>
    </w:tbl>
    <w:p w:rsidR="00DC652A" w:rsidRPr="00053927" w:rsidRDefault="004B296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B29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B296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6562" w:rsidRDefault="00586562" w:rsidP="00025386">
      <w:pPr>
        <w:spacing w:after="0" w:line="240" w:lineRule="auto"/>
      </w:pPr>
      <w:r>
        <w:separator/>
      </w:r>
    </w:p>
  </w:endnote>
  <w:endnote w:type="continuationSeparator" w:id="0">
    <w:p w:rsidR="00586562" w:rsidRDefault="005865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967" w:rsidRDefault="004B296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96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296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967" w:rsidRDefault="004B296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6562" w:rsidRDefault="00586562" w:rsidP="00025386">
      <w:pPr>
        <w:spacing w:after="0" w:line="240" w:lineRule="auto"/>
      </w:pPr>
      <w:r>
        <w:separator/>
      </w:r>
    </w:p>
  </w:footnote>
  <w:footnote w:type="continuationSeparator" w:id="0">
    <w:p w:rsidR="00586562" w:rsidRDefault="005865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967" w:rsidRDefault="004B29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967" w:rsidRDefault="004B29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967" w:rsidRDefault="004B296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656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B2967"/>
    <w:rsid w:val="004E27D7"/>
    <w:rsid w:val="0055145C"/>
    <w:rsid w:val="005624D8"/>
    <w:rsid w:val="00586562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9B745C7-2D1C-4E79-83FB-D6112CD5D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dcterms:created xsi:type="dcterms:W3CDTF">2023-11-14T07:31:00Z</dcterms:created>
  <dcterms:modified xsi:type="dcterms:W3CDTF">2023-11-14T07:31:00Z</dcterms:modified>
</cp:coreProperties>
</file>