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E79F2" w14:textId="5940AF20" w:rsidR="00821C80" w:rsidRPr="00F83B51" w:rsidRDefault="009F128A">
      <w:pPr>
        <w:pStyle w:val="Nagwek3"/>
        <w:rPr>
          <w:rFonts w:ascii="Times New Roman" w:hAnsi="Times New Roman"/>
          <w:b w:val="0"/>
          <w:bCs/>
          <w:sz w:val="24"/>
        </w:rPr>
      </w:pPr>
      <w:r>
        <w:rPr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6810D08" wp14:editId="2D1D24CF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89C6BEB" w14:textId="77777777" w:rsidR="00821C80" w:rsidRDefault="00821C80"/>
                          <w:p w14:paraId="03E50904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4978E7C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541EF15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D7DCFC6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E989BEC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2FA28108" w14:textId="77777777"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83CD0A6" w14:textId="77777777"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201D2163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6810D08"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" filled="f" strokeweight=".25pt">
                <v:textbox inset="1pt,1pt,1pt,1pt">
                  <w:txbxContent>
                    <w:p w14:paraId="589C6BEB" w14:textId="77777777" w:rsidR="00821C80" w:rsidRDefault="00821C80"/>
                    <w:p w14:paraId="03E50904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04978E7C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4541EF15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0D7DCFC6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2E989BEC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2FA28108" w14:textId="77777777"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83CD0A6" w14:textId="77777777"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201D2163" w14:textId="77777777" w:rsidR="00821C80" w:rsidRDefault="00821C80"/>
                  </w:txbxContent>
                </v:textbox>
              </v:roundrect>
            </w:pict>
          </mc:Fallback>
        </mc:AlternateConten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1F04D9">
        <w:rPr>
          <w:rFonts w:ascii="Times New Roman" w:hAnsi="Times New Roman"/>
          <w:b w:val="0"/>
          <w:bCs/>
          <w:sz w:val="24"/>
        </w:rPr>
        <w:t>5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16E8EA38" w14:textId="77777777" w:rsidR="00821C80" w:rsidRDefault="00821C80">
      <w:pPr>
        <w:rPr>
          <w:sz w:val="22"/>
        </w:rPr>
      </w:pPr>
    </w:p>
    <w:p w14:paraId="006E2DC1" w14:textId="77777777" w:rsidR="00821C80" w:rsidRDefault="00821C80">
      <w:pPr>
        <w:rPr>
          <w:sz w:val="22"/>
        </w:rPr>
      </w:pPr>
    </w:p>
    <w:p w14:paraId="1DDDFC90" w14:textId="77777777" w:rsidR="00821C80" w:rsidRDefault="00821C80">
      <w:pPr>
        <w:rPr>
          <w:sz w:val="22"/>
        </w:rPr>
      </w:pPr>
    </w:p>
    <w:p w14:paraId="682EE3AC" w14:textId="3FE6B169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167844" w:rsidRPr="00167844">
        <w:rPr>
          <w:sz w:val="24"/>
          <w:szCs w:val="24"/>
        </w:rPr>
        <w:t>SZW/DZP/</w:t>
      </w:r>
      <w:r w:rsidR="001F04D9">
        <w:rPr>
          <w:sz w:val="24"/>
          <w:szCs w:val="24"/>
        </w:rPr>
        <w:t>1</w:t>
      </w:r>
      <w:r w:rsidR="00C93EBC">
        <w:rPr>
          <w:sz w:val="24"/>
          <w:szCs w:val="24"/>
        </w:rPr>
        <w:t>43</w:t>
      </w:r>
      <w:r w:rsidR="00167844" w:rsidRPr="00167844">
        <w:rPr>
          <w:sz w:val="24"/>
          <w:szCs w:val="24"/>
        </w:rPr>
        <w:t>/202</w:t>
      </w:r>
      <w:r w:rsidR="001F04D9">
        <w:rPr>
          <w:sz w:val="24"/>
          <w:szCs w:val="24"/>
        </w:rPr>
        <w:t>3</w:t>
      </w:r>
    </w:p>
    <w:p w14:paraId="69E12E23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7EB3E567" w14:textId="218B3FF6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 xml:space="preserve"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</w:t>
      </w:r>
      <w:r w:rsidR="001F04D9">
        <w:br/>
      </w:r>
      <w:r w:rsidRPr="00F83B51">
        <w:t>do dysponowania tymi osobami</w:t>
      </w:r>
      <w:r w:rsidR="0060654D" w:rsidRPr="0060654D">
        <w:t>.</w:t>
      </w:r>
    </w:p>
    <w:p w14:paraId="5674A7D0" w14:textId="1B32B512" w:rsidR="00150D7E" w:rsidRDefault="00150D7E" w:rsidP="001F04D9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1F04D9">
        <w:rPr>
          <w:b/>
          <w:sz w:val="24"/>
        </w:rPr>
        <w:t>Podstawowym bez negocjacji</w:t>
      </w:r>
      <w:r>
        <w:rPr>
          <w:b/>
          <w:bCs/>
        </w:rPr>
        <w:t xml:space="preserve"> </w:t>
      </w:r>
      <w:r w:rsidR="001F04D9" w:rsidRPr="001F04D9">
        <w:rPr>
          <w:b/>
          <w:bCs/>
          <w:sz w:val="24"/>
          <w:szCs w:val="24"/>
        </w:rPr>
        <w:t>pn</w:t>
      </w:r>
      <w:r w:rsidR="001F04D9">
        <w:rPr>
          <w:b/>
          <w:bCs/>
        </w:rPr>
        <w:t>.</w:t>
      </w:r>
      <w:r>
        <w:rPr>
          <w:sz w:val="24"/>
        </w:rPr>
        <w:t>:</w:t>
      </w:r>
    </w:p>
    <w:p w14:paraId="1721C898" w14:textId="77777777" w:rsidR="00C93EBC" w:rsidRPr="00A67D58" w:rsidRDefault="00C93EBC" w:rsidP="00C93EBC">
      <w:pPr>
        <w:spacing w:after="240" w:line="276" w:lineRule="auto"/>
        <w:jc w:val="center"/>
        <w:rPr>
          <w:b/>
          <w:sz w:val="24"/>
          <w:szCs w:val="24"/>
        </w:rPr>
      </w:pPr>
      <w:r w:rsidRPr="001C0162">
        <w:rPr>
          <w:b/>
          <w:sz w:val="24"/>
          <w:szCs w:val="24"/>
        </w:rPr>
        <w:t>Nadzór inwestorski nad zadaniem: Modernizacja dawnego skrzydła mieszkalnego budynku E w Filii nr 2 Szpitala Wojewódzkiego w Poznaniu w celu poszerzenia bazy łóżkowej i Oddziału Rehabilitacji Kardiologicznej</w:t>
      </w:r>
      <w:r w:rsidRPr="00A67D58">
        <w:rPr>
          <w:b/>
          <w:sz w:val="24"/>
          <w:szCs w:val="24"/>
        </w:rPr>
        <w:t>.</w:t>
      </w:r>
    </w:p>
    <w:p w14:paraId="6D287D21" w14:textId="77777777" w:rsidR="00150D7E" w:rsidRDefault="00150D7E" w:rsidP="00150D7E">
      <w:pPr>
        <w:jc w:val="both"/>
        <w:rPr>
          <w:sz w:val="24"/>
        </w:rPr>
      </w:pPr>
    </w:p>
    <w:p w14:paraId="45555A97" w14:textId="7F9F9D9A" w:rsidR="00150D7E" w:rsidRDefault="00150D7E" w:rsidP="0060654D">
      <w:pPr>
        <w:pStyle w:val="Tekstpodstawowy2"/>
      </w:pPr>
      <w:r>
        <w:t>OŚWIADCZAM(Y), że w wykonaniu niniejszego zamówienia będą uczestniczyć następujące osoby</w:t>
      </w:r>
      <w:r w:rsidR="00FA6846">
        <w:t xml:space="preserve"> (zgodnie z warunkami podanymi w SWZ</w:t>
      </w:r>
      <w:r w:rsidR="00E05433">
        <w:t>)</w:t>
      </w:r>
      <w:r>
        <w:t>:</w:t>
      </w:r>
    </w:p>
    <w:p w14:paraId="76813994" w14:textId="77777777"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14:paraId="62C0461C" w14:textId="77777777" w:rsidTr="00F83B51">
        <w:trPr>
          <w:cantSplit/>
          <w:trHeight w:val="600"/>
        </w:trPr>
        <w:tc>
          <w:tcPr>
            <w:tcW w:w="1701" w:type="dxa"/>
            <w:vAlign w:val="center"/>
          </w:tcPr>
          <w:p w14:paraId="568AE417" w14:textId="77777777"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14:paraId="295D33FA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14:paraId="779FCDB1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14:paraId="48A2F144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14:paraId="2E0EA22F" w14:textId="77777777"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14:paraId="0270AECF" w14:textId="77777777"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14:paraId="37EEE47C" w14:textId="77777777"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14:paraId="1AB655E3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054E8195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2FCDE9B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098B5731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419C9A2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2FD2186B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29FF8356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4A5E3223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7311B64E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6009B1E4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6EFA5C28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15AE4CB1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5AC0D3FA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32910812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00EF63C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7AD25B9E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69F83D70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098BC819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5288210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4B66E68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45A58CC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7B1569D4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7F89E02D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676A096B" w14:textId="77777777" w:rsidR="00F83B51" w:rsidRPr="00F83B51" w:rsidRDefault="00F83B51">
            <w:pPr>
              <w:spacing w:before="120" w:line="360" w:lineRule="auto"/>
            </w:pPr>
          </w:p>
        </w:tc>
      </w:tr>
    </w:tbl>
    <w:p w14:paraId="7A2E31EC" w14:textId="77777777" w:rsidR="00E05433" w:rsidRDefault="00E05433" w:rsidP="007D208F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jc w:val="both"/>
        <w:rPr>
          <w:sz w:val="24"/>
          <w:szCs w:val="24"/>
          <w:highlight w:val="yellow"/>
        </w:rPr>
      </w:pPr>
    </w:p>
    <w:p w14:paraId="3A7CE96D" w14:textId="4F07D2C8" w:rsidR="007D208F" w:rsidRPr="00E05433" w:rsidRDefault="007D208F" w:rsidP="007D208F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jc w:val="both"/>
        <w:rPr>
          <w:i/>
          <w:iCs/>
          <w:sz w:val="24"/>
          <w:szCs w:val="24"/>
        </w:rPr>
      </w:pPr>
      <w:r w:rsidRPr="00E05433">
        <w:rPr>
          <w:i/>
          <w:iCs/>
          <w:sz w:val="24"/>
          <w:szCs w:val="24"/>
        </w:rPr>
        <w:lastRenderedPageBreak/>
        <w:t>Zgodnie z &amp; 4 ust. 1</w:t>
      </w:r>
      <w:r w:rsidR="00E05433" w:rsidRPr="00E05433">
        <w:rPr>
          <w:i/>
          <w:iCs/>
          <w:sz w:val="24"/>
          <w:szCs w:val="24"/>
        </w:rPr>
        <w:t>0</w:t>
      </w:r>
      <w:r w:rsidRPr="00E05433">
        <w:rPr>
          <w:i/>
          <w:iCs/>
          <w:sz w:val="24"/>
          <w:szCs w:val="24"/>
        </w:rPr>
        <w:t xml:space="preserve"> wzoru umowy Inspektor z chwilą zawarcia Umowy w przedmiotowym postępowaniu załącza kopie dokumentów potwierdzających posiadanie przez członków Zespołu Inspektora uprawnień do wykonywania funkcji inżyniera nadzoru w danej specjalności </w:t>
      </w:r>
      <w:r w:rsidRPr="00E05433">
        <w:rPr>
          <w:i/>
          <w:iCs/>
          <w:sz w:val="24"/>
          <w:szCs w:val="24"/>
        </w:rPr>
        <w:br/>
        <w:t>w zakresie wskazanym powyżej oraz w Opisie Przedmiotu Zamówienia  oraz oświadczenia złożone przez osoby wchodzące w skład Zespołu Inspektora o podjęciu się pełnienia w Zespole Inspektora obowiązków inżyniera nadzoru w danej specjalności, zgodnie z posiadanymi kwalifikacjami.</w:t>
      </w:r>
    </w:p>
    <w:p w14:paraId="1A3D7EE7" w14:textId="77777777" w:rsidR="007D208F" w:rsidRPr="007D208F" w:rsidRDefault="007D208F" w:rsidP="007D208F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jc w:val="both"/>
        <w:rPr>
          <w:sz w:val="24"/>
          <w:szCs w:val="24"/>
        </w:rPr>
      </w:pPr>
    </w:p>
    <w:p w14:paraId="7359DD48" w14:textId="162F953C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598B0D10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9AB717" w14:textId="77777777" w:rsidR="00565EF2" w:rsidRDefault="00565EF2">
      <w:r>
        <w:separator/>
      </w:r>
    </w:p>
  </w:endnote>
  <w:endnote w:type="continuationSeparator" w:id="0">
    <w:p w14:paraId="6C6A798E" w14:textId="77777777" w:rsidR="00565EF2" w:rsidRDefault="00565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0FC86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3496B1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6570F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E6BE54" w14:textId="77777777" w:rsidR="00821C80" w:rsidRDefault="00821C80">
    <w:pPr>
      <w:pStyle w:val="Stopka"/>
      <w:tabs>
        <w:tab w:val="clear" w:pos="4536"/>
      </w:tabs>
      <w:jc w:val="center"/>
    </w:pPr>
  </w:p>
  <w:p w14:paraId="64207B39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684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684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A3B0E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28380A" w14:textId="77777777" w:rsidR="00821C80" w:rsidRDefault="00821C80">
    <w:pPr>
      <w:pStyle w:val="Stopka"/>
      <w:tabs>
        <w:tab w:val="clear" w:pos="4536"/>
      </w:tabs>
      <w:jc w:val="center"/>
    </w:pPr>
  </w:p>
  <w:p w14:paraId="02FABB11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0300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5AD91" w14:textId="77777777" w:rsidR="00565EF2" w:rsidRDefault="00565EF2">
      <w:r>
        <w:separator/>
      </w:r>
    </w:p>
  </w:footnote>
  <w:footnote w:type="continuationSeparator" w:id="0">
    <w:p w14:paraId="6BD64D94" w14:textId="77777777" w:rsidR="00565EF2" w:rsidRDefault="00565E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12788" w14:textId="77777777" w:rsidR="00167844" w:rsidRDefault="001678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11EC9" w14:textId="77777777" w:rsidR="00167844" w:rsidRDefault="001678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88C36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001"/>
    <w:rsid w:val="00150D7E"/>
    <w:rsid w:val="00167844"/>
    <w:rsid w:val="00167DCC"/>
    <w:rsid w:val="001F04D9"/>
    <w:rsid w:val="004E070D"/>
    <w:rsid w:val="00503001"/>
    <w:rsid w:val="00565EF2"/>
    <w:rsid w:val="0060654D"/>
    <w:rsid w:val="007064BA"/>
    <w:rsid w:val="00771188"/>
    <w:rsid w:val="007D208F"/>
    <w:rsid w:val="00821C80"/>
    <w:rsid w:val="00936CFB"/>
    <w:rsid w:val="00980415"/>
    <w:rsid w:val="009C437A"/>
    <w:rsid w:val="009F128A"/>
    <w:rsid w:val="00AA594F"/>
    <w:rsid w:val="00B11EA3"/>
    <w:rsid w:val="00B41A5F"/>
    <w:rsid w:val="00B551AF"/>
    <w:rsid w:val="00C93EBC"/>
    <w:rsid w:val="00D52F5E"/>
    <w:rsid w:val="00E05433"/>
    <w:rsid w:val="00E819CF"/>
    <w:rsid w:val="00F83B51"/>
    <w:rsid w:val="00FA6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69112B"/>
  <w15:chartTrackingRefBased/>
  <w15:docId w15:val="{24EE4FE3-1AD6-483D-AEC4-80716AA85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220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Zaopatrzenie</dc:creator>
  <cp:keywords/>
  <cp:lastModifiedBy>Monika Ćwiertka</cp:lastModifiedBy>
  <cp:revision>6</cp:revision>
  <cp:lastPrinted>2000-12-12T16:01:00Z</cp:lastPrinted>
  <dcterms:created xsi:type="dcterms:W3CDTF">2022-06-20T09:40:00Z</dcterms:created>
  <dcterms:modified xsi:type="dcterms:W3CDTF">2023-11-15T11:17:00Z</dcterms:modified>
</cp:coreProperties>
</file>