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0F8" w:rsidRDefault="00D97981" w:rsidP="003D7712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1" type="#_x0000_t75" style="width:465pt;height:55.5pt;visibility:visible">
            <v:imagedata r:id="rId6" o:title=""/>
          </v:shape>
        </w:pict>
      </w:r>
    </w:p>
    <w:p w:rsidR="00986737" w:rsidRPr="009432A1" w:rsidRDefault="004B1E5A" w:rsidP="003D7712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B1E5A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B1E5A">
        <w:rPr>
          <w:rFonts w:ascii="Arial" w:hAnsi="Arial" w:cs="Arial"/>
          <w:sz w:val="24"/>
          <w:szCs w:val="24"/>
        </w:rPr>
        <w:t>2023-11-16</w:t>
      </w:r>
    </w:p>
    <w:p w:rsidR="00986737" w:rsidRPr="009432A1" w:rsidRDefault="004B1E5A" w:rsidP="003D7712">
      <w:pPr>
        <w:rPr>
          <w:rFonts w:ascii="Arial" w:hAnsi="Arial" w:cs="Arial"/>
          <w:b/>
          <w:bCs/>
          <w:sz w:val="24"/>
          <w:szCs w:val="24"/>
        </w:rPr>
      </w:pPr>
      <w:r w:rsidRPr="004B1E5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4B1E5A" w:rsidP="003D7712">
      <w:pPr>
        <w:rPr>
          <w:rFonts w:ascii="Arial" w:hAnsi="Arial" w:cs="Arial"/>
          <w:sz w:val="24"/>
          <w:szCs w:val="24"/>
        </w:rPr>
      </w:pPr>
      <w:r w:rsidRPr="004B1E5A">
        <w:rPr>
          <w:rFonts w:ascii="Arial" w:hAnsi="Arial" w:cs="Arial"/>
          <w:sz w:val="24"/>
          <w:szCs w:val="24"/>
        </w:rPr>
        <w:t>ul. Warszawska 24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1E5A">
        <w:rPr>
          <w:rFonts w:ascii="Arial" w:hAnsi="Arial" w:cs="Arial"/>
          <w:sz w:val="24"/>
          <w:szCs w:val="24"/>
        </w:rPr>
        <w:t>W-9/110,</w:t>
      </w:r>
    </w:p>
    <w:p w:rsidR="00986737" w:rsidRPr="009432A1" w:rsidRDefault="004B1E5A" w:rsidP="003D7712">
      <w:pPr>
        <w:rPr>
          <w:rFonts w:ascii="Arial" w:hAnsi="Arial" w:cs="Arial"/>
          <w:sz w:val="24"/>
          <w:szCs w:val="24"/>
        </w:rPr>
      </w:pPr>
      <w:r w:rsidRPr="004B1E5A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1E5A">
        <w:rPr>
          <w:rFonts w:ascii="Arial" w:hAnsi="Arial" w:cs="Arial"/>
          <w:sz w:val="24"/>
          <w:szCs w:val="24"/>
        </w:rPr>
        <w:t>KRAKÓW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D9798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3D771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D97981" w:rsidRDefault="00986737" w:rsidP="00D9798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6F6AC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310F8" w:rsidRDefault="004B1E5A" w:rsidP="006F6A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310F8">
              <w:rPr>
                <w:rFonts w:ascii="Arial" w:hAnsi="Arial" w:cs="Arial"/>
                <w:b/>
                <w:bCs/>
                <w:sz w:val="24"/>
                <w:szCs w:val="24"/>
              </w:rPr>
              <w:t>Dostawa 2 szt. skanerów  3D dla Katedry L7</w:t>
            </w:r>
            <w:r w:rsidR="00986737" w:rsidRPr="00D310F8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4B1E5A" w:rsidRPr="004E4B64" w:rsidTr="00995101">
        <w:tc>
          <w:tcPr>
            <w:tcW w:w="2269" w:type="dxa"/>
            <w:shd w:val="clear" w:color="auto" w:fill="auto"/>
          </w:tcPr>
          <w:p w:rsidR="004B1E5A" w:rsidRPr="004E4B64" w:rsidRDefault="004B1E5A" w:rsidP="006F6AC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1E5A" w:rsidRPr="004E4B64" w:rsidRDefault="004B1E5A" w:rsidP="006F6A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B1E5A">
              <w:rPr>
                <w:rFonts w:ascii="Arial" w:hAnsi="Arial" w:cs="Arial"/>
                <w:bCs/>
                <w:sz w:val="24"/>
                <w:szCs w:val="24"/>
              </w:rPr>
              <w:t>KA-2/111/2023</w:t>
            </w:r>
          </w:p>
        </w:tc>
      </w:tr>
    </w:tbl>
    <w:p w:rsidR="00D665F5" w:rsidRPr="00BB547B" w:rsidRDefault="00D665F5" w:rsidP="006F6AC8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B1E5A" w:rsidRPr="004B1E5A">
        <w:rPr>
          <w:rFonts w:ascii="Arial" w:hAnsi="Arial" w:cs="Arial"/>
          <w:sz w:val="24"/>
          <w:szCs w:val="24"/>
        </w:rPr>
        <w:t>(</w:t>
      </w:r>
      <w:proofErr w:type="spellStart"/>
      <w:r w:rsidR="004B1E5A" w:rsidRPr="004B1E5A">
        <w:rPr>
          <w:rFonts w:ascii="Arial" w:hAnsi="Arial" w:cs="Arial"/>
          <w:sz w:val="24"/>
          <w:szCs w:val="24"/>
        </w:rPr>
        <w:t>t.j</w:t>
      </w:r>
      <w:proofErr w:type="spellEnd"/>
      <w:r w:rsidR="004B1E5A" w:rsidRPr="004B1E5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6F6AC8">
      <w:pPr>
        <w:spacing w:before="120" w:after="6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B1E5A" w:rsidRPr="004B1E5A">
        <w:rPr>
          <w:rFonts w:ascii="Arial" w:hAnsi="Arial" w:cs="Arial"/>
          <w:sz w:val="24"/>
          <w:szCs w:val="24"/>
        </w:rPr>
        <w:t>16/11/2023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B1E5A" w:rsidRPr="004B1E5A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417"/>
        <w:gridCol w:w="3686"/>
        <w:gridCol w:w="2551"/>
      </w:tblGrid>
      <w:tr w:rsidR="006B27ED" w:rsidRPr="003D7712" w:rsidTr="00F42522">
        <w:tc>
          <w:tcPr>
            <w:tcW w:w="1418" w:type="dxa"/>
            <w:shd w:val="clear" w:color="auto" w:fill="F2F2F2"/>
            <w:vAlign w:val="center"/>
          </w:tcPr>
          <w:p w:rsidR="006B27ED" w:rsidRPr="003D7712" w:rsidRDefault="00986737" w:rsidP="003D771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Oferta </w:t>
            </w:r>
            <w:bookmarkStart w:id="1" w:name="_GoBack"/>
            <w:bookmarkEnd w:id="1"/>
            <w:r w:rsidRPr="003D7712">
              <w:rPr>
                <w:rFonts w:ascii="Arial" w:hAnsi="Arial" w:cs="Arial"/>
              </w:rPr>
              <w:t>n</w:t>
            </w:r>
            <w:r w:rsidR="006B27ED" w:rsidRPr="003D7712">
              <w:rPr>
                <w:rFonts w:ascii="Arial" w:hAnsi="Arial" w:cs="Arial"/>
              </w:rPr>
              <w:t>r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6B27ED" w:rsidRPr="003D7712" w:rsidRDefault="00986737" w:rsidP="003D771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Część nr</w:t>
            </w:r>
          </w:p>
        </w:tc>
        <w:tc>
          <w:tcPr>
            <w:tcW w:w="3686" w:type="dxa"/>
            <w:shd w:val="clear" w:color="auto" w:fill="F2F2F2"/>
            <w:vAlign w:val="center"/>
          </w:tcPr>
          <w:p w:rsidR="006B27ED" w:rsidRPr="003D7712" w:rsidRDefault="006B27ED" w:rsidP="003D771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D7712" w:rsidRDefault="006B27ED" w:rsidP="003D771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Cena oferty</w:t>
            </w:r>
          </w:p>
        </w:tc>
      </w:tr>
      <w:tr w:rsidR="004B1E5A" w:rsidRPr="003D7712" w:rsidTr="00F42522">
        <w:tc>
          <w:tcPr>
            <w:tcW w:w="1418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4B1E5A" w:rsidRPr="003D7712" w:rsidRDefault="00D310F8" w:rsidP="003D7712">
            <w:pPr>
              <w:spacing w:before="80" w:after="40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Crave3D </w:t>
            </w:r>
            <w:r w:rsidR="004B1E5A" w:rsidRPr="003D7712">
              <w:rPr>
                <w:rFonts w:ascii="Arial" w:hAnsi="Arial" w:cs="Arial"/>
              </w:rPr>
              <w:t>Adam Kopczyński</w:t>
            </w:r>
          </w:p>
          <w:p w:rsidR="004B1E5A" w:rsidRPr="003D7712" w:rsidRDefault="00D310F8" w:rsidP="003D7712">
            <w:pPr>
              <w:rPr>
                <w:rFonts w:ascii="Arial" w:hAnsi="Arial" w:cs="Arial"/>
              </w:rPr>
            </w:pPr>
            <w:proofErr w:type="spellStart"/>
            <w:r w:rsidRPr="003D7712">
              <w:rPr>
                <w:rFonts w:ascii="Arial" w:hAnsi="Arial" w:cs="Arial"/>
              </w:rPr>
              <w:t>Ul.</w:t>
            </w:r>
            <w:r w:rsidR="004B1E5A" w:rsidRPr="003D7712">
              <w:rPr>
                <w:rFonts w:ascii="Arial" w:hAnsi="Arial" w:cs="Arial"/>
              </w:rPr>
              <w:t>Forteczna</w:t>
            </w:r>
            <w:proofErr w:type="spellEnd"/>
            <w:r w:rsidR="004B1E5A" w:rsidRPr="003D7712">
              <w:rPr>
                <w:rFonts w:ascii="Arial" w:hAnsi="Arial" w:cs="Arial"/>
              </w:rPr>
              <w:t xml:space="preserve"> 13/8 </w:t>
            </w:r>
          </w:p>
          <w:p w:rsidR="004B1E5A" w:rsidRPr="003D7712" w:rsidRDefault="004B1E5A" w:rsidP="003D7712">
            <w:pPr>
              <w:spacing w:after="80"/>
              <w:jc w:val="both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5 682.60 zł</w:t>
            </w:r>
          </w:p>
        </w:tc>
      </w:tr>
      <w:tr w:rsidR="004B1E5A" w:rsidRPr="003D7712" w:rsidTr="00F42522">
        <w:tc>
          <w:tcPr>
            <w:tcW w:w="1418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4B1E5A" w:rsidRPr="003D7712" w:rsidRDefault="00D310F8" w:rsidP="003D7712">
            <w:pPr>
              <w:spacing w:before="80" w:after="40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Crave3D </w:t>
            </w:r>
            <w:r w:rsidR="004B1E5A" w:rsidRPr="003D7712">
              <w:rPr>
                <w:rFonts w:ascii="Arial" w:hAnsi="Arial" w:cs="Arial"/>
              </w:rPr>
              <w:t>Adam Kopczyński</w:t>
            </w:r>
          </w:p>
          <w:p w:rsidR="004B1E5A" w:rsidRPr="003D7712" w:rsidRDefault="00D310F8" w:rsidP="003D7712">
            <w:pPr>
              <w:rPr>
                <w:rFonts w:ascii="Arial" w:hAnsi="Arial" w:cs="Arial"/>
              </w:rPr>
            </w:pPr>
            <w:proofErr w:type="spellStart"/>
            <w:r w:rsidRPr="003D7712">
              <w:rPr>
                <w:rFonts w:ascii="Arial" w:hAnsi="Arial" w:cs="Arial"/>
              </w:rPr>
              <w:t>Ul.</w:t>
            </w:r>
            <w:r w:rsidR="004B1E5A" w:rsidRPr="003D7712">
              <w:rPr>
                <w:rFonts w:ascii="Arial" w:hAnsi="Arial" w:cs="Arial"/>
              </w:rPr>
              <w:t>Forteczna</w:t>
            </w:r>
            <w:proofErr w:type="spellEnd"/>
            <w:r w:rsidR="004B1E5A" w:rsidRPr="003D7712">
              <w:rPr>
                <w:rFonts w:ascii="Arial" w:hAnsi="Arial" w:cs="Arial"/>
              </w:rPr>
              <w:t xml:space="preserve"> 13/8 </w:t>
            </w:r>
          </w:p>
          <w:p w:rsidR="004B1E5A" w:rsidRPr="003D7712" w:rsidRDefault="004B1E5A" w:rsidP="003D7712">
            <w:pPr>
              <w:spacing w:after="80"/>
              <w:jc w:val="both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3 811.77 zł</w:t>
            </w:r>
          </w:p>
        </w:tc>
      </w:tr>
      <w:tr w:rsidR="004B1E5A" w:rsidRPr="003D7712" w:rsidTr="00F42522">
        <w:tc>
          <w:tcPr>
            <w:tcW w:w="1418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4B1E5A" w:rsidRPr="003D7712" w:rsidRDefault="004B1E5A" w:rsidP="003D7712">
            <w:pPr>
              <w:spacing w:before="80" w:after="40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GLOBAL 3D sp. z o.o.</w:t>
            </w:r>
          </w:p>
          <w:p w:rsidR="004B1E5A" w:rsidRPr="003D7712" w:rsidRDefault="004B1E5A" w:rsidP="003D7712">
            <w:pPr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Rynek 40 </w:t>
            </w:r>
          </w:p>
          <w:p w:rsidR="004B1E5A" w:rsidRPr="003D7712" w:rsidRDefault="004B1E5A" w:rsidP="003D7712">
            <w:pPr>
              <w:spacing w:after="80"/>
              <w:jc w:val="both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48-300 Nysa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3 599.00 zł</w:t>
            </w:r>
          </w:p>
        </w:tc>
      </w:tr>
      <w:tr w:rsidR="004B1E5A" w:rsidRPr="003D7712" w:rsidTr="00F42522">
        <w:tc>
          <w:tcPr>
            <w:tcW w:w="1418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4B1E5A" w:rsidRPr="003D7712" w:rsidRDefault="004B1E5A" w:rsidP="003D7712">
            <w:pPr>
              <w:spacing w:before="80" w:after="40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GLOBAL 3D sp. z o.o.</w:t>
            </w:r>
          </w:p>
          <w:p w:rsidR="004B1E5A" w:rsidRPr="003D7712" w:rsidRDefault="004B1E5A" w:rsidP="003D7712">
            <w:pPr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Rynek 40 </w:t>
            </w:r>
          </w:p>
          <w:p w:rsidR="004B1E5A" w:rsidRPr="003D7712" w:rsidRDefault="004B1E5A" w:rsidP="003D7712">
            <w:pPr>
              <w:spacing w:after="80"/>
              <w:jc w:val="both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48-300 Nysa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4 784.70 zł</w:t>
            </w:r>
          </w:p>
        </w:tc>
      </w:tr>
      <w:tr w:rsidR="004B1E5A" w:rsidRPr="003D7712" w:rsidTr="00F42522">
        <w:tc>
          <w:tcPr>
            <w:tcW w:w="1418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4B1E5A" w:rsidRPr="003D7712" w:rsidRDefault="004B1E5A" w:rsidP="003D7712">
            <w:pPr>
              <w:spacing w:before="80" w:after="40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KONVERTA </w:t>
            </w:r>
            <w:r w:rsidR="00D41B36" w:rsidRPr="003D7712">
              <w:rPr>
                <w:rFonts w:ascii="Arial" w:hAnsi="Arial" w:cs="Arial"/>
              </w:rPr>
              <w:t>Spółka Z Ograniczoną Odpowiedzialnością</w:t>
            </w:r>
          </w:p>
          <w:p w:rsidR="004B1E5A" w:rsidRPr="003D7712" w:rsidRDefault="00D41B36" w:rsidP="003D7712">
            <w:pPr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Ul. </w:t>
            </w:r>
            <w:r w:rsidR="004B1E5A" w:rsidRPr="003D7712">
              <w:rPr>
                <w:rFonts w:ascii="Arial" w:hAnsi="Arial" w:cs="Arial"/>
              </w:rPr>
              <w:t xml:space="preserve">Słowackiego 6a/10 </w:t>
            </w:r>
          </w:p>
          <w:p w:rsidR="004B1E5A" w:rsidRPr="003D7712" w:rsidRDefault="004B1E5A" w:rsidP="003D7712">
            <w:pPr>
              <w:spacing w:after="80"/>
              <w:jc w:val="both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42-217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5 326.01 zł</w:t>
            </w:r>
          </w:p>
        </w:tc>
      </w:tr>
      <w:tr w:rsidR="004B1E5A" w:rsidRPr="003D7712" w:rsidTr="00F42522">
        <w:tc>
          <w:tcPr>
            <w:tcW w:w="1418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4B1E5A" w:rsidRPr="003D7712" w:rsidRDefault="004B1E5A" w:rsidP="003D7712">
            <w:pPr>
              <w:spacing w:before="80" w:after="40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KONVERTA </w:t>
            </w:r>
            <w:r w:rsidR="00D41B36" w:rsidRPr="003D7712">
              <w:rPr>
                <w:rFonts w:ascii="Arial" w:hAnsi="Arial" w:cs="Arial"/>
              </w:rPr>
              <w:t>Spółka Z Ograniczoną Odpowiedzialnością</w:t>
            </w:r>
          </w:p>
          <w:p w:rsidR="004B1E5A" w:rsidRPr="003D7712" w:rsidRDefault="00D41B36" w:rsidP="003D7712">
            <w:pPr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 xml:space="preserve">Ul. </w:t>
            </w:r>
            <w:r w:rsidR="004B1E5A" w:rsidRPr="003D7712">
              <w:rPr>
                <w:rFonts w:ascii="Arial" w:hAnsi="Arial" w:cs="Arial"/>
              </w:rPr>
              <w:t xml:space="preserve">Słowackiego 6a/10 </w:t>
            </w:r>
          </w:p>
          <w:p w:rsidR="004B1E5A" w:rsidRPr="003D7712" w:rsidRDefault="004B1E5A" w:rsidP="003D7712">
            <w:pPr>
              <w:spacing w:after="80"/>
              <w:jc w:val="both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42-217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1E5A" w:rsidRPr="003D7712" w:rsidRDefault="004B1E5A" w:rsidP="003D77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D7712">
              <w:rPr>
                <w:rFonts w:ascii="Arial" w:hAnsi="Arial" w:cs="Arial"/>
              </w:rPr>
              <w:t>7 582.53 zł</w:t>
            </w:r>
          </w:p>
        </w:tc>
      </w:tr>
      <w:bookmarkEnd w:id="0"/>
    </w:tbl>
    <w:p w:rsidR="00D97981" w:rsidRDefault="00D97981" w:rsidP="00D97981">
      <w:pPr>
        <w:pStyle w:val="Stopka"/>
        <w:jc w:val="center"/>
        <w:rPr>
          <w:rFonts w:ascii="Arial" w:hAnsi="Arial" w:cs="Arial"/>
        </w:rPr>
      </w:pPr>
    </w:p>
    <w:p w:rsidR="006F6AC8" w:rsidRDefault="006F6AC8" w:rsidP="00D97981">
      <w:pPr>
        <w:pStyle w:val="Stopka"/>
        <w:jc w:val="center"/>
        <w:rPr>
          <w:rFonts w:ascii="Arial" w:hAnsi="Arial" w:cs="Arial"/>
        </w:rPr>
      </w:pPr>
    </w:p>
    <w:p w:rsidR="00D97981" w:rsidRDefault="00D97981" w:rsidP="00D97981">
      <w:pPr>
        <w:pStyle w:val="Stopka"/>
        <w:jc w:val="center"/>
        <w:rPr>
          <w:rFonts w:ascii="Arial" w:hAnsi="Arial" w:cs="Arial"/>
        </w:rPr>
      </w:pPr>
      <w:r>
        <w:pict>
          <v:line id="Łącznik prosty 2" o:spid="_x0000_s1026" style="position:absolute;left:0;text-align:left;z-index:-251658240;visibility:visible;mso-wrap-distance-left:0;mso-wrap-distance-right:0" from="-1.15pt,3.35pt" to="468.2pt,3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" strokeweight=".35mm">
            <o:lock v:ext="edit" shapetype="f"/>
          </v:line>
        </w:pict>
      </w:r>
    </w:p>
    <w:p w:rsidR="00D97981" w:rsidRDefault="00D97981" w:rsidP="00D97981">
      <w:pPr>
        <w:pStyle w:val="Stopk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Projekt  „REG – region uczący się” jest finansowany ze środków Europejskiego Funduszu Społecznego w ramach Programu Operacyjnego Wiedza Edukacja Rozwój </w:t>
      </w:r>
    </w:p>
    <w:p w:rsidR="00D97981" w:rsidRDefault="00D97981" w:rsidP="00D97981">
      <w:pPr>
        <w:pStyle w:val="Stopka"/>
        <w:jc w:val="center"/>
        <w:rPr>
          <w:rFonts w:ascii="Arial" w:hAnsi="Arial" w:cs="Arial"/>
        </w:rPr>
      </w:pPr>
      <w:bookmarkStart w:id="2" w:name="__DdeLink__206_3012478146"/>
      <w:r>
        <w:rPr>
          <w:rFonts w:ascii="Arial" w:hAnsi="Arial" w:cs="Arial"/>
          <w:color w:val="000000"/>
        </w:rPr>
        <w:t>nr umowy POWR.03.05.00-00-ZR28/18</w:t>
      </w:r>
      <w:bookmarkEnd w:id="2"/>
    </w:p>
    <w:p w:rsidR="00C236D3" w:rsidRPr="00BB547B" w:rsidRDefault="00C236D3" w:rsidP="003D7712">
      <w:pPr>
        <w:pStyle w:val="Tekstpodstawowy"/>
        <w:spacing w:before="600" w:after="480"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97981">
      <w:footerReference w:type="even" r:id="rId7"/>
      <w:footerReference w:type="first" r:id="rId8"/>
      <w:pgSz w:w="11906" w:h="16838" w:code="9"/>
      <w:pgMar w:top="851" w:right="1418" w:bottom="284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189" w:rsidRDefault="001D3189">
      <w:r>
        <w:separator/>
      </w:r>
    </w:p>
  </w:endnote>
  <w:endnote w:type="continuationSeparator" w:id="0">
    <w:p w:rsidR="001D3189" w:rsidRDefault="001D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189" w:rsidRDefault="001D3189">
      <w:r>
        <w:separator/>
      </w:r>
    </w:p>
  </w:footnote>
  <w:footnote w:type="continuationSeparator" w:id="0">
    <w:p w:rsidR="001D3189" w:rsidRDefault="001D31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189"/>
    <w:rsid w:val="00007727"/>
    <w:rsid w:val="00017720"/>
    <w:rsid w:val="00035488"/>
    <w:rsid w:val="000D7F25"/>
    <w:rsid w:val="000E00E5"/>
    <w:rsid w:val="00173B20"/>
    <w:rsid w:val="001C69FF"/>
    <w:rsid w:val="001D3189"/>
    <w:rsid w:val="0023318D"/>
    <w:rsid w:val="003D72FD"/>
    <w:rsid w:val="003D7712"/>
    <w:rsid w:val="00423179"/>
    <w:rsid w:val="00490DC0"/>
    <w:rsid w:val="00493F8C"/>
    <w:rsid w:val="004B1E5A"/>
    <w:rsid w:val="004C7E9B"/>
    <w:rsid w:val="005614F2"/>
    <w:rsid w:val="005738BF"/>
    <w:rsid w:val="00577BC6"/>
    <w:rsid w:val="005A632E"/>
    <w:rsid w:val="0069085C"/>
    <w:rsid w:val="006B27ED"/>
    <w:rsid w:val="006E175E"/>
    <w:rsid w:val="006F6AC8"/>
    <w:rsid w:val="00843263"/>
    <w:rsid w:val="00861E75"/>
    <w:rsid w:val="00904E9A"/>
    <w:rsid w:val="00986737"/>
    <w:rsid w:val="009B063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10F8"/>
    <w:rsid w:val="00D41B36"/>
    <w:rsid w:val="00D665F5"/>
    <w:rsid w:val="00D7128F"/>
    <w:rsid w:val="00D97981"/>
    <w:rsid w:val="00EA3476"/>
    <w:rsid w:val="00F16C60"/>
    <w:rsid w:val="00F4252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CD034FA"/>
  <w15:chartTrackingRefBased/>
  <w15:docId w15:val="{B2EBBB46-3431-4B5D-8A9F-AA6D481DE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D97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1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10</cp:revision>
  <dcterms:created xsi:type="dcterms:W3CDTF">2023-11-16T09:46:00Z</dcterms:created>
  <dcterms:modified xsi:type="dcterms:W3CDTF">2023-11-16T09:49:00Z</dcterms:modified>
</cp:coreProperties>
</file>