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DE3264" w14:textId="7FE7137A" w:rsidR="00FB7F50" w:rsidRPr="002245BE" w:rsidRDefault="00200835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200835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200835">
        <w:rPr>
          <w:sz w:val="22"/>
          <w:szCs w:val="22"/>
        </w:rPr>
        <w:t>2023-11-1</w:t>
      </w:r>
      <w:r w:rsidR="00E51102">
        <w:rPr>
          <w:sz w:val="22"/>
          <w:szCs w:val="22"/>
        </w:rPr>
        <w:t>6</w:t>
      </w:r>
    </w:p>
    <w:p w14:paraId="37314760" w14:textId="77777777" w:rsidR="00200835" w:rsidRPr="00200835" w:rsidRDefault="00200835" w:rsidP="00FB7F50">
      <w:pPr>
        <w:spacing w:after="40"/>
        <w:rPr>
          <w:b/>
          <w:bCs/>
          <w:sz w:val="22"/>
          <w:szCs w:val="22"/>
        </w:rPr>
      </w:pPr>
      <w:r w:rsidRPr="00200835">
        <w:rPr>
          <w:b/>
          <w:bCs/>
          <w:sz w:val="22"/>
          <w:szCs w:val="22"/>
        </w:rPr>
        <w:t>Szpital Wojewódzki w Poznaniu</w:t>
      </w:r>
    </w:p>
    <w:p w14:paraId="788C0623" w14:textId="77777777" w:rsidR="00FB7F50" w:rsidRPr="002245BE" w:rsidRDefault="00200835" w:rsidP="00FB7F50">
      <w:pPr>
        <w:spacing w:after="40"/>
        <w:rPr>
          <w:b/>
          <w:bCs/>
          <w:sz w:val="22"/>
          <w:szCs w:val="22"/>
        </w:rPr>
      </w:pPr>
      <w:r w:rsidRPr="00200835">
        <w:rPr>
          <w:b/>
          <w:bCs/>
          <w:sz w:val="22"/>
          <w:szCs w:val="22"/>
        </w:rPr>
        <w:t>Dział Zamówień Publicznych</w:t>
      </w:r>
    </w:p>
    <w:p w14:paraId="2ED46BDF" w14:textId="5796BAD1" w:rsidR="00FB7F50" w:rsidRPr="002245BE" w:rsidRDefault="009A1F30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00835" w:rsidRPr="00200835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200835" w:rsidRPr="00200835">
        <w:rPr>
          <w:sz w:val="22"/>
          <w:szCs w:val="22"/>
        </w:rPr>
        <w:t>7/19</w:t>
      </w:r>
    </w:p>
    <w:p w14:paraId="263B06EE" w14:textId="77777777" w:rsidR="00FB7F50" w:rsidRPr="002245BE" w:rsidRDefault="00200835" w:rsidP="00FB7F50">
      <w:pPr>
        <w:rPr>
          <w:sz w:val="22"/>
          <w:szCs w:val="22"/>
        </w:rPr>
      </w:pPr>
      <w:r w:rsidRPr="00200835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200835">
        <w:rPr>
          <w:sz w:val="22"/>
          <w:szCs w:val="22"/>
        </w:rPr>
        <w:t>Poznań</w:t>
      </w:r>
    </w:p>
    <w:p w14:paraId="14F45098" w14:textId="77777777" w:rsidR="00FB7F50" w:rsidRPr="002245BE" w:rsidRDefault="00FB7F50" w:rsidP="00FB7F50">
      <w:pPr>
        <w:rPr>
          <w:sz w:val="22"/>
          <w:szCs w:val="22"/>
        </w:rPr>
      </w:pPr>
    </w:p>
    <w:p w14:paraId="7BC48D3D" w14:textId="77777777" w:rsidR="00FB7F50" w:rsidRPr="002245BE" w:rsidRDefault="00FB7F50" w:rsidP="00FB7F50">
      <w:pPr>
        <w:rPr>
          <w:sz w:val="22"/>
          <w:szCs w:val="22"/>
        </w:rPr>
      </w:pPr>
    </w:p>
    <w:p w14:paraId="3E6B5BF0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200835" w:rsidRPr="00200835">
        <w:rPr>
          <w:bCs/>
          <w:sz w:val="22"/>
          <w:szCs w:val="22"/>
        </w:rPr>
        <w:t>SZW/DZP/87/2023/30</w:t>
      </w:r>
    </w:p>
    <w:p w14:paraId="37B2ECEA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6637A7F8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033C291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5CBBF69C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31F0B8E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00835" w:rsidRPr="00607F9B" w14:paraId="649650D6" w14:textId="77777777" w:rsidTr="003E6FF3">
        <w:trPr>
          <w:trHeight w:val="638"/>
        </w:trPr>
        <w:tc>
          <w:tcPr>
            <w:tcW w:w="959" w:type="dxa"/>
            <w:shd w:val="clear" w:color="auto" w:fill="auto"/>
          </w:tcPr>
          <w:p w14:paraId="7AF181C7" w14:textId="77777777" w:rsidR="00200835" w:rsidRPr="00607F9B" w:rsidRDefault="00200835" w:rsidP="003E6F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0C9AAB" w14:textId="54AD0A2E" w:rsidR="00200835" w:rsidRPr="00607F9B" w:rsidRDefault="00200835" w:rsidP="003E6F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0083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0835">
              <w:rPr>
                <w:b/>
                <w:bCs/>
                <w:sz w:val="22"/>
                <w:szCs w:val="22"/>
              </w:rPr>
              <w:t>Doposażenie Szpitala Wojewódzkiego w Poznaniu w sprzęt i aparaturę medyczną na potrzeby udzielanych świadczeń zdrowotnych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0835">
              <w:rPr>
                <w:b/>
                <w:sz w:val="22"/>
                <w:szCs w:val="22"/>
              </w:rPr>
              <w:t>SZW/DZP/87/2023</w:t>
            </w:r>
          </w:p>
        </w:tc>
      </w:tr>
    </w:tbl>
    <w:p w14:paraId="75A7FCDA" w14:textId="77777777" w:rsidR="00200835" w:rsidRPr="0020083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00835" w:rsidRPr="00200835">
        <w:rPr>
          <w:b/>
          <w:sz w:val="22"/>
          <w:szCs w:val="22"/>
        </w:rPr>
        <w:t>Szpital Wojewódzki w Poznaniu</w:t>
      </w:r>
    </w:p>
    <w:p w14:paraId="489C329A" w14:textId="0D6C5FE1" w:rsidR="008642B3" w:rsidRDefault="0020083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00835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200835">
        <w:rPr>
          <w:sz w:val="22"/>
          <w:szCs w:val="22"/>
        </w:rPr>
        <w:t>(</w:t>
      </w:r>
      <w:proofErr w:type="spellStart"/>
      <w:r w:rsidRPr="00200835">
        <w:rPr>
          <w:sz w:val="22"/>
          <w:szCs w:val="22"/>
        </w:rPr>
        <w:t>t.j</w:t>
      </w:r>
      <w:proofErr w:type="spellEnd"/>
      <w:r w:rsidRPr="00200835">
        <w:rPr>
          <w:sz w:val="22"/>
          <w:szCs w:val="22"/>
        </w:rPr>
        <w:t>. Dz. U. z 2022r. poz. 1710)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9A1F30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00835" w14:paraId="53AAD3A8" w14:textId="77777777" w:rsidTr="003E6FF3">
        <w:trPr>
          <w:cantSplit/>
        </w:trPr>
        <w:tc>
          <w:tcPr>
            <w:tcW w:w="9498" w:type="dxa"/>
          </w:tcPr>
          <w:p w14:paraId="70FBFBC1" w14:textId="77777777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0835">
              <w:rPr>
                <w:b/>
                <w:sz w:val="22"/>
                <w:szCs w:val="22"/>
              </w:rPr>
              <w:t>Klaromed</w:t>
            </w:r>
            <w:proofErr w:type="spellEnd"/>
            <w:r w:rsidRPr="00200835">
              <w:rPr>
                <w:b/>
                <w:sz w:val="22"/>
                <w:szCs w:val="22"/>
              </w:rPr>
              <w:t xml:space="preserve">  Sp. z o.o.</w:t>
            </w:r>
          </w:p>
          <w:p w14:paraId="0DF621EA" w14:textId="7F5830F0" w:rsidR="00200835" w:rsidRPr="009F0E5C" w:rsidRDefault="00F8251A" w:rsidP="003E6FF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Jana III Sobieskiego 123</w:t>
            </w:r>
            <w:r w:rsidR="00200835">
              <w:rPr>
                <w:bCs/>
                <w:sz w:val="22"/>
                <w:szCs w:val="22"/>
              </w:rPr>
              <w:t xml:space="preserve"> </w:t>
            </w:r>
          </w:p>
          <w:p w14:paraId="367FB8CB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05-070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Sulejówek</w:t>
            </w:r>
          </w:p>
          <w:p w14:paraId="5CE112B8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9807EB" w14:textId="7F11CEBF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2: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Lampy operacyjnej bezcieniowej - 1 szt. za cenę brutto </w:t>
            </w:r>
            <w:r w:rsidRPr="00BD7A52">
              <w:rPr>
                <w:b/>
                <w:sz w:val="22"/>
                <w:szCs w:val="22"/>
                <w:u w:val="single"/>
              </w:rPr>
              <w:t>24 948.00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00748B81" w14:textId="77777777" w:rsidR="00200835" w:rsidRPr="00BD7A52" w:rsidRDefault="00200835" w:rsidP="00BD7A5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D7A52">
              <w:rPr>
                <w:color w:val="000000"/>
                <w:sz w:val="22"/>
                <w:szCs w:val="22"/>
              </w:rPr>
              <w:t>Uzasadnienie wyboru:</w:t>
            </w:r>
          </w:p>
          <w:p w14:paraId="12189222" w14:textId="467D5CE1" w:rsidR="00200835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- 20,00 pkt., okres gwarancji po naprawie - 20,00 pkt., Oferta spełnia wszystkie wymagania formalno - prawne i jest zgodna z zapisami SWZ.</w:t>
            </w:r>
          </w:p>
        </w:tc>
      </w:tr>
      <w:tr w:rsidR="00200835" w14:paraId="7084A663" w14:textId="77777777" w:rsidTr="003E6FF3">
        <w:trPr>
          <w:cantSplit/>
        </w:trPr>
        <w:tc>
          <w:tcPr>
            <w:tcW w:w="9498" w:type="dxa"/>
          </w:tcPr>
          <w:p w14:paraId="5B86A6F0" w14:textId="77777777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00835">
              <w:rPr>
                <w:b/>
                <w:sz w:val="22"/>
                <w:szCs w:val="22"/>
              </w:rPr>
              <w:lastRenderedPageBreak/>
              <w:t>KALMED Iwona Renz</w:t>
            </w:r>
          </w:p>
          <w:p w14:paraId="57BF31AF" w14:textId="6C39C05C" w:rsidR="00200835" w:rsidRPr="009F0E5C" w:rsidRDefault="00F8251A" w:rsidP="003E6FF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00835" w:rsidRPr="00200835">
              <w:rPr>
                <w:bCs/>
                <w:sz w:val="22"/>
                <w:szCs w:val="22"/>
              </w:rPr>
              <w:t>Wilczak</w:t>
            </w:r>
            <w:r w:rsidR="00200835" w:rsidRPr="009F0E5C">
              <w:rPr>
                <w:bCs/>
                <w:sz w:val="22"/>
                <w:szCs w:val="22"/>
              </w:rPr>
              <w:t xml:space="preserve"> </w:t>
            </w:r>
            <w:r w:rsidR="00200835" w:rsidRPr="00200835">
              <w:rPr>
                <w:bCs/>
                <w:sz w:val="22"/>
                <w:szCs w:val="22"/>
              </w:rPr>
              <w:t>3</w:t>
            </w:r>
            <w:r w:rsidR="00200835">
              <w:rPr>
                <w:bCs/>
                <w:sz w:val="22"/>
                <w:szCs w:val="22"/>
              </w:rPr>
              <w:t xml:space="preserve"> </w:t>
            </w:r>
          </w:p>
          <w:p w14:paraId="5CE1E103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61-623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Poznań</w:t>
            </w:r>
          </w:p>
          <w:p w14:paraId="60821325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255139" w14:textId="52610704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3: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</w:t>
            </w:r>
            <w:proofErr w:type="spellStart"/>
            <w:r w:rsidRPr="00BD7A52">
              <w:rPr>
                <w:sz w:val="22"/>
                <w:szCs w:val="22"/>
                <w:u w:val="single"/>
              </w:rPr>
              <w:t>Atromotu</w:t>
            </w:r>
            <w:proofErr w:type="spellEnd"/>
            <w:r w:rsidRPr="00BD7A52">
              <w:rPr>
                <w:sz w:val="22"/>
                <w:szCs w:val="22"/>
                <w:u w:val="single"/>
              </w:rPr>
              <w:t xml:space="preserve"> z pilotem - 1 szt. za cenę brutto </w:t>
            </w:r>
            <w:r w:rsidRPr="00BD7A52">
              <w:rPr>
                <w:b/>
                <w:sz w:val="22"/>
                <w:szCs w:val="22"/>
                <w:u w:val="single"/>
              </w:rPr>
              <w:t>21 492.00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27A9EF4B" w14:textId="77777777" w:rsidR="00200835" w:rsidRPr="00D26ED6" w:rsidRDefault="00200835" w:rsidP="003E6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D4DE630" w14:textId="6BE00E41" w:rsidR="00200835" w:rsidRPr="00BD7A52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- 20,00 pkt., okres gwarancji po naprawie - 10,00 pkt., Oferta spełnia wszystkie wymagania formalno - prawne i jest zgodna z zapisami SWZ.</w:t>
            </w:r>
          </w:p>
        </w:tc>
      </w:tr>
      <w:tr w:rsidR="00200835" w14:paraId="1807E8DB" w14:textId="77777777" w:rsidTr="003E6FF3">
        <w:trPr>
          <w:cantSplit/>
        </w:trPr>
        <w:tc>
          <w:tcPr>
            <w:tcW w:w="9498" w:type="dxa"/>
          </w:tcPr>
          <w:p w14:paraId="2BF013D6" w14:textId="77777777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00835">
              <w:rPr>
                <w:b/>
                <w:sz w:val="22"/>
                <w:szCs w:val="22"/>
              </w:rPr>
              <w:t>BTL Polska Sp. z o.o.</w:t>
            </w:r>
          </w:p>
          <w:p w14:paraId="3435B390" w14:textId="41C74B2B" w:rsidR="00200835" w:rsidRPr="009F0E5C" w:rsidRDefault="00F8251A" w:rsidP="003E6FF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00835" w:rsidRPr="00200835">
              <w:rPr>
                <w:bCs/>
                <w:sz w:val="22"/>
                <w:szCs w:val="22"/>
              </w:rPr>
              <w:t>Leonidasa</w:t>
            </w:r>
            <w:r w:rsidR="00200835" w:rsidRPr="009F0E5C">
              <w:rPr>
                <w:bCs/>
                <w:sz w:val="22"/>
                <w:szCs w:val="22"/>
              </w:rPr>
              <w:t xml:space="preserve"> </w:t>
            </w:r>
            <w:r w:rsidR="00200835" w:rsidRPr="00200835">
              <w:rPr>
                <w:bCs/>
                <w:sz w:val="22"/>
                <w:szCs w:val="22"/>
              </w:rPr>
              <w:t>49</w:t>
            </w:r>
            <w:r w:rsidR="00200835">
              <w:rPr>
                <w:bCs/>
                <w:sz w:val="22"/>
                <w:szCs w:val="22"/>
              </w:rPr>
              <w:t xml:space="preserve"> </w:t>
            </w:r>
          </w:p>
          <w:p w14:paraId="0B366558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02-239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Warszawa</w:t>
            </w:r>
          </w:p>
          <w:p w14:paraId="40DAA621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F240C91" w14:textId="5C9C25D9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4: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 Ergometrów rowerowych wraz z oprogramowaniem - 4 szt. za cenę brutto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b/>
                <w:sz w:val="22"/>
                <w:szCs w:val="22"/>
                <w:u w:val="single"/>
              </w:rPr>
              <w:t>271 080.00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4502E294" w14:textId="77777777" w:rsidR="00200835" w:rsidRPr="00D26ED6" w:rsidRDefault="00200835" w:rsidP="003E6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ABB21AF" w14:textId="65EB03DB" w:rsidR="00200835" w:rsidRPr="00BD7A52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70,00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- 0,00 pkt., okres gwarancji po naprawie - 10,00 pkt., Oferta spełnia wszystkie wymagania formalno - prawne i jest zgodna z zapisami SWZ.</w:t>
            </w:r>
          </w:p>
        </w:tc>
      </w:tr>
      <w:tr w:rsidR="00200835" w14:paraId="45081F1F" w14:textId="77777777" w:rsidTr="003E6FF3">
        <w:trPr>
          <w:cantSplit/>
        </w:trPr>
        <w:tc>
          <w:tcPr>
            <w:tcW w:w="9498" w:type="dxa"/>
          </w:tcPr>
          <w:p w14:paraId="027CC878" w14:textId="77777777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0835">
              <w:rPr>
                <w:b/>
                <w:sz w:val="22"/>
                <w:szCs w:val="22"/>
              </w:rPr>
              <w:t>Emtel</w:t>
            </w:r>
            <w:proofErr w:type="spellEnd"/>
            <w:r w:rsidRPr="00200835">
              <w:rPr>
                <w:b/>
                <w:sz w:val="22"/>
                <w:szCs w:val="22"/>
              </w:rPr>
              <w:t xml:space="preserve"> Śliwa spółka komandytowa</w:t>
            </w:r>
          </w:p>
          <w:p w14:paraId="08234BD5" w14:textId="490A0003" w:rsidR="00200835" w:rsidRPr="009F0E5C" w:rsidRDefault="00F8251A" w:rsidP="003E6FF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00835" w:rsidRPr="00200835">
              <w:rPr>
                <w:bCs/>
                <w:sz w:val="22"/>
                <w:szCs w:val="22"/>
              </w:rPr>
              <w:t>A. Mickiewicza</w:t>
            </w:r>
            <w:r w:rsidR="00200835" w:rsidRPr="009F0E5C">
              <w:rPr>
                <w:bCs/>
                <w:sz w:val="22"/>
                <w:szCs w:val="22"/>
              </w:rPr>
              <w:t xml:space="preserve"> </w:t>
            </w:r>
            <w:r w:rsidR="00200835" w:rsidRPr="00200835">
              <w:rPr>
                <w:bCs/>
                <w:sz w:val="22"/>
                <w:szCs w:val="22"/>
              </w:rPr>
              <w:t>66</w:t>
            </w:r>
            <w:r w:rsidR="00200835">
              <w:rPr>
                <w:bCs/>
                <w:sz w:val="22"/>
                <w:szCs w:val="22"/>
              </w:rPr>
              <w:t xml:space="preserve"> </w:t>
            </w:r>
          </w:p>
          <w:p w14:paraId="4D20F29D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41-807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Zabrze</w:t>
            </w:r>
          </w:p>
          <w:p w14:paraId="04083F68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751CD2" w14:textId="03FFD881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6: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Systemu centralnego nadzoru - 1 szt. za cenę brutto </w:t>
            </w:r>
            <w:r w:rsidRPr="00BD7A52">
              <w:rPr>
                <w:b/>
                <w:sz w:val="22"/>
                <w:szCs w:val="22"/>
                <w:u w:val="single"/>
              </w:rPr>
              <w:t>181 764.00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66DF8C4A" w14:textId="77777777" w:rsidR="00200835" w:rsidRPr="00D26ED6" w:rsidRDefault="00200835" w:rsidP="003E6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15D138" w14:textId="22FBBDF6" w:rsidR="00200835" w:rsidRPr="00BD7A52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- 20,00 pkt., okres gwarancji po naprawie - 20,00 pkt., Oferta spełnia wszystkie wymagania formalno - prawne i jest zgodna z zapisami SWZ.</w:t>
            </w:r>
          </w:p>
        </w:tc>
      </w:tr>
      <w:tr w:rsidR="00200835" w14:paraId="089BA95B" w14:textId="77777777" w:rsidTr="003E6FF3">
        <w:trPr>
          <w:cantSplit/>
        </w:trPr>
        <w:tc>
          <w:tcPr>
            <w:tcW w:w="9498" w:type="dxa"/>
          </w:tcPr>
          <w:p w14:paraId="68150A5C" w14:textId="77777777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0835">
              <w:rPr>
                <w:b/>
                <w:sz w:val="22"/>
                <w:szCs w:val="22"/>
              </w:rPr>
              <w:t>Neo</w:t>
            </w:r>
            <w:proofErr w:type="spellEnd"/>
            <w:r w:rsidRPr="00200835">
              <w:rPr>
                <w:b/>
                <w:sz w:val="22"/>
                <w:szCs w:val="22"/>
              </w:rPr>
              <w:t xml:space="preserve"> Plus Sp. z o.o.</w:t>
            </w:r>
          </w:p>
          <w:p w14:paraId="0A3B5B5E" w14:textId="238015E8" w:rsidR="00200835" w:rsidRPr="009F0E5C" w:rsidRDefault="00F8251A" w:rsidP="003E6FF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00835" w:rsidRPr="00200835">
              <w:rPr>
                <w:bCs/>
                <w:sz w:val="22"/>
                <w:szCs w:val="22"/>
              </w:rPr>
              <w:t>WIERZEJSKA</w:t>
            </w:r>
            <w:r w:rsidR="00200835" w:rsidRPr="009F0E5C">
              <w:rPr>
                <w:bCs/>
                <w:sz w:val="22"/>
                <w:szCs w:val="22"/>
              </w:rPr>
              <w:t xml:space="preserve"> </w:t>
            </w:r>
            <w:r w:rsidR="00200835" w:rsidRPr="00200835">
              <w:rPr>
                <w:bCs/>
                <w:sz w:val="22"/>
                <w:szCs w:val="22"/>
              </w:rPr>
              <w:t>94</w:t>
            </w:r>
            <w:r w:rsidR="00200835">
              <w:rPr>
                <w:bCs/>
                <w:sz w:val="22"/>
                <w:szCs w:val="22"/>
              </w:rPr>
              <w:t xml:space="preserve"> </w:t>
            </w:r>
            <w:r w:rsidR="00200835" w:rsidRPr="00200835">
              <w:rPr>
                <w:bCs/>
                <w:sz w:val="22"/>
                <w:szCs w:val="22"/>
              </w:rPr>
              <w:t>/12</w:t>
            </w:r>
          </w:p>
          <w:p w14:paraId="222CE6DD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97-300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Piotrków Trybunalski</w:t>
            </w:r>
          </w:p>
          <w:p w14:paraId="2FA16B3A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9B59B9" w14:textId="106C4FC8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8: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Lampy łóżeczkowe do fototerapii noworodków w formie łóżeczka - 2 szt. za cenę brutto </w:t>
            </w:r>
            <w:r w:rsidRPr="00BD7A52">
              <w:rPr>
                <w:b/>
                <w:sz w:val="22"/>
                <w:szCs w:val="22"/>
                <w:u w:val="single"/>
              </w:rPr>
              <w:t>27 864.00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08CDFD41" w14:textId="77777777" w:rsidR="00200835" w:rsidRPr="00BD7A52" w:rsidRDefault="00200835" w:rsidP="00BD7A5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D7A52">
              <w:rPr>
                <w:color w:val="000000"/>
                <w:sz w:val="22"/>
                <w:szCs w:val="22"/>
              </w:rPr>
              <w:t>Uzasadnienie wyboru:</w:t>
            </w:r>
          </w:p>
          <w:p w14:paraId="6179616E" w14:textId="03D7FF5D" w:rsidR="00200835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- 20,00 pkt., okres gwarancji po naprawie - 0,00 pkt., Oferta spełnia wszystkie wymagania formalno - prawne i jest zgodna z zapisami SWZ.</w:t>
            </w:r>
          </w:p>
        </w:tc>
      </w:tr>
      <w:tr w:rsidR="00200835" w14:paraId="20B05CC9" w14:textId="77777777" w:rsidTr="003E6FF3">
        <w:trPr>
          <w:cantSplit/>
        </w:trPr>
        <w:tc>
          <w:tcPr>
            <w:tcW w:w="9498" w:type="dxa"/>
          </w:tcPr>
          <w:p w14:paraId="56BCCD37" w14:textId="634F1A6B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0835">
              <w:rPr>
                <w:b/>
                <w:sz w:val="22"/>
                <w:szCs w:val="22"/>
              </w:rPr>
              <w:lastRenderedPageBreak/>
              <w:t>Medela</w:t>
            </w:r>
            <w:proofErr w:type="spellEnd"/>
            <w:r w:rsidRPr="00200835">
              <w:rPr>
                <w:b/>
                <w:sz w:val="22"/>
                <w:szCs w:val="22"/>
              </w:rPr>
              <w:t xml:space="preserve"> Polska Sp</w:t>
            </w:r>
            <w:r w:rsidR="00F8251A">
              <w:rPr>
                <w:b/>
                <w:sz w:val="22"/>
                <w:szCs w:val="22"/>
              </w:rPr>
              <w:t xml:space="preserve">. </w:t>
            </w:r>
            <w:r w:rsidRPr="00200835">
              <w:rPr>
                <w:b/>
                <w:sz w:val="22"/>
                <w:szCs w:val="22"/>
              </w:rPr>
              <w:t>z.o.o</w:t>
            </w:r>
          </w:p>
          <w:p w14:paraId="2419A9EC" w14:textId="4F48BF45" w:rsidR="00200835" w:rsidRPr="009F0E5C" w:rsidRDefault="00F8251A" w:rsidP="003E6FF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00835" w:rsidRPr="00200835">
              <w:rPr>
                <w:bCs/>
                <w:sz w:val="22"/>
                <w:szCs w:val="22"/>
              </w:rPr>
              <w:t>Wybrzeże Gdyńskie</w:t>
            </w:r>
            <w:r w:rsidR="00200835" w:rsidRPr="009F0E5C">
              <w:rPr>
                <w:bCs/>
                <w:sz w:val="22"/>
                <w:szCs w:val="22"/>
              </w:rPr>
              <w:t xml:space="preserve"> </w:t>
            </w:r>
            <w:r w:rsidR="00200835" w:rsidRPr="00200835">
              <w:rPr>
                <w:bCs/>
                <w:sz w:val="22"/>
                <w:szCs w:val="22"/>
              </w:rPr>
              <w:t>6D</w:t>
            </w:r>
            <w:r w:rsidR="00200835">
              <w:rPr>
                <w:bCs/>
                <w:sz w:val="22"/>
                <w:szCs w:val="22"/>
              </w:rPr>
              <w:t xml:space="preserve"> </w:t>
            </w:r>
          </w:p>
          <w:p w14:paraId="07988EA4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01-531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Warszawa</w:t>
            </w:r>
          </w:p>
          <w:p w14:paraId="02A4DD22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9C413A2" w14:textId="12543AEC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9: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Cyfrowego systemu do drenażu klatki piersiowej - 1 szt. za cenę brutto </w:t>
            </w:r>
            <w:r w:rsidRPr="00BD7A52">
              <w:rPr>
                <w:b/>
                <w:sz w:val="22"/>
                <w:szCs w:val="22"/>
                <w:u w:val="single"/>
              </w:rPr>
              <w:t>17 128.80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4231DCC2" w14:textId="77777777" w:rsidR="00200835" w:rsidRPr="00D26ED6" w:rsidRDefault="00200835" w:rsidP="003E6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EEE413" w14:textId="64F6A080" w:rsidR="00200835" w:rsidRPr="00BD7A52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60,00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- 0,00 pkt., okres gwarancji po naprawie - 0,00 pkt., Oferta spełnia wszystkie wymagania formalno - prawne i jest zgodna z zapisami SWZ.</w:t>
            </w:r>
          </w:p>
        </w:tc>
      </w:tr>
      <w:tr w:rsidR="00200835" w14:paraId="7D972321" w14:textId="77777777" w:rsidTr="003E6FF3">
        <w:trPr>
          <w:cantSplit/>
        </w:trPr>
        <w:tc>
          <w:tcPr>
            <w:tcW w:w="9498" w:type="dxa"/>
          </w:tcPr>
          <w:p w14:paraId="28E4411F" w14:textId="77777777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00835">
              <w:rPr>
                <w:b/>
                <w:sz w:val="22"/>
                <w:szCs w:val="22"/>
              </w:rPr>
              <w:t>GE Medical Systems Polska Sp. z o.o.</w:t>
            </w:r>
          </w:p>
          <w:p w14:paraId="57A2FB48" w14:textId="5125615C" w:rsidR="00200835" w:rsidRPr="009F0E5C" w:rsidRDefault="00F8251A" w:rsidP="003E6FF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00835" w:rsidRPr="00200835">
              <w:rPr>
                <w:bCs/>
                <w:sz w:val="22"/>
                <w:szCs w:val="22"/>
              </w:rPr>
              <w:t>Wołoska</w:t>
            </w:r>
            <w:r w:rsidR="00200835" w:rsidRPr="009F0E5C">
              <w:rPr>
                <w:bCs/>
                <w:sz w:val="22"/>
                <w:szCs w:val="22"/>
              </w:rPr>
              <w:t xml:space="preserve"> </w:t>
            </w:r>
            <w:r w:rsidR="00200835" w:rsidRPr="00200835">
              <w:rPr>
                <w:bCs/>
                <w:sz w:val="22"/>
                <w:szCs w:val="22"/>
              </w:rPr>
              <w:t>9</w:t>
            </w:r>
            <w:r w:rsidR="00200835">
              <w:rPr>
                <w:bCs/>
                <w:sz w:val="22"/>
                <w:szCs w:val="22"/>
              </w:rPr>
              <w:t xml:space="preserve"> </w:t>
            </w:r>
          </w:p>
          <w:p w14:paraId="228EDBC4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02-583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Warszawa</w:t>
            </w:r>
          </w:p>
          <w:p w14:paraId="5D91A32D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72DDF4C" w14:textId="64782C9C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10: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Aparatu do znieczulenia - 2 szt. za cenę brutto </w:t>
            </w:r>
            <w:r w:rsidRPr="00BD7A52">
              <w:rPr>
                <w:b/>
                <w:sz w:val="22"/>
                <w:szCs w:val="22"/>
                <w:u w:val="single"/>
              </w:rPr>
              <w:t>362 880.00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75DC3A4D" w14:textId="77777777" w:rsidR="00200835" w:rsidRPr="00D26ED6" w:rsidRDefault="00200835" w:rsidP="003E6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CB5980E" w14:textId="1BACEB00" w:rsidR="00200835" w:rsidRPr="00BD7A52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60,00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- 0,00 pkt., okres gwarancji po naprawie - 0,00 pkt., Oferta spełnia wszystkie wymagania formalno - prawne i jest zgodna z zapisami SWZ.</w:t>
            </w:r>
          </w:p>
        </w:tc>
      </w:tr>
      <w:tr w:rsidR="00200835" w14:paraId="2625E0F6" w14:textId="77777777" w:rsidTr="003E6FF3">
        <w:trPr>
          <w:cantSplit/>
        </w:trPr>
        <w:tc>
          <w:tcPr>
            <w:tcW w:w="9498" w:type="dxa"/>
          </w:tcPr>
          <w:p w14:paraId="2A2BA539" w14:textId="1639D886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0835">
              <w:rPr>
                <w:b/>
                <w:sz w:val="22"/>
                <w:szCs w:val="22"/>
              </w:rPr>
              <w:t>Arthrex</w:t>
            </w:r>
            <w:proofErr w:type="spellEnd"/>
            <w:r w:rsidRPr="00200835">
              <w:rPr>
                <w:b/>
                <w:sz w:val="22"/>
                <w:szCs w:val="22"/>
              </w:rPr>
              <w:t xml:space="preserve">  </w:t>
            </w:r>
            <w:r w:rsidR="00F8251A" w:rsidRPr="00200835">
              <w:rPr>
                <w:b/>
                <w:sz w:val="22"/>
                <w:szCs w:val="22"/>
              </w:rPr>
              <w:t>Polska</w:t>
            </w:r>
            <w:r w:rsidRPr="00200835">
              <w:rPr>
                <w:b/>
                <w:sz w:val="22"/>
                <w:szCs w:val="22"/>
              </w:rPr>
              <w:t xml:space="preserve"> Sp. z.o.o.</w:t>
            </w:r>
          </w:p>
          <w:p w14:paraId="676E357A" w14:textId="15DB8B58" w:rsidR="00200835" w:rsidRPr="009F0E5C" w:rsidRDefault="00F8251A" w:rsidP="003E6FF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>
              <w:rPr>
                <w:bCs/>
                <w:sz w:val="22"/>
                <w:szCs w:val="22"/>
              </w:rPr>
              <w:t>Karczunkowska</w:t>
            </w:r>
            <w:proofErr w:type="spellEnd"/>
            <w:r>
              <w:rPr>
                <w:bCs/>
                <w:sz w:val="22"/>
                <w:szCs w:val="22"/>
              </w:rPr>
              <w:t xml:space="preserve"> 42</w:t>
            </w:r>
            <w:r w:rsidR="00200835">
              <w:rPr>
                <w:bCs/>
                <w:sz w:val="22"/>
                <w:szCs w:val="22"/>
              </w:rPr>
              <w:t xml:space="preserve"> </w:t>
            </w:r>
          </w:p>
          <w:p w14:paraId="0A0664E3" w14:textId="6120FF16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02-</w:t>
            </w:r>
            <w:r w:rsidR="00F8251A">
              <w:rPr>
                <w:bCs/>
                <w:sz w:val="22"/>
                <w:szCs w:val="22"/>
              </w:rPr>
              <w:t>871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Warszawa</w:t>
            </w:r>
          </w:p>
          <w:p w14:paraId="32590A98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F8308E" w14:textId="53C011F3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11: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Kolumny </w:t>
            </w:r>
            <w:proofErr w:type="spellStart"/>
            <w:r w:rsidRPr="00BD7A52">
              <w:rPr>
                <w:sz w:val="22"/>
                <w:szCs w:val="22"/>
                <w:u w:val="single"/>
              </w:rPr>
              <w:t>astroskopowej</w:t>
            </w:r>
            <w:proofErr w:type="spellEnd"/>
            <w:r w:rsidRPr="00BD7A52">
              <w:rPr>
                <w:sz w:val="22"/>
                <w:szCs w:val="22"/>
                <w:u w:val="single"/>
              </w:rPr>
              <w:t xml:space="preserve"> (1 szt.) wraz z zestawami instrumentarium do wykonania </w:t>
            </w:r>
            <w:proofErr w:type="spellStart"/>
            <w:r w:rsidRPr="00BD7A52">
              <w:rPr>
                <w:sz w:val="22"/>
                <w:szCs w:val="22"/>
                <w:u w:val="single"/>
              </w:rPr>
              <w:t>artroskopii:stawu</w:t>
            </w:r>
            <w:proofErr w:type="spellEnd"/>
            <w:r w:rsidRPr="00BD7A52">
              <w:rPr>
                <w:sz w:val="22"/>
                <w:szCs w:val="22"/>
                <w:u w:val="single"/>
              </w:rPr>
              <w:t xml:space="preserve"> kolanowego - 4 zestawy, stawu skokowego - 1 zestaw, stawu barkowego - 1 zestaw, stawu biodrowego - 1 zestaw za cenę brutto </w:t>
            </w:r>
            <w:r w:rsidRPr="00BD7A52">
              <w:rPr>
                <w:b/>
                <w:sz w:val="22"/>
                <w:szCs w:val="22"/>
                <w:u w:val="single"/>
              </w:rPr>
              <w:t>330 618.24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786B6810" w14:textId="77777777" w:rsidR="00200835" w:rsidRPr="00D26ED6" w:rsidRDefault="00200835" w:rsidP="003E6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B841BA8" w14:textId="39BE2216" w:rsidR="00200835" w:rsidRPr="00BD7A52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- 20,00 pkt., okres gwarancji po naprawie - 20,00 pkt., Oferta spełnia wszystkie wymagania formalno - prawne i jest zgodna z zapisami SWZ.</w:t>
            </w:r>
          </w:p>
        </w:tc>
      </w:tr>
      <w:tr w:rsidR="00200835" w14:paraId="498647C0" w14:textId="77777777" w:rsidTr="003E6FF3">
        <w:trPr>
          <w:cantSplit/>
        </w:trPr>
        <w:tc>
          <w:tcPr>
            <w:tcW w:w="9498" w:type="dxa"/>
          </w:tcPr>
          <w:p w14:paraId="16340A8C" w14:textId="77777777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0835">
              <w:rPr>
                <w:b/>
                <w:sz w:val="22"/>
                <w:szCs w:val="22"/>
              </w:rPr>
              <w:t>Profi-line</w:t>
            </w:r>
            <w:proofErr w:type="spellEnd"/>
            <w:r w:rsidRPr="00200835">
              <w:rPr>
                <w:b/>
                <w:sz w:val="22"/>
                <w:szCs w:val="22"/>
              </w:rPr>
              <w:t xml:space="preserve"> Ewelina Dąbrowska</w:t>
            </w:r>
          </w:p>
          <w:p w14:paraId="658553C8" w14:textId="116E2320" w:rsidR="00200835" w:rsidRPr="009F0E5C" w:rsidRDefault="00F8251A" w:rsidP="003E6FF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00835" w:rsidRPr="00200835">
              <w:rPr>
                <w:bCs/>
                <w:sz w:val="22"/>
                <w:szCs w:val="22"/>
              </w:rPr>
              <w:t>Dębniki</w:t>
            </w:r>
            <w:r w:rsidR="00200835" w:rsidRPr="009F0E5C">
              <w:rPr>
                <w:bCs/>
                <w:sz w:val="22"/>
                <w:szCs w:val="22"/>
              </w:rPr>
              <w:t xml:space="preserve"> </w:t>
            </w:r>
            <w:r w:rsidR="00200835" w:rsidRPr="00200835">
              <w:rPr>
                <w:bCs/>
                <w:sz w:val="22"/>
                <w:szCs w:val="22"/>
              </w:rPr>
              <w:t>7</w:t>
            </w:r>
            <w:r w:rsidR="00200835">
              <w:rPr>
                <w:bCs/>
                <w:sz w:val="22"/>
                <w:szCs w:val="22"/>
              </w:rPr>
              <w:t xml:space="preserve"> </w:t>
            </w:r>
          </w:p>
          <w:p w14:paraId="46EBFEF7" w14:textId="24B61F35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18-41</w:t>
            </w:r>
            <w:r w:rsidR="00F8251A">
              <w:rPr>
                <w:bCs/>
                <w:sz w:val="22"/>
                <w:szCs w:val="22"/>
              </w:rPr>
              <w:t>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Zbójna</w:t>
            </w:r>
          </w:p>
          <w:p w14:paraId="66A1255E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F23669B" w14:textId="4E2E8899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12: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Urządzenia ciśnieniowego do czyszczenia narzędzi parą wodną - 1 SZT. za cenę brutto </w:t>
            </w:r>
            <w:r w:rsidRPr="00BD7A52">
              <w:rPr>
                <w:b/>
                <w:sz w:val="22"/>
                <w:szCs w:val="22"/>
                <w:u w:val="single"/>
              </w:rPr>
              <w:t>18 559.80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1C2431E3" w14:textId="77777777" w:rsidR="00200835" w:rsidRPr="00D26ED6" w:rsidRDefault="00200835" w:rsidP="003E6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39A8252" w14:textId="558676F9" w:rsidR="00200835" w:rsidRPr="00BD7A52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D7A52">
              <w:rPr>
                <w:sz w:val="22"/>
                <w:szCs w:val="22"/>
              </w:rPr>
              <w:t>Oferta otrzymała największą ilość punktów spośród ofert podlegających ocenie - łącznie 95,</w:t>
            </w:r>
            <w:r w:rsidR="00E71834">
              <w:rPr>
                <w:sz w:val="22"/>
                <w:szCs w:val="22"/>
              </w:rPr>
              <w:t>10</w:t>
            </w:r>
            <w:r w:rsidRPr="00BD7A52">
              <w:rPr>
                <w:sz w:val="22"/>
                <w:szCs w:val="22"/>
              </w:rPr>
              <w:t xml:space="preserve">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- 55,</w:t>
            </w:r>
            <w:r w:rsidR="00E71834">
              <w:rPr>
                <w:sz w:val="22"/>
                <w:szCs w:val="22"/>
              </w:rPr>
              <w:t>10</w:t>
            </w:r>
            <w:r w:rsidRPr="00BD7A52">
              <w:rPr>
                <w:sz w:val="22"/>
                <w:szCs w:val="22"/>
              </w:rPr>
              <w:t xml:space="preserve"> pkt., termin wykonania zamówienia / termin realizacji - 20,00 pkt., okres gwarancji po naprawie - 20,00 pkt., Oferta spełnia wszystkie wymagania formalno - prawne i jest zgodna z zapisami SWZ.</w:t>
            </w:r>
          </w:p>
        </w:tc>
      </w:tr>
      <w:tr w:rsidR="00200835" w14:paraId="4C8E61B6" w14:textId="77777777" w:rsidTr="003E6FF3">
        <w:trPr>
          <w:cantSplit/>
        </w:trPr>
        <w:tc>
          <w:tcPr>
            <w:tcW w:w="9498" w:type="dxa"/>
          </w:tcPr>
          <w:p w14:paraId="3F7B60EC" w14:textId="77777777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0835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200835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200835">
              <w:rPr>
                <w:b/>
                <w:sz w:val="22"/>
                <w:szCs w:val="22"/>
              </w:rPr>
              <w:t>Chifa</w:t>
            </w:r>
            <w:proofErr w:type="spellEnd"/>
            <w:r w:rsidRPr="00200835">
              <w:rPr>
                <w:b/>
                <w:sz w:val="22"/>
                <w:szCs w:val="22"/>
              </w:rPr>
              <w:t xml:space="preserve"> Sp. z o.o.</w:t>
            </w:r>
          </w:p>
          <w:p w14:paraId="7B422535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9A5C8A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Nowy Tomyśl</w:t>
            </w:r>
          </w:p>
          <w:p w14:paraId="43DCDE65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4C8E61" w14:textId="23636605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15: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Zestaw narzędzi do </w:t>
            </w:r>
            <w:proofErr w:type="spellStart"/>
            <w:r w:rsidRPr="00BD7A52">
              <w:rPr>
                <w:sz w:val="22"/>
                <w:szCs w:val="22"/>
                <w:u w:val="single"/>
              </w:rPr>
              <w:t>cholecystektomii</w:t>
            </w:r>
            <w:proofErr w:type="spellEnd"/>
            <w:r w:rsidRPr="00BD7A52">
              <w:rPr>
                <w:sz w:val="22"/>
                <w:szCs w:val="22"/>
                <w:u w:val="single"/>
              </w:rPr>
              <w:t xml:space="preserve"> laparoskopowej wraz z kontenerem sterylizacyjnym - 2 szt. za cenę brutto </w:t>
            </w:r>
            <w:r w:rsidRPr="00BD7A52">
              <w:rPr>
                <w:b/>
                <w:sz w:val="22"/>
                <w:szCs w:val="22"/>
                <w:u w:val="single"/>
              </w:rPr>
              <w:t>113 460.48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12FECFDF" w14:textId="77777777" w:rsidR="00200835" w:rsidRPr="00D26ED6" w:rsidRDefault="00200835" w:rsidP="003E6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4794D11" w14:textId="23833373" w:rsidR="00200835" w:rsidRPr="00BD7A52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- 20,00 pkt., okres gwarancji po naprawie - 0,00 pkt., Oferta spełnia wszystkie wymagania formalno - prawne i jest zgodna z zapisami SWZ.</w:t>
            </w:r>
          </w:p>
        </w:tc>
      </w:tr>
      <w:tr w:rsidR="00200835" w14:paraId="253436AA" w14:textId="77777777" w:rsidTr="003E6FF3">
        <w:trPr>
          <w:cantSplit/>
        </w:trPr>
        <w:tc>
          <w:tcPr>
            <w:tcW w:w="9498" w:type="dxa"/>
          </w:tcPr>
          <w:p w14:paraId="0D476979" w14:textId="77777777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0835">
              <w:rPr>
                <w:b/>
                <w:sz w:val="22"/>
                <w:szCs w:val="22"/>
              </w:rPr>
              <w:t>Aesculap</w:t>
            </w:r>
            <w:proofErr w:type="spellEnd"/>
            <w:r w:rsidRPr="00200835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200835">
              <w:rPr>
                <w:b/>
                <w:sz w:val="22"/>
                <w:szCs w:val="22"/>
              </w:rPr>
              <w:t>Chifa</w:t>
            </w:r>
            <w:proofErr w:type="spellEnd"/>
            <w:r w:rsidRPr="00200835">
              <w:rPr>
                <w:b/>
                <w:sz w:val="22"/>
                <w:szCs w:val="22"/>
              </w:rPr>
              <w:t xml:space="preserve"> Sp. z o.o.</w:t>
            </w:r>
          </w:p>
          <w:p w14:paraId="07A5FF15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ul. Tysiąclecia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6377DFB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Nowy Tomyśl</w:t>
            </w:r>
          </w:p>
          <w:p w14:paraId="19E8C640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20A4458" w14:textId="7B59762D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16: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Zestaw narzędzi laparoskopowych do zabiegów ginekologicznych wraz z kontenerem sterylizacyjnym - 1 szt. za cenę brutto </w:t>
            </w:r>
            <w:r w:rsidRPr="00BD7A52">
              <w:rPr>
                <w:b/>
                <w:sz w:val="22"/>
                <w:szCs w:val="22"/>
                <w:u w:val="single"/>
              </w:rPr>
              <w:t>43 482.96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2EEC9533" w14:textId="77777777" w:rsidR="00200835" w:rsidRPr="00D26ED6" w:rsidRDefault="00200835" w:rsidP="003E6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2485F7" w14:textId="1CB1E05C" w:rsidR="00200835" w:rsidRPr="00BD7A52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80,00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- 20,00 pkt., okres gwarancji po naprawie - 0,00 pkt., Oferta spełnia wszystkie wymagania formalno - prawne i jest zgodna z zapisami SWZ.</w:t>
            </w:r>
          </w:p>
        </w:tc>
      </w:tr>
      <w:tr w:rsidR="00200835" w14:paraId="0466809E" w14:textId="77777777" w:rsidTr="003E6FF3">
        <w:trPr>
          <w:cantSplit/>
        </w:trPr>
        <w:tc>
          <w:tcPr>
            <w:tcW w:w="9498" w:type="dxa"/>
          </w:tcPr>
          <w:p w14:paraId="5F21DABE" w14:textId="77777777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00835">
              <w:rPr>
                <w:b/>
                <w:sz w:val="22"/>
                <w:szCs w:val="22"/>
              </w:rPr>
              <w:t>OLYMPUS POLSKA Sp. z o.o.</w:t>
            </w:r>
          </w:p>
          <w:p w14:paraId="30D193B3" w14:textId="099E7BE9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 xml:space="preserve">ul. </w:t>
            </w:r>
            <w:r w:rsidR="00F8251A">
              <w:rPr>
                <w:bCs/>
                <w:sz w:val="22"/>
                <w:szCs w:val="22"/>
              </w:rPr>
              <w:t>Wynalazek 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1C0A59" w14:textId="60AD88D2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02-67</w:t>
            </w:r>
            <w:r w:rsidR="00F8251A">
              <w:rPr>
                <w:bCs/>
                <w:sz w:val="22"/>
                <w:szCs w:val="22"/>
              </w:rPr>
              <w:t>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Warszawa</w:t>
            </w:r>
          </w:p>
          <w:p w14:paraId="15C5EDBF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3E8423" w14:textId="6EF8F399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17: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Zestaw narzędzi laparoskopowych do zabiegów </w:t>
            </w:r>
            <w:proofErr w:type="spellStart"/>
            <w:r w:rsidRPr="00BD7A52">
              <w:rPr>
                <w:sz w:val="22"/>
                <w:szCs w:val="22"/>
                <w:u w:val="single"/>
              </w:rPr>
              <w:t>uroonkologicznych</w:t>
            </w:r>
            <w:proofErr w:type="spellEnd"/>
            <w:r w:rsidRPr="00BD7A52">
              <w:rPr>
                <w:sz w:val="22"/>
                <w:szCs w:val="22"/>
                <w:u w:val="single"/>
              </w:rPr>
              <w:t xml:space="preserve"> wraz z kontenerem sterylizacyjnym - 1 szt. za cenę brutto </w:t>
            </w:r>
            <w:r w:rsidRPr="00BD7A52">
              <w:rPr>
                <w:b/>
                <w:sz w:val="22"/>
                <w:szCs w:val="22"/>
                <w:u w:val="single"/>
              </w:rPr>
              <w:t>45 812.17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2A60250F" w14:textId="77777777" w:rsidR="00200835" w:rsidRPr="00D26ED6" w:rsidRDefault="00200835" w:rsidP="003E6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7A6AF8" w14:textId="3E103E33" w:rsidR="00200835" w:rsidRPr="00BD7A52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60,00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- 0,00 pkt., okres gwarancji po naprawie - 0,00 pkt., Oferta spełnia wszystkie wymagania formalno - prawne i jest zgodna z zapisami SWZ.</w:t>
            </w:r>
          </w:p>
        </w:tc>
      </w:tr>
      <w:tr w:rsidR="00200835" w14:paraId="0A474946" w14:textId="77777777" w:rsidTr="003E6FF3">
        <w:trPr>
          <w:cantSplit/>
        </w:trPr>
        <w:tc>
          <w:tcPr>
            <w:tcW w:w="9498" w:type="dxa"/>
          </w:tcPr>
          <w:p w14:paraId="6B60DCAD" w14:textId="77777777" w:rsidR="00200835" w:rsidRPr="00D26ED6" w:rsidRDefault="00200835" w:rsidP="003E6FF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00835">
              <w:rPr>
                <w:b/>
                <w:sz w:val="22"/>
                <w:szCs w:val="22"/>
              </w:rPr>
              <w:t>Medinco</w:t>
            </w:r>
            <w:proofErr w:type="spellEnd"/>
            <w:r w:rsidRPr="00200835">
              <w:rPr>
                <w:b/>
                <w:sz w:val="22"/>
                <w:szCs w:val="22"/>
              </w:rPr>
              <w:t xml:space="preserve"> Sp. z o.o.</w:t>
            </w:r>
          </w:p>
          <w:p w14:paraId="7DFECA49" w14:textId="6CABEE1B" w:rsidR="00200835" w:rsidRPr="009F0E5C" w:rsidRDefault="00F8251A" w:rsidP="003E6FF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00835" w:rsidRPr="00200835">
              <w:rPr>
                <w:bCs/>
                <w:sz w:val="22"/>
                <w:szCs w:val="22"/>
              </w:rPr>
              <w:t>Rondo ONZ</w:t>
            </w:r>
            <w:r w:rsidR="00200835" w:rsidRPr="009F0E5C">
              <w:rPr>
                <w:bCs/>
                <w:sz w:val="22"/>
                <w:szCs w:val="22"/>
              </w:rPr>
              <w:t xml:space="preserve"> </w:t>
            </w:r>
            <w:r w:rsidR="00200835" w:rsidRPr="00200835">
              <w:rPr>
                <w:bCs/>
                <w:sz w:val="22"/>
                <w:szCs w:val="22"/>
              </w:rPr>
              <w:t>1</w:t>
            </w:r>
            <w:r w:rsidR="00200835">
              <w:rPr>
                <w:bCs/>
                <w:sz w:val="22"/>
                <w:szCs w:val="22"/>
              </w:rPr>
              <w:t xml:space="preserve"> </w:t>
            </w:r>
            <w:r w:rsidR="00200835" w:rsidRPr="00200835">
              <w:rPr>
                <w:bCs/>
                <w:sz w:val="22"/>
                <w:szCs w:val="22"/>
              </w:rPr>
              <w:t>/piętro 12</w:t>
            </w:r>
          </w:p>
          <w:p w14:paraId="32A35306" w14:textId="77777777" w:rsidR="00200835" w:rsidRPr="009F0E5C" w:rsidRDefault="00200835" w:rsidP="003E6FF3">
            <w:pPr>
              <w:jc w:val="both"/>
              <w:rPr>
                <w:bCs/>
                <w:sz w:val="22"/>
                <w:szCs w:val="22"/>
              </w:rPr>
            </w:pPr>
            <w:r w:rsidRPr="00200835">
              <w:rPr>
                <w:bCs/>
                <w:sz w:val="22"/>
                <w:szCs w:val="22"/>
              </w:rPr>
              <w:t>00-124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0835">
              <w:rPr>
                <w:bCs/>
                <w:sz w:val="22"/>
                <w:szCs w:val="22"/>
              </w:rPr>
              <w:t>Warszawa</w:t>
            </w:r>
          </w:p>
          <w:p w14:paraId="3EB4D470" w14:textId="77777777" w:rsidR="00200835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A469C90" w14:textId="102F11DB" w:rsidR="00200835" w:rsidRPr="00BD7A52" w:rsidRDefault="00200835" w:rsidP="003E6FF3">
            <w:pPr>
              <w:spacing w:before="40" w:after="40" w:line="276" w:lineRule="auto"/>
              <w:jc w:val="both"/>
              <w:rPr>
                <w:sz w:val="22"/>
                <w:szCs w:val="22"/>
                <w:u w:val="single"/>
              </w:rPr>
            </w:pPr>
            <w:r w:rsidRPr="00BD7A52">
              <w:rPr>
                <w:sz w:val="22"/>
                <w:szCs w:val="22"/>
                <w:u w:val="single"/>
              </w:rPr>
              <w:t xml:space="preserve">Zadanie nr 18: Dostawa sprzętu medycznego wraz z montażem oraz przeszkoleniem pracowników </w:t>
            </w:r>
            <w:r w:rsidR="00BD7A52">
              <w:rPr>
                <w:sz w:val="22"/>
                <w:szCs w:val="22"/>
                <w:u w:val="single"/>
              </w:rPr>
              <w:br/>
            </w:r>
            <w:r w:rsidRPr="00BD7A52">
              <w:rPr>
                <w:sz w:val="22"/>
                <w:szCs w:val="22"/>
                <w:u w:val="single"/>
              </w:rPr>
              <w:t xml:space="preserve">z obsługi sprzętu: Aparat echokardiograficzny z wyposażeniem - 1 szt. za cenę brutto </w:t>
            </w:r>
            <w:r w:rsidRPr="00BD7A52">
              <w:rPr>
                <w:b/>
                <w:sz w:val="22"/>
                <w:szCs w:val="22"/>
                <w:u w:val="single"/>
              </w:rPr>
              <w:t>487 899.72 zł</w:t>
            </w:r>
            <w:r w:rsidRPr="00BD7A52">
              <w:rPr>
                <w:bCs/>
                <w:sz w:val="22"/>
                <w:szCs w:val="22"/>
                <w:u w:val="single"/>
              </w:rPr>
              <w:t>.</w:t>
            </w:r>
          </w:p>
          <w:p w14:paraId="41F10BEA" w14:textId="77777777" w:rsidR="00200835" w:rsidRPr="00D26ED6" w:rsidRDefault="00200835" w:rsidP="003E6FF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62F469" w14:textId="0D3CE4C1" w:rsidR="00200835" w:rsidRPr="00BD7A52" w:rsidRDefault="00200835" w:rsidP="00BD7A5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BD7A52">
              <w:rPr>
                <w:sz w:val="22"/>
                <w:szCs w:val="22"/>
              </w:rPr>
              <w:t xml:space="preserve">Oferta otrzymała największą ilość punktów spośród ofert podlegających ocenie - łącznie 70,00 pkt. - </w:t>
            </w:r>
            <w:r w:rsidR="00BD7A52">
              <w:rPr>
                <w:sz w:val="22"/>
                <w:szCs w:val="22"/>
              </w:rPr>
              <w:br/>
            </w:r>
            <w:r w:rsidRPr="00BD7A52">
              <w:rPr>
                <w:sz w:val="22"/>
                <w:szCs w:val="22"/>
              </w:rPr>
              <w:t>w oparciu o określone przez Zamawiającego w SWZ kryteria oceny ofert tj. przyznano: cena oferty brutto - 60,00 pkt., termin wykonania zamówienia / termin realizacji - 10,00 pkt., okres gwarancji po naprawie - 0,00 pkt., Oferta spełnia wszystkie wymagania formalno - prawne i jest zgodna z zapisami SWZ.</w:t>
            </w:r>
          </w:p>
        </w:tc>
      </w:tr>
    </w:tbl>
    <w:p w14:paraId="6BD2AFD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13A5E192" w14:textId="77777777" w:rsidTr="00596EA3">
        <w:tc>
          <w:tcPr>
            <w:tcW w:w="2169" w:type="dxa"/>
            <w:shd w:val="clear" w:color="auto" w:fill="F3F3F3"/>
          </w:tcPr>
          <w:p w14:paraId="0CB0816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A6226F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27D889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4ED6E1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00835" w:rsidRPr="00834EF4" w14:paraId="5C37FB4C" w14:textId="77777777" w:rsidTr="003E6FF3">
        <w:tc>
          <w:tcPr>
            <w:tcW w:w="2169" w:type="dxa"/>
            <w:shd w:val="clear" w:color="auto" w:fill="auto"/>
          </w:tcPr>
          <w:p w14:paraId="08916B69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>Dostawa sprzętu medycznego wraz z montażem oraz przeszkoleniem pracowników z obsługi sprzętu: Lampy operacyjnej bezcieniowej - 1 szt.</w:t>
            </w:r>
          </w:p>
        </w:tc>
        <w:tc>
          <w:tcPr>
            <w:tcW w:w="2793" w:type="dxa"/>
            <w:shd w:val="clear" w:color="auto" w:fill="auto"/>
          </w:tcPr>
          <w:p w14:paraId="4DD25C68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0835">
              <w:rPr>
                <w:b/>
                <w:bCs/>
                <w:sz w:val="20"/>
                <w:szCs w:val="20"/>
              </w:rPr>
              <w:t>Klaromed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 Sp. z o.o.</w:t>
            </w:r>
          </w:p>
          <w:p w14:paraId="1A2FE3A4" w14:textId="4A0EBB16" w:rsidR="00200835" w:rsidRPr="00211A34" w:rsidRDefault="009F6389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Jana III Sobieskiego 123</w:t>
            </w:r>
          </w:p>
          <w:p w14:paraId="3A3CC699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05-070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Sulejówek</w:t>
            </w:r>
          </w:p>
        </w:tc>
        <w:tc>
          <w:tcPr>
            <w:tcW w:w="2976" w:type="dxa"/>
            <w:shd w:val="clear" w:color="auto" w:fill="auto"/>
          </w:tcPr>
          <w:p w14:paraId="489BA204" w14:textId="539B07C5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15A34368" w14:textId="19A039DD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2 - Termin wykonania zamówienia / termin realizacji - 20.00</w:t>
            </w:r>
          </w:p>
          <w:p w14:paraId="335D98FD" w14:textId="3A5D19FE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C30232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100,00</w:t>
            </w:r>
          </w:p>
        </w:tc>
      </w:tr>
      <w:tr w:rsidR="00200835" w:rsidRPr="00834EF4" w14:paraId="12200352" w14:textId="77777777" w:rsidTr="003E6FF3">
        <w:tc>
          <w:tcPr>
            <w:tcW w:w="2169" w:type="dxa"/>
            <w:shd w:val="clear" w:color="auto" w:fill="auto"/>
          </w:tcPr>
          <w:p w14:paraId="6AB08938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>Dostawa sprzętu medycznego wraz z montażem oraz przeszkoleniem pracowników z obsługi sprzętu: Lampy operacyjnej bezcieniowej - 1 szt.</w:t>
            </w:r>
          </w:p>
        </w:tc>
        <w:tc>
          <w:tcPr>
            <w:tcW w:w="2793" w:type="dxa"/>
            <w:shd w:val="clear" w:color="auto" w:fill="auto"/>
          </w:tcPr>
          <w:p w14:paraId="118D17CB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0835">
              <w:rPr>
                <w:b/>
                <w:bCs/>
                <w:sz w:val="20"/>
                <w:szCs w:val="20"/>
              </w:rPr>
              <w:t>LM Line Sp. z o.o.</w:t>
            </w:r>
          </w:p>
          <w:p w14:paraId="6CD6702E" w14:textId="74FECDE2" w:rsidR="00200835" w:rsidRPr="00211A34" w:rsidRDefault="009F6389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00835" w:rsidRPr="00200835">
              <w:rPr>
                <w:sz w:val="20"/>
                <w:szCs w:val="20"/>
              </w:rPr>
              <w:t>Kniewska</w:t>
            </w:r>
            <w:r w:rsidR="00200835" w:rsidRPr="00211A34">
              <w:rPr>
                <w:sz w:val="20"/>
                <w:szCs w:val="20"/>
              </w:rPr>
              <w:t xml:space="preserve"> </w:t>
            </w:r>
            <w:r w:rsidR="00200835" w:rsidRPr="00200835">
              <w:rPr>
                <w:sz w:val="20"/>
                <w:szCs w:val="20"/>
              </w:rPr>
              <w:t>2K</w:t>
            </w:r>
          </w:p>
          <w:p w14:paraId="799A7FB5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70-846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14:paraId="37222B48" w14:textId="3EC32543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- 31.37</w:t>
            </w:r>
          </w:p>
          <w:p w14:paraId="34E32B9E" w14:textId="4295975A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 xml:space="preserve">2 - Termin wykonania zamówienia / termin realizacji - </w:t>
            </w:r>
            <w:r w:rsidR="00806CE9">
              <w:rPr>
                <w:sz w:val="20"/>
                <w:szCs w:val="20"/>
              </w:rPr>
              <w:t>1</w:t>
            </w:r>
            <w:r w:rsidR="00200835" w:rsidRPr="00200835">
              <w:rPr>
                <w:sz w:val="20"/>
                <w:szCs w:val="20"/>
              </w:rPr>
              <w:t>0.00</w:t>
            </w:r>
          </w:p>
          <w:p w14:paraId="0A0D2AA9" w14:textId="7FDC3C65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2A5C34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41,37</w:t>
            </w:r>
          </w:p>
        </w:tc>
      </w:tr>
      <w:tr w:rsidR="00200835" w:rsidRPr="00834EF4" w14:paraId="69B9BDEE" w14:textId="77777777" w:rsidTr="003E6FF3">
        <w:tc>
          <w:tcPr>
            <w:tcW w:w="2169" w:type="dxa"/>
            <w:shd w:val="clear" w:color="auto" w:fill="auto"/>
          </w:tcPr>
          <w:p w14:paraId="712C1EC1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>Dostawa sprzętu medycznego wraz z montażem oraz przeszkoleniem pracowników z obsługi sprzętu: Lampy operacyjnej bezcieniowej - 1 szt.</w:t>
            </w:r>
          </w:p>
        </w:tc>
        <w:tc>
          <w:tcPr>
            <w:tcW w:w="2793" w:type="dxa"/>
            <w:shd w:val="clear" w:color="auto" w:fill="auto"/>
          </w:tcPr>
          <w:p w14:paraId="44A4B445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0835">
              <w:rPr>
                <w:b/>
                <w:bCs/>
                <w:sz w:val="20"/>
                <w:szCs w:val="20"/>
              </w:rPr>
              <w:t>Konkret Spółka z ograniczoną odpowiedzialnością spółka komandytowa</w:t>
            </w:r>
          </w:p>
          <w:p w14:paraId="7DA4931B" w14:textId="3B9CBFF2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00835" w:rsidRPr="00200835">
              <w:rPr>
                <w:sz w:val="20"/>
                <w:szCs w:val="20"/>
              </w:rPr>
              <w:t>Budowlana</w:t>
            </w:r>
            <w:r w:rsidR="00200835" w:rsidRPr="00211A34">
              <w:rPr>
                <w:sz w:val="20"/>
                <w:szCs w:val="20"/>
              </w:rPr>
              <w:t xml:space="preserve"> </w:t>
            </w:r>
            <w:r w:rsidR="00200835" w:rsidRPr="00200835">
              <w:rPr>
                <w:sz w:val="20"/>
                <w:szCs w:val="20"/>
              </w:rPr>
              <w:t>7</w:t>
            </w:r>
          </w:p>
          <w:p w14:paraId="2DAC5D0F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86-200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Chełmno</w:t>
            </w:r>
          </w:p>
        </w:tc>
        <w:tc>
          <w:tcPr>
            <w:tcW w:w="2976" w:type="dxa"/>
            <w:shd w:val="clear" w:color="auto" w:fill="auto"/>
          </w:tcPr>
          <w:p w14:paraId="487AD1CE" w14:textId="681D6A16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- 36.44</w:t>
            </w:r>
          </w:p>
          <w:p w14:paraId="2ACF9F02" w14:textId="64328D68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2 - Termin wykonania zamówienia / termin realizacji - 0.00</w:t>
            </w:r>
          </w:p>
          <w:p w14:paraId="7A13DB07" w14:textId="62AD7487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C68A6F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36,44</w:t>
            </w:r>
          </w:p>
        </w:tc>
      </w:tr>
      <w:tr w:rsidR="00200835" w:rsidRPr="00834EF4" w14:paraId="2D0228D6" w14:textId="77777777" w:rsidTr="003E6FF3">
        <w:tc>
          <w:tcPr>
            <w:tcW w:w="2169" w:type="dxa"/>
            <w:shd w:val="clear" w:color="auto" w:fill="auto"/>
          </w:tcPr>
          <w:p w14:paraId="15B84C19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 xml:space="preserve">Dostawa sprzętu medycznego wraz z montażem oraz przeszkoleniem pracowników z obsługi sprzętu: </w:t>
            </w:r>
            <w:proofErr w:type="spellStart"/>
            <w:r w:rsidRPr="00200835">
              <w:rPr>
                <w:sz w:val="20"/>
                <w:szCs w:val="20"/>
              </w:rPr>
              <w:t>Atromotu</w:t>
            </w:r>
            <w:proofErr w:type="spellEnd"/>
            <w:r w:rsidRPr="00200835">
              <w:rPr>
                <w:sz w:val="20"/>
                <w:szCs w:val="20"/>
              </w:rPr>
              <w:t xml:space="preserve"> z pilotem - 1 szt.</w:t>
            </w:r>
          </w:p>
        </w:tc>
        <w:tc>
          <w:tcPr>
            <w:tcW w:w="2793" w:type="dxa"/>
            <w:shd w:val="clear" w:color="auto" w:fill="auto"/>
          </w:tcPr>
          <w:p w14:paraId="5A4C1F7E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0835">
              <w:rPr>
                <w:b/>
                <w:bCs/>
                <w:sz w:val="20"/>
                <w:szCs w:val="20"/>
              </w:rPr>
              <w:t>KALMED Iwona Renz</w:t>
            </w:r>
          </w:p>
          <w:p w14:paraId="3560F865" w14:textId="3C45F05F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00835" w:rsidRPr="00200835">
              <w:rPr>
                <w:sz w:val="20"/>
                <w:szCs w:val="20"/>
              </w:rPr>
              <w:t>Wilczak</w:t>
            </w:r>
            <w:r w:rsidR="00200835" w:rsidRPr="00211A34">
              <w:rPr>
                <w:sz w:val="20"/>
                <w:szCs w:val="20"/>
              </w:rPr>
              <w:t xml:space="preserve"> </w:t>
            </w:r>
            <w:r w:rsidR="00200835" w:rsidRPr="00200835">
              <w:rPr>
                <w:sz w:val="20"/>
                <w:szCs w:val="20"/>
              </w:rPr>
              <w:t>3</w:t>
            </w:r>
          </w:p>
          <w:p w14:paraId="64260970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61-623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22450A38" w14:textId="7826AEEC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4DA5DBD6" w14:textId="50513F3F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 xml:space="preserve">2 - Termin wykonania zamówienia / termin realizacji - </w:t>
            </w:r>
            <w:r w:rsidR="00806CE9">
              <w:rPr>
                <w:sz w:val="20"/>
                <w:szCs w:val="20"/>
              </w:rPr>
              <w:t>2</w:t>
            </w:r>
            <w:r w:rsidR="00200835" w:rsidRPr="00200835">
              <w:rPr>
                <w:sz w:val="20"/>
                <w:szCs w:val="20"/>
              </w:rPr>
              <w:t>0.00</w:t>
            </w:r>
          </w:p>
          <w:p w14:paraId="6EEF843F" w14:textId="4E37827B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 xml:space="preserve">3 - Okres gwarancji - </w:t>
            </w:r>
            <w:r w:rsidR="00806CE9">
              <w:rPr>
                <w:sz w:val="20"/>
                <w:szCs w:val="20"/>
              </w:rPr>
              <w:t>1</w:t>
            </w:r>
            <w:r w:rsidR="00200835" w:rsidRPr="00200835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B1471D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90,00</w:t>
            </w:r>
          </w:p>
        </w:tc>
      </w:tr>
      <w:tr w:rsidR="00200835" w:rsidRPr="00834EF4" w14:paraId="6C846455" w14:textId="77777777" w:rsidTr="003E6FF3">
        <w:tc>
          <w:tcPr>
            <w:tcW w:w="2169" w:type="dxa"/>
            <w:shd w:val="clear" w:color="auto" w:fill="auto"/>
          </w:tcPr>
          <w:p w14:paraId="46E5529D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>Dostawa sprzętu medycznego wraz z montażem oraz przeszkoleniem pracowników z obsługi sprzętu:  Ergometrów rowerowych wraz z oprogramowaniem - 4 szt.</w:t>
            </w:r>
          </w:p>
        </w:tc>
        <w:tc>
          <w:tcPr>
            <w:tcW w:w="2793" w:type="dxa"/>
            <w:shd w:val="clear" w:color="auto" w:fill="auto"/>
          </w:tcPr>
          <w:p w14:paraId="669F25B4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0835">
              <w:rPr>
                <w:b/>
                <w:bCs/>
                <w:sz w:val="20"/>
                <w:szCs w:val="20"/>
              </w:rPr>
              <w:t>BTL Polska Sp. z o.o.</w:t>
            </w:r>
          </w:p>
          <w:p w14:paraId="02764DF9" w14:textId="68380317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00835" w:rsidRPr="00200835">
              <w:rPr>
                <w:sz w:val="20"/>
                <w:szCs w:val="20"/>
              </w:rPr>
              <w:t>Leonidasa</w:t>
            </w:r>
            <w:r w:rsidR="00200835" w:rsidRPr="00211A34">
              <w:rPr>
                <w:sz w:val="20"/>
                <w:szCs w:val="20"/>
              </w:rPr>
              <w:t xml:space="preserve"> </w:t>
            </w:r>
            <w:r w:rsidR="00200835" w:rsidRPr="00200835">
              <w:rPr>
                <w:sz w:val="20"/>
                <w:szCs w:val="20"/>
              </w:rPr>
              <w:t>49</w:t>
            </w:r>
          </w:p>
          <w:p w14:paraId="0F9A0C4C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02-239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3D673FD" w14:textId="502CB198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752C7A1D" w14:textId="41658A3A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2 - Termin wykonania zamówienia / termin realizacji - 0.00</w:t>
            </w:r>
          </w:p>
          <w:p w14:paraId="46559622" w14:textId="7A54888B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 xml:space="preserve">3 - Okres gwarancji - </w:t>
            </w:r>
            <w:r w:rsidR="00806CE9">
              <w:rPr>
                <w:sz w:val="20"/>
                <w:szCs w:val="20"/>
              </w:rPr>
              <w:t>1</w:t>
            </w:r>
            <w:r w:rsidR="00200835" w:rsidRPr="00200835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6D69E5" w14:textId="626290A9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</w:t>
            </w:r>
            <w:r w:rsidR="00806CE9">
              <w:rPr>
                <w:sz w:val="20"/>
                <w:szCs w:val="20"/>
              </w:rPr>
              <w:t>7</w:t>
            </w:r>
            <w:r w:rsidRPr="00200835">
              <w:rPr>
                <w:sz w:val="20"/>
                <w:szCs w:val="20"/>
              </w:rPr>
              <w:t>0,00</w:t>
            </w:r>
          </w:p>
        </w:tc>
      </w:tr>
      <w:tr w:rsidR="00806CE9" w:rsidRPr="00834EF4" w14:paraId="39534A58" w14:textId="77777777" w:rsidTr="00933004">
        <w:tc>
          <w:tcPr>
            <w:tcW w:w="2169" w:type="dxa"/>
            <w:shd w:val="clear" w:color="auto" w:fill="auto"/>
          </w:tcPr>
          <w:p w14:paraId="2E0A1188" w14:textId="77777777" w:rsidR="00806CE9" w:rsidRPr="00211A34" w:rsidRDefault="00806CE9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>Dostawa sprzętu medycznego wraz z montażem oraz przeszkoleniem pracowników z obsługi sprzętu: Systemu centralnego nadzoru - 1 szt.</w:t>
            </w:r>
          </w:p>
        </w:tc>
        <w:tc>
          <w:tcPr>
            <w:tcW w:w="2793" w:type="dxa"/>
            <w:shd w:val="clear" w:color="auto" w:fill="auto"/>
          </w:tcPr>
          <w:p w14:paraId="534F6399" w14:textId="47DB8044" w:rsidR="00806CE9" w:rsidRPr="00211A34" w:rsidRDefault="00806CE9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0835">
              <w:rPr>
                <w:b/>
                <w:bCs/>
                <w:sz w:val="20"/>
                <w:szCs w:val="20"/>
              </w:rPr>
              <w:t xml:space="preserve">Aparatura Medyczna </w:t>
            </w:r>
            <w:r w:rsidR="00BE7C10">
              <w:rPr>
                <w:b/>
                <w:bCs/>
                <w:sz w:val="20"/>
                <w:szCs w:val="20"/>
              </w:rPr>
              <w:br/>
            </w:r>
            <w:r w:rsidRPr="00200835">
              <w:rPr>
                <w:b/>
                <w:bCs/>
                <w:sz w:val="20"/>
                <w:szCs w:val="20"/>
              </w:rPr>
              <w:t>Sp. z o.o.</w:t>
            </w:r>
          </w:p>
          <w:p w14:paraId="27ACD294" w14:textId="0D5587E3" w:rsidR="00806CE9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Piękna 64C/2</w:t>
            </w:r>
          </w:p>
          <w:p w14:paraId="2C17441E" w14:textId="34F43ED8" w:rsidR="00806CE9" w:rsidRPr="00211A34" w:rsidRDefault="00806CE9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50-</w:t>
            </w:r>
            <w:r w:rsidR="00BE7C10">
              <w:rPr>
                <w:sz w:val="20"/>
                <w:szCs w:val="20"/>
              </w:rPr>
              <w:t>506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Wrocław</w:t>
            </w:r>
          </w:p>
        </w:tc>
        <w:tc>
          <w:tcPr>
            <w:tcW w:w="4536" w:type="dxa"/>
            <w:gridSpan w:val="2"/>
            <w:shd w:val="clear" w:color="auto" w:fill="auto"/>
          </w:tcPr>
          <w:p w14:paraId="0499CB01" w14:textId="77777777" w:rsidR="00806CE9" w:rsidRDefault="00806CE9" w:rsidP="003E6FF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72711000" w14:textId="77777777" w:rsidR="00806CE9" w:rsidRDefault="00806CE9" w:rsidP="003E6FF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1F43B993" w14:textId="77777777" w:rsidR="00806CE9" w:rsidRDefault="00806CE9" w:rsidP="003E6FF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30AAE21A" w14:textId="77777777" w:rsidR="00806CE9" w:rsidRDefault="00806CE9" w:rsidP="003E6FF3">
            <w:pPr>
              <w:jc w:val="center"/>
              <w:rPr>
                <w:color w:val="000000"/>
                <w:sz w:val="20"/>
                <w:szCs w:val="20"/>
              </w:rPr>
            </w:pPr>
          </w:p>
          <w:p w14:paraId="60FBDCD2" w14:textId="0432EC96" w:rsidR="00806CE9" w:rsidRPr="00211A34" w:rsidRDefault="00806CE9" w:rsidP="003E6FF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Oferta nie podlega punktacji</w:t>
            </w:r>
          </w:p>
        </w:tc>
      </w:tr>
      <w:tr w:rsidR="00200835" w:rsidRPr="00834EF4" w14:paraId="0AC57449" w14:textId="77777777" w:rsidTr="003E6FF3">
        <w:tc>
          <w:tcPr>
            <w:tcW w:w="2169" w:type="dxa"/>
            <w:shd w:val="clear" w:color="auto" w:fill="auto"/>
          </w:tcPr>
          <w:p w14:paraId="4B57D494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 xml:space="preserve">Dostawa sprzętu medycznego wraz z montażem oraz przeszkoleniem pracowników z obsługi sprzętu: Systemu centralnego nadzoru - 1 </w:t>
            </w:r>
            <w:r w:rsidRPr="00200835">
              <w:rPr>
                <w:sz w:val="20"/>
                <w:szCs w:val="20"/>
              </w:rPr>
              <w:lastRenderedPageBreak/>
              <w:t>szt.</w:t>
            </w:r>
          </w:p>
        </w:tc>
        <w:tc>
          <w:tcPr>
            <w:tcW w:w="2793" w:type="dxa"/>
            <w:shd w:val="clear" w:color="auto" w:fill="auto"/>
          </w:tcPr>
          <w:p w14:paraId="03831DF7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0835">
              <w:rPr>
                <w:b/>
                <w:bCs/>
                <w:sz w:val="20"/>
                <w:szCs w:val="20"/>
              </w:rPr>
              <w:lastRenderedPageBreak/>
              <w:t>Emtel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Śliwa spółka komandytowa</w:t>
            </w:r>
          </w:p>
          <w:p w14:paraId="58214B4B" w14:textId="020D54BB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00835" w:rsidRPr="00200835">
              <w:rPr>
                <w:sz w:val="20"/>
                <w:szCs w:val="20"/>
              </w:rPr>
              <w:t>A. Mickiewicza</w:t>
            </w:r>
            <w:r w:rsidR="00200835" w:rsidRPr="00211A34">
              <w:rPr>
                <w:sz w:val="20"/>
                <w:szCs w:val="20"/>
              </w:rPr>
              <w:t xml:space="preserve"> </w:t>
            </w:r>
            <w:r w:rsidR="00200835" w:rsidRPr="00200835">
              <w:rPr>
                <w:sz w:val="20"/>
                <w:szCs w:val="20"/>
              </w:rPr>
              <w:t>66</w:t>
            </w:r>
          </w:p>
          <w:p w14:paraId="10526FCA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41-807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45974F4E" w14:textId="45E8C8E7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58CA42A5" w14:textId="013C8799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2 - Termin wykonania zamówienia / termin realizacji - 20.00</w:t>
            </w:r>
          </w:p>
          <w:p w14:paraId="626B8F94" w14:textId="20CFDBDE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700039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100,00</w:t>
            </w:r>
          </w:p>
        </w:tc>
      </w:tr>
      <w:tr w:rsidR="00200835" w:rsidRPr="00834EF4" w14:paraId="13CC0678" w14:textId="77777777" w:rsidTr="003E6FF3">
        <w:tc>
          <w:tcPr>
            <w:tcW w:w="2169" w:type="dxa"/>
            <w:shd w:val="clear" w:color="auto" w:fill="auto"/>
          </w:tcPr>
          <w:p w14:paraId="154C4F6C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>Dostawa sprzętu medycznego wraz z montażem oraz przeszkoleniem pracowników z obsługi sprzętu: Lampy łóżeczkowe do fototerapii noworodków w formie łóżeczka - 2 szt.</w:t>
            </w:r>
          </w:p>
        </w:tc>
        <w:tc>
          <w:tcPr>
            <w:tcW w:w="2793" w:type="dxa"/>
            <w:shd w:val="clear" w:color="auto" w:fill="auto"/>
          </w:tcPr>
          <w:p w14:paraId="2B8F9E1B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0835">
              <w:rPr>
                <w:b/>
                <w:bCs/>
                <w:sz w:val="20"/>
                <w:szCs w:val="20"/>
              </w:rPr>
              <w:t>Neo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Plus Sp. z o.o.</w:t>
            </w:r>
          </w:p>
          <w:p w14:paraId="3FB12A4E" w14:textId="1539B68C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00835" w:rsidRPr="00200835">
              <w:rPr>
                <w:sz w:val="20"/>
                <w:szCs w:val="20"/>
              </w:rPr>
              <w:t>WIERZEJSKA</w:t>
            </w:r>
            <w:r w:rsidR="00200835" w:rsidRPr="00211A34">
              <w:rPr>
                <w:sz w:val="20"/>
                <w:szCs w:val="20"/>
              </w:rPr>
              <w:t xml:space="preserve"> </w:t>
            </w:r>
            <w:r w:rsidR="00200835" w:rsidRPr="00200835">
              <w:rPr>
                <w:sz w:val="20"/>
                <w:szCs w:val="20"/>
              </w:rPr>
              <w:t>94/12</w:t>
            </w:r>
          </w:p>
          <w:p w14:paraId="0AB0CA88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97-300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Piotrków Trybunalski</w:t>
            </w:r>
          </w:p>
        </w:tc>
        <w:tc>
          <w:tcPr>
            <w:tcW w:w="2976" w:type="dxa"/>
            <w:shd w:val="clear" w:color="auto" w:fill="auto"/>
          </w:tcPr>
          <w:p w14:paraId="3B566EDE" w14:textId="7515EEC8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7DE7FB9C" w14:textId="26B0CE59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 xml:space="preserve">2 - Termin wykonania zamówienia / termin realizacji - </w:t>
            </w:r>
            <w:r w:rsidR="00806CE9">
              <w:rPr>
                <w:sz w:val="20"/>
                <w:szCs w:val="20"/>
              </w:rPr>
              <w:t>2</w:t>
            </w:r>
            <w:r w:rsidR="00200835" w:rsidRPr="00200835">
              <w:rPr>
                <w:sz w:val="20"/>
                <w:szCs w:val="20"/>
              </w:rPr>
              <w:t>0.00</w:t>
            </w:r>
          </w:p>
          <w:p w14:paraId="47AC7C05" w14:textId="67E8EA12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1E9878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80,00</w:t>
            </w:r>
          </w:p>
        </w:tc>
      </w:tr>
      <w:tr w:rsidR="00200835" w:rsidRPr="00834EF4" w14:paraId="57E683A9" w14:textId="77777777" w:rsidTr="003E6FF3">
        <w:tc>
          <w:tcPr>
            <w:tcW w:w="2169" w:type="dxa"/>
            <w:shd w:val="clear" w:color="auto" w:fill="auto"/>
          </w:tcPr>
          <w:p w14:paraId="1520D907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>Dostawa sprzętu medycznego wraz z montażem oraz przeszkoleniem pracowników z obsługi sprzętu: Cyfrowego systemu do drenażu klatki piersiowej - 1 szt.</w:t>
            </w:r>
          </w:p>
        </w:tc>
        <w:tc>
          <w:tcPr>
            <w:tcW w:w="2793" w:type="dxa"/>
            <w:shd w:val="clear" w:color="auto" w:fill="auto"/>
          </w:tcPr>
          <w:p w14:paraId="28329432" w14:textId="72CF736D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0835">
              <w:rPr>
                <w:b/>
                <w:bCs/>
                <w:sz w:val="20"/>
                <w:szCs w:val="20"/>
              </w:rPr>
              <w:t>Medela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Polska Sp</w:t>
            </w:r>
            <w:r w:rsidR="00BE7C10">
              <w:rPr>
                <w:b/>
                <w:bCs/>
                <w:sz w:val="20"/>
                <w:szCs w:val="20"/>
              </w:rPr>
              <w:t xml:space="preserve">. </w:t>
            </w:r>
            <w:r w:rsidRPr="00200835">
              <w:rPr>
                <w:b/>
                <w:bCs/>
                <w:sz w:val="20"/>
                <w:szCs w:val="20"/>
              </w:rPr>
              <w:t>z.o.o</w:t>
            </w:r>
          </w:p>
          <w:p w14:paraId="376C13E9" w14:textId="28683E23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00835" w:rsidRPr="00200835">
              <w:rPr>
                <w:sz w:val="20"/>
                <w:szCs w:val="20"/>
              </w:rPr>
              <w:t>Wybrzeże Gdyńskie</w:t>
            </w:r>
            <w:r w:rsidR="00200835" w:rsidRPr="00211A34">
              <w:rPr>
                <w:sz w:val="20"/>
                <w:szCs w:val="20"/>
              </w:rPr>
              <w:t xml:space="preserve"> </w:t>
            </w:r>
            <w:r w:rsidR="00200835" w:rsidRPr="00200835">
              <w:rPr>
                <w:sz w:val="20"/>
                <w:szCs w:val="20"/>
              </w:rPr>
              <w:t>6D</w:t>
            </w:r>
          </w:p>
          <w:p w14:paraId="4844B201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01-531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E6D9A79" w14:textId="1807CFC7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1DCBB9B9" w14:textId="5F93A99A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2 - Termin wykonania zamówienia / termin realizacji - 0.00</w:t>
            </w:r>
          </w:p>
          <w:p w14:paraId="2BA0B6AA" w14:textId="764DCA52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8C6409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60,00</w:t>
            </w:r>
          </w:p>
        </w:tc>
      </w:tr>
      <w:tr w:rsidR="00200835" w:rsidRPr="00834EF4" w14:paraId="55E5793D" w14:textId="77777777" w:rsidTr="003E6FF3">
        <w:tc>
          <w:tcPr>
            <w:tcW w:w="2169" w:type="dxa"/>
            <w:shd w:val="clear" w:color="auto" w:fill="auto"/>
          </w:tcPr>
          <w:p w14:paraId="4155D4CB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>Dostawa sprzętu medycznego wraz z montażem oraz przeszkoleniem pracowników z obsługi sprzętu: Aparatu do znieczulenia - 2 szt.</w:t>
            </w:r>
          </w:p>
        </w:tc>
        <w:tc>
          <w:tcPr>
            <w:tcW w:w="2793" w:type="dxa"/>
            <w:shd w:val="clear" w:color="auto" w:fill="auto"/>
          </w:tcPr>
          <w:p w14:paraId="14D146E4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0835">
              <w:rPr>
                <w:b/>
                <w:bCs/>
                <w:sz w:val="20"/>
                <w:szCs w:val="20"/>
              </w:rPr>
              <w:t>GE Medical Systems Polska Sp. z o.o.</w:t>
            </w:r>
          </w:p>
          <w:p w14:paraId="3B9955D2" w14:textId="0A54587C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00835" w:rsidRPr="00200835">
              <w:rPr>
                <w:sz w:val="20"/>
                <w:szCs w:val="20"/>
              </w:rPr>
              <w:t>Wołoska</w:t>
            </w:r>
            <w:r w:rsidR="00200835" w:rsidRPr="00211A34">
              <w:rPr>
                <w:sz w:val="20"/>
                <w:szCs w:val="20"/>
              </w:rPr>
              <w:t xml:space="preserve"> </w:t>
            </w:r>
            <w:r w:rsidR="00200835" w:rsidRPr="00200835">
              <w:rPr>
                <w:sz w:val="20"/>
                <w:szCs w:val="20"/>
              </w:rPr>
              <w:t>9</w:t>
            </w:r>
          </w:p>
          <w:p w14:paraId="047E2D96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7A7943A" w14:textId="3A5A0D70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72EE72DF" w14:textId="57445DFC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2 - Termin wykonania zamówienia / termin realizacji - 0.00</w:t>
            </w:r>
          </w:p>
          <w:p w14:paraId="40B9D451" w14:textId="62C07781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12F248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60,00</w:t>
            </w:r>
          </w:p>
        </w:tc>
      </w:tr>
      <w:tr w:rsidR="00200835" w:rsidRPr="00834EF4" w14:paraId="7EE4D27F" w14:textId="77777777" w:rsidTr="003E6FF3">
        <w:tc>
          <w:tcPr>
            <w:tcW w:w="2169" w:type="dxa"/>
            <w:shd w:val="clear" w:color="auto" w:fill="auto"/>
          </w:tcPr>
          <w:p w14:paraId="5F690521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 xml:space="preserve">Dostawa sprzętu medycznego wraz z montażem oraz przeszkoleniem pracowników z obsługi sprzętu: Kolumny </w:t>
            </w:r>
            <w:proofErr w:type="spellStart"/>
            <w:r w:rsidRPr="00200835">
              <w:rPr>
                <w:sz w:val="20"/>
                <w:szCs w:val="20"/>
              </w:rPr>
              <w:t>astroskopowej</w:t>
            </w:r>
            <w:proofErr w:type="spellEnd"/>
            <w:r w:rsidRPr="00200835">
              <w:rPr>
                <w:sz w:val="20"/>
                <w:szCs w:val="20"/>
              </w:rPr>
              <w:t xml:space="preserve"> (1 szt.) wraz z zestawami instrumentarium do wykonania </w:t>
            </w:r>
            <w:proofErr w:type="spellStart"/>
            <w:r w:rsidRPr="00200835">
              <w:rPr>
                <w:sz w:val="20"/>
                <w:szCs w:val="20"/>
              </w:rPr>
              <w:t>artroskopii:stawu</w:t>
            </w:r>
            <w:proofErr w:type="spellEnd"/>
            <w:r w:rsidRPr="00200835">
              <w:rPr>
                <w:sz w:val="20"/>
                <w:szCs w:val="20"/>
              </w:rPr>
              <w:t xml:space="preserve"> kolanowego - 4 zestawy, stawu skokowego - 1 zestaw, stawu barkowego - 1 zestaw, stawu biodrowego - 1 zestaw</w:t>
            </w:r>
          </w:p>
        </w:tc>
        <w:tc>
          <w:tcPr>
            <w:tcW w:w="2793" w:type="dxa"/>
            <w:shd w:val="clear" w:color="auto" w:fill="auto"/>
          </w:tcPr>
          <w:p w14:paraId="5AF6B960" w14:textId="25E02984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0835">
              <w:rPr>
                <w:b/>
                <w:bCs/>
                <w:sz w:val="20"/>
                <w:szCs w:val="20"/>
              </w:rPr>
              <w:t>Arthrex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 </w:t>
            </w:r>
            <w:r w:rsidR="00BE7C10" w:rsidRPr="00200835">
              <w:rPr>
                <w:b/>
                <w:bCs/>
                <w:sz w:val="20"/>
                <w:szCs w:val="20"/>
              </w:rPr>
              <w:t>Polska</w:t>
            </w:r>
            <w:r w:rsidRPr="00200835">
              <w:rPr>
                <w:b/>
                <w:bCs/>
                <w:sz w:val="20"/>
                <w:szCs w:val="20"/>
              </w:rPr>
              <w:t xml:space="preserve"> Sp. z.o.o.</w:t>
            </w:r>
          </w:p>
          <w:p w14:paraId="4632716A" w14:textId="3A2CA158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>
              <w:rPr>
                <w:sz w:val="20"/>
                <w:szCs w:val="20"/>
              </w:rPr>
              <w:t>Karczunkowska</w:t>
            </w:r>
            <w:proofErr w:type="spellEnd"/>
            <w:r>
              <w:rPr>
                <w:sz w:val="20"/>
                <w:szCs w:val="20"/>
              </w:rPr>
              <w:t xml:space="preserve"> 42</w:t>
            </w:r>
          </w:p>
          <w:p w14:paraId="1835CBAC" w14:textId="06DBFC8F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02-</w:t>
            </w:r>
            <w:r w:rsidR="00BE7C10">
              <w:rPr>
                <w:sz w:val="20"/>
                <w:szCs w:val="20"/>
              </w:rPr>
              <w:t>871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2D348FE" w14:textId="266B72A7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5EA42B5D" w14:textId="1DB2A810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2 - Termin wykonania zamówienia / termin realizacji - 20.00</w:t>
            </w:r>
          </w:p>
          <w:p w14:paraId="5B20689F" w14:textId="3F49DD85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5A93CD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100,00</w:t>
            </w:r>
          </w:p>
        </w:tc>
      </w:tr>
      <w:tr w:rsidR="00200835" w:rsidRPr="00834EF4" w14:paraId="1C70584B" w14:textId="77777777" w:rsidTr="003E6FF3">
        <w:tc>
          <w:tcPr>
            <w:tcW w:w="2169" w:type="dxa"/>
            <w:shd w:val="clear" w:color="auto" w:fill="auto"/>
          </w:tcPr>
          <w:p w14:paraId="2B6C46BA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 xml:space="preserve">Dostawa sprzętu medycznego wraz z montażem oraz przeszkoleniem pracowników z obsługi sprzętu: Kolumny </w:t>
            </w:r>
            <w:proofErr w:type="spellStart"/>
            <w:r w:rsidRPr="00200835">
              <w:rPr>
                <w:sz w:val="20"/>
                <w:szCs w:val="20"/>
              </w:rPr>
              <w:t>astroskopowej</w:t>
            </w:r>
            <w:proofErr w:type="spellEnd"/>
            <w:r w:rsidRPr="00200835">
              <w:rPr>
                <w:sz w:val="20"/>
                <w:szCs w:val="20"/>
              </w:rPr>
              <w:t xml:space="preserve"> (1 szt.) wraz z zestawami instrumentarium do wykonania </w:t>
            </w:r>
            <w:proofErr w:type="spellStart"/>
            <w:r w:rsidRPr="00200835">
              <w:rPr>
                <w:sz w:val="20"/>
                <w:szCs w:val="20"/>
              </w:rPr>
              <w:t>artroskopii:stawu</w:t>
            </w:r>
            <w:proofErr w:type="spellEnd"/>
            <w:r w:rsidRPr="00200835">
              <w:rPr>
                <w:sz w:val="20"/>
                <w:szCs w:val="20"/>
              </w:rPr>
              <w:t xml:space="preserve"> kolanowego - 4 zestawy, stawu skokowego - 1 zestaw, stawu barkowego - 1 zestaw, stawu biodrowego - 1 zestaw</w:t>
            </w:r>
          </w:p>
        </w:tc>
        <w:tc>
          <w:tcPr>
            <w:tcW w:w="2793" w:type="dxa"/>
            <w:shd w:val="clear" w:color="auto" w:fill="auto"/>
          </w:tcPr>
          <w:p w14:paraId="73E21952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0835">
              <w:rPr>
                <w:b/>
                <w:bCs/>
                <w:sz w:val="20"/>
                <w:szCs w:val="20"/>
              </w:rPr>
              <w:t>Smith&amp;Nephew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3F25121" w14:textId="4FABE11F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00835" w:rsidRPr="00200835">
              <w:rPr>
                <w:sz w:val="20"/>
                <w:szCs w:val="20"/>
              </w:rPr>
              <w:t>Osmańska</w:t>
            </w:r>
            <w:r w:rsidR="00200835" w:rsidRPr="00211A34">
              <w:rPr>
                <w:sz w:val="20"/>
                <w:szCs w:val="20"/>
              </w:rPr>
              <w:t xml:space="preserve"> </w:t>
            </w:r>
            <w:r w:rsidR="00200835" w:rsidRPr="00200835">
              <w:rPr>
                <w:sz w:val="20"/>
                <w:szCs w:val="20"/>
              </w:rPr>
              <w:t>12</w:t>
            </w:r>
          </w:p>
          <w:p w14:paraId="421F4005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3E7E246" w14:textId="6FA7DF24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- 53.42</w:t>
            </w:r>
          </w:p>
          <w:p w14:paraId="31E064D5" w14:textId="24E81E7E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2 - Termin wykonania zamówienia / termin realizacji - 0.00</w:t>
            </w:r>
          </w:p>
          <w:p w14:paraId="08890B36" w14:textId="62381F38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7FC334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53,42</w:t>
            </w:r>
          </w:p>
        </w:tc>
      </w:tr>
      <w:tr w:rsidR="00200835" w:rsidRPr="00834EF4" w14:paraId="28B51464" w14:textId="77777777" w:rsidTr="003E6FF3">
        <w:tc>
          <w:tcPr>
            <w:tcW w:w="2169" w:type="dxa"/>
            <w:shd w:val="clear" w:color="auto" w:fill="auto"/>
          </w:tcPr>
          <w:p w14:paraId="1CF7E3C7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lastRenderedPageBreak/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>Dostawa sprzętu medycznego wraz z montażem oraz przeszkoleniem pracowników z obsługi sprzętu: Urządzenia ciśnieniowego do czyszczenia narzędzi parą wodną - 1 SZT.</w:t>
            </w:r>
          </w:p>
        </w:tc>
        <w:tc>
          <w:tcPr>
            <w:tcW w:w="2793" w:type="dxa"/>
            <w:shd w:val="clear" w:color="auto" w:fill="auto"/>
          </w:tcPr>
          <w:p w14:paraId="6CEA1B69" w14:textId="0FE8311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0835">
              <w:rPr>
                <w:b/>
                <w:bCs/>
                <w:sz w:val="20"/>
                <w:szCs w:val="20"/>
              </w:rPr>
              <w:t>Profi-line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</w:t>
            </w:r>
            <w:r w:rsidR="00BE7C10">
              <w:rPr>
                <w:b/>
                <w:bCs/>
                <w:sz w:val="20"/>
                <w:szCs w:val="20"/>
              </w:rPr>
              <w:br/>
            </w:r>
            <w:r w:rsidRPr="00200835">
              <w:rPr>
                <w:b/>
                <w:bCs/>
                <w:sz w:val="20"/>
                <w:szCs w:val="20"/>
              </w:rPr>
              <w:t>Ewelina Dąbrowska</w:t>
            </w:r>
          </w:p>
          <w:p w14:paraId="6C2A8E57" w14:textId="6F808C7E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00835" w:rsidRPr="00200835">
              <w:rPr>
                <w:sz w:val="20"/>
                <w:szCs w:val="20"/>
              </w:rPr>
              <w:t>Dębniki</w:t>
            </w:r>
            <w:r w:rsidR="00200835" w:rsidRPr="00211A34">
              <w:rPr>
                <w:sz w:val="20"/>
                <w:szCs w:val="20"/>
              </w:rPr>
              <w:t xml:space="preserve"> </w:t>
            </w:r>
            <w:r w:rsidR="00200835" w:rsidRPr="00200835">
              <w:rPr>
                <w:sz w:val="20"/>
                <w:szCs w:val="20"/>
              </w:rPr>
              <w:t>7</w:t>
            </w:r>
          </w:p>
          <w:p w14:paraId="37A3A1E8" w14:textId="16E483AD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18-41</w:t>
            </w:r>
            <w:r w:rsidR="00BE7C10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Zbójna</w:t>
            </w:r>
          </w:p>
        </w:tc>
        <w:tc>
          <w:tcPr>
            <w:tcW w:w="2976" w:type="dxa"/>
            <w:shd w:val="clear" w:color="auto" w:fill="auto"/>
          </w:tcPr>
          <w:p w14:paraId="1B871654" w14:textId="49AA5A73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- 55.10</w:t>
            </w:r>
          </w:p>
          <w:p w14:paraId="28704E36" w14:textId="2D574A97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2 - Termin wykonania zamówienia / termin realizacji - 20.00</w:t>
            </w:r>
          </w:p>
          <w:p w14:paraId="77754235" w14:textId="78F950DF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79EE3A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95,10</w:t>
            </w:r>
          </w:p>
        </w:tc>
      </w:tr>
      <w:tr w:rsidR="00200835" w:rsidRPr="00834EF4" w14:paraId="0C08CA0E" w14:textId="77777777" w:rsidTr="003E6FF3">
        <w:tc>
          <w:tcPr>
            <w:tcW w:w="2169" w:type="dxa"/>
            <w:shd w:val="clear" w:color="auto" w:fill="auto"/>
          </w:tcPr>
          <w:p w14:paraId="45DC1AB1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>Dostawa sprzętu medycznego wraz z montażem oraz przeszkoleniem pracowników z obsługi sprzętu: Urządzenia ciśnieniowego do czyszczenia narzędzi parą wodną - 1 SZT.</w:t>
            </w:r>
          </w:p>
        </w:tc>
        <w:tc>
          <w:tcPr>
            <w:tcW w:w="2793" w:type="dxa"/>
            <w:shd w:val="clear" w:color="auto" w:fill="auto"/>
          </w:tcPr>
          <w:p w14:paraId="27F8D464" w14:textId="6071307D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0835">
              <w:rPr>
                <w:b/>
                <w:bCs/>
                <w:sz w:val="20"/>
                <w:szCs w:val="20"/>
              </w:rPr>
              <w:t>AMED Biuro Techniczno-</w:t>
            </w:r>
            <w:r w:rsidR="00BE7C10">
              <w:rPr>
                <w:b/>
                <w:bCs/>
                <w:sz w:val="20"/>
                <w:szCs w:val="20"/>
              </w:rPr>
              <w:t>H</w:t>
            </w:r>
            <w:r w:rsidRPr="00200835">
              <w:rPr>
                <w:b/>
                <w:bCs/>
                <w:sz w:val="20"/>
                <w:szCs w:val="20"/>
              </w:rPr>
              <w:t>andlowe</w:t>
            </w:r>
            <w:r w:rsidR="00BE7C10">
              <w:rPr>
                <w:b/>
                <w:bCs/>
                <w:sz w:val="20"/>
                <w:szCs w:val="20"/>
              </w:rPr>
              <w:t xml:space="preserve"> Andrzej Abramczyk</w:t>
            </w:r>
          </w:p>
          <w:p w14:paraId="0FF8BCE0" w14:textId="77777777" w:rsidR="00200835" w:rsidRPr="00211A34" w:rsidRDefault="00200835" w:rsidP="003E6FF3">
            <w:pPr>
              <w:rPr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39</w:t>
            </w:r>
          </w:p>
          <w:p w14:paraId="547287DC" w14:textId="715E07A5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 xml:space="preserve">Raszyn </w:t>
            </w:r>
          </w:p>
        </w:tc>
        <w:tc>
          <w:tcPr>
            <w:tcW w:w="2976" w:type="dxa"/>
            <w:shd w:val="clear" w:color="auto" w:fill="auto"/>
          </w:tcPr>
          <w:p w14:paraId="48D2DC63" w14:textId="1AA3BEBB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5C5D9728" w14:textId="6307C46C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 xml:space="preserve">2 - Termin wykonania zamówienia / termin realizacji - </w:t>
            </w:r>
            <w:r w:rsidR="00806CE9">
              <w:rPr>
                <w:sz w:val="20"/>
                <w:szCs w:val="20"/>
              </w:rPr>
              <w:t>2</w:t>
            </w:r>
            <w:r w:rsidR="00200835" w:rsidRPr="00200835">
              <w:rPr>
                <w:sz w:val="20"/>
                <w:szCs w:val="20"/>
              </w:rPr>
              <w:t>0.00</w:t>
            </w:r>
          </w:p>
          <w:p w14:paraId="0D7CC788" w14:textId="7CF850FC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 xml:space="preserve">3 - Okres gwarancji - </w:t>
            </w:r>
            <w:r w:rsidR="00806CE9">
              <w:rPr>
                <w:sz w:val="20"/>
                <w:szCs w:val="20"/>
              </w:rPr>
              <w:t>1</w:t>
            </w:r>
            <w:r w:rsidR="00200835" w:rsidRPr="00200835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FF5266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90,00</w:t>
            </w:r>
          </w:p>
        </w:tc>
      </w:tr>
      <w:tr w:rsidR="00200835" w:rsidRPr="00834EF4" w14:paraId="0F7A8F6E" w14:textId="77777777" w:rsidTr="003E6FF3">
        <w:tc>
          <w:tcPr>
            <w:tcW w:w="2169" w:type="dxa"/>
            <w:shd w:val="clear" w:color="auto" w:fill="auto"/>
          </w:tcPr>
          <w:p w14:paraId="483C3B00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 xml:space="preserve">Dostawa sprzętu medycznego wraz z montażem oraz przeszkoleniem pracowników z obsługi sprzętu: Zestaw narzędzi do </w:t>
            </w:r>
            <w:proofErr w:type="spellStart"/>
            <w:r w:rsidRPr="00200835">
              <w:rPr>
                <w:sz w:val="20"/>
                <w:szCs w:val="20"/>
              </w:rPr>
              <w:t>cholecystektomii</w:t>
            </w:r>
            <w:proofErr w:type="spellEnd"/>
            <w:r w:rsidRPr="00200835">
              <w:rPr>
                <w:sz w:val="20"/>
                <w:szCs w:val="20"/>
              </w:rPr>
              <w:t xml:space="preserve"> laparoskopowej wraz z kontenerem sterylizacyjnym - 2 szt.</w:t>
            </w:r>
          </w:p>
        </w:tc>
        <w:tc>
          <w:tcPr>
            <w:tcW w:w="2793" w:type="dxa"/>
            <w:shd w:val="clear" w:color="auto" w:fill="auto"/>
          </w:tcPr>
          <w:p w14:paraId="49B04684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0835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200835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A8E15CA" w14:textId="77777777" w:rsidR="00200835" w:rsidRPr="00211A34" w:rsidRDefault="00200835" w:rsidP="003E6FF3">
            <w:pPr>
              <w:rPr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14</w:t>
            </w:r>
          </w:p>
          <w:p w14:paraId="07E6A613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367DE984" w14:textId="0DB5023A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177432CA" w14:textId="7ABB66CB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 xml:space="preserve">2 - Termin wykonania zamówienia / termin realizacji - </w:t>
            </w:r>
            <w:r w:rsidR="001669F0">
              <w:rPr>
                <w:sz w:val="20"/>
                <w:szCs w:val="20"/>
              </w:rPr>
              <w:t>2</w:t>
            </w:r>
            <w:r w:rsidR="00200835" w:rsidRPr="00200835">
              <w:rPr>
                <w:sz w:val="20"/>
                <w:szCs w:val="20"/>
              </w:rPr>
              <w:t>0.00</w:t>
            </w:r>
          </w:p>
          <w:p w14:paraId="5FCD2DF2" w14:textId="02636C3E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689074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80,00</w:t>
            </w:r>
          </w:p>
        </w:tc>
      </w:tr>
      <w:tr w:rsidR="00200835" w:rsidRPr="00834EF4" w14:paraId="51677068" w14:textId="77777777" w:rsidTr="003E6FF3">
        <w:tc>
          <w:tcPr>
            <w:tcW w:w="2169" w:type="dxa"/>
            <w:shd w:val="clear" w:color="auto" w:fill="auto"/>
          </w:tcPr>
          <w:p w14:paraId="6BDD27E7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>Dostawa sprzętu medycznego wraz z montażem oraz przeszkoleniem pracowników z obsługi sprzętu: Zestaw narzędzi laparoskopowych do zabiegów ginekologicznych wraz z kontenerem sterylizacyjnym - 1 szt.</w:t>
            </w:r>
          </w:p>
        </w:tc>
        <w:tc>
          <w:tcPr>
            <w:tcW w:w="2793" w:type="dxa"/>
            <w:shd w:val="clear" w:color="auto" w:fill="auto"/>
          </w:tcPr>
          <w:p w14:paraId="1E50CAEC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0835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200835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C8578E8" w14:textId="77777777" w:rsidR="00200835" w:rsidRPr="00211A34" w:rsidRDefault="00200835" w:rsidP="003E6FF3">
            <w:pPr>
              <w:rPr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ul. 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14</w:t>
            </w:r>
          </w:p>
          <w:p w14:paraId="477C2676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00DC4FF8" w14:textId="4E88B7DA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1EF47B11" w14:textId="3B3C289E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 xml:space="preserve">2 - Termin wykonania zamówienia / termin realizacji - </w:t>
            </w:r>
            <w:r w:rsidR="001669F0">
              <w:rPr>
                <w:sz w:val="20"/>
                <w:szCs w:val="20"/>
              </w:rPr>
              <w:t>2</w:t>
            </w:r>
            <w:r w:rsidR="00200835" w:rsidRPr="00200835">
              <w:rPr>
                <w:sz w:val="20"/>
                <w:szCs w:val="20"/>
              </w:rPr>
              <w:t>0.00</w:t>
            </w:r>
          </w:p>
          <w:p w14:paraId="242207D5" w14:textId="638452B2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932E63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60,00</w:t>
            </w:r>
          </w:p>
        </w:tc>
      </w:tr>
      <w:tr w:rsidR="00200835" w:rsidRPr="00834EF4" w14:paraId="0893526F" w14:textId="77777777" w:rsidTr="003E6FF3">
        <w:tc>
          <w:tcPr>
            <w:tcW w:w="2169" w:type="dxa"/>
            <w:shd w:val="clear" w:color="auto" w:fill="auto"/>
          </w:tcPr>
          <w:p w14:paraId="08501F40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 xml:space="preserve">Dostawa sprzętu medycznego wraz z montażem oraz przeszkoleniem pracowników z obsługi sprzętu: Zestaw narzędzi laparoskopowych do zabiegów </w:t>
            </w:r>
            <w:proofErr w:type="spellStart"/>
            <w:r w:rsidRPr="00200835">
              <w:rPr>
                <w:sz w:val="20"/>
                <w:szCs w:val="20"/>
              </w:rPr>
              <w:t>uroonkologicznych</w:t>
            </w:r>
            <w:proofErr w:type="spellEnd"/>
            <w:r w:rsidRPr="00200835">
              <w:rPr>
                <w:sz w:val="20"/>
                <w:szCs w:val="20"/>
              </w:rPr>
              <w:t xml:space="preserve"> wraz z kontenerem sterylizacyjnym - 1 szt.</w:t>
            </w:r>
          </w:p>
        </w:tc>
        <w:tc>
          <w:tcPr>
            <w:tcW w:w="2793" w:type="dxa"/>
            <w:shd w:val="clear" w:color="auto" w:fill="auto"/>
          </w:tcPr>
          <w:p w14:paraId="04CB8916" w14:textId="3F5835C9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00835">
              <w:rPr>
                <w:b/>
                <w:bCs/>
                <w:sz w:val="20"/>
                <w:szCs w:val="20"/>
              </w:rPr>
              <w:t xml:space="preserve">OLYMPUS POLSKA </w:t>
            </w:r>
            <w:r w:rsidR="00BE7C10">
              <w:rPr>
                <w:b/>
                <w:bCs/>
                <w:sz w:val="20"/>
                <w:szCs w:val="20"/>
              </w:rPr>
              <w:br/>
            </w:r>
            <w:r w:rsidRPr="00200835">
              <w:rPr>
                <w:b/>
                <w:bCs/>
                <w:sz w:val="20"/>
                <w:szCs w:val="20"/>
              </w:rPr>
              <w:t>Sp. z o.o.</w:t>
            </w:r>
          </w:p>
          <w:p w14:paraId="0F56B243" w14:textId="3585F91C" w:rsidR="00200835" w:rsidRPr="00211A34" w:rsidRDefault="00200835" w:rsidP="003E6FF3">
            <w:pPr>
              <w:rPr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ul. </w:t>
            </w:r>
            <w:r w:rsidR="00BE7C10">
              <w:rPr>
                <w:sz w:val="20"/>
                <w:szCs w:val="20"/>
              </w:rPr>
              <w:t>Wynalazek 1</w:t>
            </w:r>
          </w:p>
          <w:p w14:paraId="0C0180B2" w14:textId="2B4EC152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02-67</w:t>
            </w:r>
            <w:r w:rsidR="00BE7C10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0B2E3AA" w14:textId="5A40DA57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59D4B0AC" w14:textId="325BE253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2 - Termin wykonania zamówienia / termin realizacji - 0.00</w:t>
            </w:r>
          </w:p>
          <w:p w14:paraId="4F8A8E00" w14:textId="30093209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7675D6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60,00</w:t>
            </w:r>
          </w:p>
        </w:tc>
      </w:tr>
      <w:tr w:rsidR="00200835" w:rsidRPr="00834EF4" w14:paraId="15338E9B" w14:textId="77777777" w:rsidTr="003E6FF3">
        <w:tc>
          <w:tcPr>
            <w:tcW w:w="2169" w:type="dxa"/>
            <w:shd w:val="clear" w:color="auto" w:fill="auto"/>
          </w:tcPr>
          <w:p w14:paraId="16CE2EF0" w14:textId="77777777" w:rsidR="00200835" w:rsidRPr="00211A34" w:rsidRDefault="00200835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00835">
              <w:rPr>
                <w:sz w:val="20"/>
                <w:szCs w:val="20"/>
              </w:rPr>
              <w:t xml:space="preserve">Dostawa sprzętu medycznego wraz z montażem oraz przeszkoleniem pracowników z obsługi sprzętu: Aparat echokardiograficzny z </w:t>
            </w:r>
            <w:r w:rsidRPr="00200835">
              <w:rPr>
                <w:sz w:val="20"/>
                <w:szCs w:val="20"/>
              </w:rPr>
              <w:lastRenderedPageBreak/>
              <w:t>wyposażeniem - 1 szt.</w:t>
            </w:r>
          </w:p>
        </w:tc>
        <w:tc>
          <w:tcPr>
            <w:tcW w:w="2793" w:type="dxa"/>
            <w:shd w:val="clear" w:color="auto" w:fill="auto"/>
          </w:tcPr>
          <w:p w14:paraId="7EEB7304" w14:textId="77777777" w:rsidR="00200835" w:rsidRPr="00211A34" w:rsidRDefault="00200835" w:rsidP="003E6FF3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00835">
              <w:rPr>
                <w:b/>
                <w:bCs/>
                <w:sz w:val="20"/>
                <w:szCs w:val="20"/>
              </w:rPr>
              <w:lastRenderedPageBreak/>
              <w:t>Medinco</w:t>
            </w:r>
            <w:proofErr w:type="spellEnd"/>
            <w:r w:rsidRPr="00200835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9A86BBF" w14:textId="15E290FD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00835" w:rsidRPr="00200835">
              <w:rPr>
                <w:sz w:val="20"/>
                <w:szCs w:val="20"/>
              </w:rPr>
              <w:t>Rondo ONZ</w:t>
            </w:r>
            <w:r w:rsidR="00200835" w:rsidRPr="00211A34">
              <w:rPr>
                <w:sz w:val="20"/>
                <w:szCs w:val="20"/>
              </w:rPr>
              <w:t xml:space="preserve"> </w:t>
            </w:r>
            <w:r w:rsidR="00200835" w:rsidRPr="00200835">
              <w:rPr>
                <w:sz w:val="20"/>
                <w:szCs w:val="20"/>
              </w:rPr>
              <w:t>1/piętro 12</w:t>
            </w:r>
          </w:p>
          <w:p w14:paraId="3D3A4BA3" w14:textId="77777777" w:rsidR="00200835" w:rsidRPr="00211A34" w:rsidRDefault="00200835" w:rsidP="003E6FF3">
            <w:pPr>
              <w:spacing w:after="40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00-124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0749079" w14:textId="58F0D839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1 - Cena oferty brutto - 60.00</w:t>
            </w:r>
          </w:p>
          <w:p w14:paraId="12D726C9" w14:textId="0DEF01AE" w:rsidR="00200835" w:rsidRPr="00200835" w:rsidRDefault="00011241" w:rsidP="003E6FF3">
            <w:pPr>
              <w:spacing w:before="40"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 xml:space="preserve">2 - Termin wykonania zamówienia / termin realizacji - </w:t>
            </w:r>
            <w:r w:rsidR="001669F0">
              <w:rPr>
                <w:sz w:val="20"/>
                <w:szCs w:val="20"/>
              </w:rPr>
              <w:t>1</w:t>
            </w:r>
            <w:r w:rsidR="00200835" w:rsidRPr="00200835">
              <w:rPr>
                <w:sz w:val="20"/>
                <w:szCs w:val="20"/>
              </w:rPr>
              <w:t>0.00</w:t>
            </w:r>
          </w:p>
          <w:p w14:paraId="62F7A2AB" w14:textId="2520373F" w:rsidR="00200835" w:rsidRPr="00211A34" w:rsidRDefault="00011241" w:rsidP="003E6FF3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200835" w:rsidRPr="00200835">
              <w:rPr>
                <w:sz w:val="20"/>
                <w:szCs w:val="20"/>
              </w:rPr>
              <w:t>3 - Okres gwarancji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28618F" w14:textId="77777777" w:rsidR="00200835" w:rsidRPr="00211A34" w:rsidRDefault="00200835" w:rsidP="003E6FF3">
            <w:pPr>
              <w:jc w:val="center"/>
              <w:rPr>
                <w:color w:val="000000"/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 xml:space="preserve">  70,00</w:t>
            </w:r>
          </w:p>
        </w:tc>
      </w:tr>
    </w:tbl>
    <w:p w14:paraId="75F29A1C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770F2126" w14:textId="66699952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BE7C10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7895DE3E" w14:textId="77777777" w:rsidTr="00596EA3">
        <w:tc>
          <w:tcPr>
            <w:tcW w:w="871" w:type="dxa"/>
            <w:shd w:val="clear" w:color="auto" w:fill="F3F3F3"/>
            <w:vAlign w:val="center"/>
          </w:tcPr>
          <w:p w14:paraId="1A77AE1C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7C5F3306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6B3558A0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00835" w14:paraId="3F5D5FDB" w14:textId="77777777" w:rsidTr="003E6FF3">
        <w:tc>
          <w:tcPr>
            <w:tcW w:w="871" w:type="dxa"/>
            <w:vAlign w:val="center"/>
          </w:tcPr>
          <w:p w14:paraId="287BF4EC" w14:textId="77777777" w:rsidR="00200835" w:rsidRPr="00596EA3" w:rsidRDefault="00200835" w:rsidP="003E6FF3">
            <w:pPr>
              <w:spacing w:before="40"/>
              <w:jc w:val="center"/>
              <w:rPr>
                <w:sz w:val="22"/>
                <w:szCs w:val="22"/>
              </w:rPr>
            </w:pPr>
            <w:r w:rsidRPr="00200835">
              <w:rPr>
                <w:sz w:val="22"/>
                <w:szCs w:val="22"/>
              </w:rPr>
              <w:t>18</w:t>
            </w:r>
          </w:p>
        </w:tc>
        <w:tc>
          <w:tcPr>
            <w:tcW w:w="2957" w:type="dxa"/>
            <w:vAlign w:val="center"/>
          </w:tcPr>
          <w:p w14:paraId="366FDA13" w14:textId="7C2BC55D" w:rsidR="00200835" w:rsidRPr="00596EA3" w:rsidRDefault="00200835" w:rsidP="003E6FF3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00835">
              <w:rPr>
                <w:b/>
                <w:bCs/>
                <w:sz w:val="22"/>
                <w:szCs w:val="22"/>
              </w:rPr>
              <w:t xml:space="preserve">Aparatura Medyczna </w:t>
            </w:r>
            <w:r w:rsidR="00BE7C10">
              <w:rPr>
                <w:b/>
                <w:bCs/>
                <w:sz w:val="22"/>
                <w:szCs w:val="22"/>
              </w:rPr>
              <w:br/>
            </w:r>
            <w:r w:rsidRPr="00200835">
              <w:rPr>
                <w:b/>
                <w:bCs/>
                <w:sz w:val="22"/>
                <w:szCs w:val="22"/>
              </w:rPr>
              <w:t>Sp. z o.o.</w:t>
            </w:r>
          </w:p>
          <w:p w14:paraId="7C0DEAA8" w14:textId="75B0FB99" w:rsidR="00200835" w:rsidRPr="00211A34" w:rsidRDefault="00BE7C10" w:rsidP="003E6FF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Piękna 64C/2</w:t>
            </w:r>
          </w:p>
          <w:p w14:paraId="3CF0347B" w14:textId="5E87CC04" w:rsidR="00200835" w:rsidRPr="00211A34" w:rsidRDefault="00200835" w:rsidP="003E6FF3">
            <w:pPr>
              <w:spacing w:after="40"/>
              <w:rPr>
                <w:sz w:val="20"/>
                <w:szCs w:val="20"/>
              </w:rPr>
            </w:pPr>
            <w:r w:rsidRPr="00200835">
              <w:rPr>
                <w:sz w:val="20"/>
                <w:szCs w:val="20"/>
              </w:rPr>
              <w:t>50-</w:t>
            </w:r>
            <w:r w:rsidR="00BE7C10">
              <w:rPr>
                <w:sz w:val="20"/>
                <w:szCs w:val="20"/>
              </w:rPr>
              <w:t>506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00835">
              <w:rPr>
                <w:sz w:val="20"/>
                <w:szCs w:val="20"/>
              </w:rPr>
              <w:t>Wrocław</w:t>
            </w:r>
          </w:p>
        </w:tc>
        <w:tc>
          <w:tcPr>
            <w:tcW w:w="5670" w:type="dxa"/>
          </w:tcPr>
          <w:p w14:paraId="4706995E" w14:textId="0465CFB0" w:rsidR="006955A7" w:rsidRPr="00474325" w:rsidRDefault="006955A7" w:rsidP="006955A7">
            <w:pPr>
              <w:spacing w:before="40" w:after="40"/>
              <w:rPr>
                <w:sz w:val="22"/>
                <w:szCs w:val="22"/>
                <w:u w:val="single"/>
              </w:rPr>
            </w:pPr>
            <w:r w:rsidRPr="00474325">
              <w:rPr>
                <w:sz w:val="22"/>
                <w:szCs w:val="22"/>
                <w:u w:val="single"/>
              </w:rPr>
              <w:t xml:space="preserve">Oferta odrzucona w zadaniu </w:t>
            </w:r>
            <w:r>
              <w:rPr>
                <w:sz w:val="22"/>
                <w:szCs w:val="22"/>
                <w:u w:val="single"/>
              </w:rPr>
              <w:t>6</w:t>
            </w:r>
          </w:p>
          <w:p w14:paraId="3853342F" w14:textId="30BA8F38" w:rsidR="00E51102" w:rsidRDefault="00E51102" w:rsidP="00E51102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Podstawa prawna: </w:t>
            </w:r>
            <w:r w:rsidR="00200835" w:rsidRPr="00200835">
              <w:rPr>
                <w:sz w:val="22"/>
                <w:szCs w:val="22"/>
              </w:rPr>
              <w:t>Art. 226 ust. 1 pkt 2 lit. c</w:t>
            </w:r>
          </w:p>
          <w:p w14:paraId="55EC0AC7" w14:textId="77777777" w:rsidR="00E51102" w:rsidRDefault="006955A7" w:rsidP="00E51102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Uzasadnienie: Zamawiający </w:t>
            </w:r>
            <w:r w:rsidRPr="009B2352">
              <w:rPr>
                <w:sz w:val="22"/>
                <w:szCs w:val="22"/>
              </w:rPr>
              <w:t xml:space="preserve">działając na podstawie art. </w:t>
            </w:r>
            <w:r>
              <w:rPr>
                <w:sz w:val="22"/>
                <w:szCs w:val="22"/>
              </w:rPr>
              <w:t>128 ust. 1</w:t>
            </w:r>
            <w:r w:rsidRPr="009B2352">
              <w:rPr>
                <w:sz w:val="22"/>
                <w:szCs w:val="22"/>
              </w:rPr>
              <w:t xml:space="preserve"> ustawy </w:t>
            </w:r>
            <w:r>
              <w:rPr>
                <w:sz w:val="22"/>
                <w:szCs w:val="22"/>
              </w:rPr>
              <w:t xml:space="preserve">pismem z dnia 25.10.2023 r. wezwał Wykonawcę w terminie do dnia 31.10.2023 r. </w:t>
            </w:r>
            <w:r w:rsidR="00E51102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do uzupełnienia braków w złożonej ofercie zawiadamiając Wykonawcę jednocześnie, iż </w:t>
            </w:r>
            <w:r w:rsidRPr="00753CB5">
              <w:rPr>
                <w:bCs/>
                <w:sz w:val="22"/>
                <w:szCs w:val="22"/>
              </w:rPr>
              <w:t>w przypadku nieuzupełnienia wskazanych</w:t>
            </w:r>
            <w:r w:rsidR="00E51102">
              <w:rPr>
                <w:bCs/>
                <w:sz w:val="22"/>
                <w:szCs w:val="22"/>
              </w:rPr>
              <w:t xml:space="preserve"> </w:t>
            </w:r>
            <w:r w:rsidRPr="00753CB5">
              <w:rPr>
                <w:bCs/>
                <w:sz w:val="22"/>
                <w:szCs w:val="22"/>
              </w:rPr>
              <w:t>braków</w:t>
            </w:r>
            <w:r w:rsidR="00E51102">
              <w:rPr>
                <w:bCs/>
                <w:sz w:val="22"/>
                <w:szCs w:val="22"/>
              </w:rPr>
              <w:t xml:space="preserve"> </w:t>
            </w:r>
            <w:r w:rsidRPr="00753CB5">
              <w:rPr>
                <w:bCs/>
                <w:sz w:val="22"/>
                <w:szCs w:val="22"/>
              </w:rPr>
              <w:t>w</w:t>
            </w:r>
            <w:r w:rsidR="00E51102">
              <w:rPr>
                <w:bCs/>
                <w:sz w:val="22"/>
                <w:szCs w:val="22"/>
              </w:rPr>
              <w:t xml:space="preserve"> </w:t>
            </w:r>
            <w:r w:rsidRPr="00753CB5">
              <w:rPr>
                <w:bCs/>
                <w:sz w:val="22"/>
                <w:szCs w:val="22"/>
              </w:rPr>
              <w:t>ofercie, w wyznaczonym terminie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53CB5">
              <w:rPr>
                <w:bCs/>
                <w:sz w:val="22"/>
                <w:szCs w:val="22"/>
              </w:rPr>
              <w:t xml:space="preserve">oferta Wykonawcy zostanie odrzucona </w:t>
            </w:r>
            <w:r w:rsidRPr="00753CB5">
              <w:rPr>
                <w:sz w:val="22"/>
                <w:szCs w:val="22"/>
              </w:rPr>
              <w:t xml:space="preserve">na podstawie art. 226 ust. 1 pkt. 2 lit c ustawy </w:t>
            </w:r>
            <w:proofErr w:type="spellStart"/>
            <w:r w:rsidRPr="00753CB5">
              <w:rPr>
                <w:sz w:val="22"/>
                <w:szCs w:val="22"/>
              </w:rPr>
              <w:t>Pzp</w:t>
            </w:r>
            <w:proofErr w:type="spellEnd"/>
            <w:r w:rsidR="00E51102">
              <w:rPr>
                <w:sz w:val="22"/>
                <w:szCs w:val="22"/>
              </w:rPr>
              <w:t xml:space="preserve">. </w:t>
            </w:r>
          </w:p>
          <w:p w14:paraId="1250C334" w14:textId="2388E5FE" w:rsidR="006955A7" w:rsidRPr="00596EA3" w:rsidRDefault="00E51102" w:rsidP="00E51102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Wykonawca nie uzupełnił dokumentu JEDZ w terminie wyznaczonym wezwaniem Zamawiającego.</w:t>
            </w:r>
          </w:p>
        </w:tc>
      </w:tr>
    </w:tbl>
    <w:p w14:paraId="7C3336B6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1885CBAA" w14:textId="2A9376A1" w:rsidR="00263255" w:rsidRDefault="00263255" w:rsidP="00263255">
      <w:pPr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informuje, iż powiadomienie o wyborze oferty najkorzystniejszej dla </w:t>
      </w:r>
      <w:r w:rsidRPr="00263255">
        <w:rPr>
          <w:b/>
          <w:bCs/>
          <w:color w:val="000000"/>
          <w:sz w:val="22"/>
          <w:szCs w:val="22"/>
        </w:rPr>
        <w:t>zadania nr 1</w:t>
      </w:r>
      <w:r>
        <w:rPr>
          <w:color w:val="000000"/>
          <w:sz w:val="22"/>
          <w:szCs w:val="22"/>
        </w:rPr>
        <w:t xml:space="preserve"> (</w:t>
      </w:r>
      <w:r>
        <w:rPr>
          <w:color w:val="000000"/>
          <w:sz w:val="22"/>
          <w:szCs w:val="22"/>
          <w:u w:val="single"/>
        </w:rPr>
        <w:t>DEFIBRYLATORY</w:t>
      </w:r>
      <w:r>
        <w:rPr>
          <w:color w:val="000000"/>
          <w:sz w:val="22"/>
          <w:szCs w:val="22"/>
        </w:rPr>
        <w:t xml:space="preserve">) oraz dla </w:t>
      </w:r>
      <w:r w:rsidRPr="00263255">
        <w:rPr>
          <w:b/>
          <w:bCs/>
          <w:color w:val="000000"/>
          <w:sz w:val="22"/>
          <w:szCs w:val="22"/>
        </w:rPr>
        <w:t>zadania nr 7</w:t>
      </w:r>
      <w:r>
        <w:rPr>
          <w:color w:val="000000"/>
          <w:sz w:val="22"/>
          <w:szCs w:val="22"/>
        </w:rPr>
        <w:t xml:space="preserve"> (</w:t>
      </w:r>
      <w:r>
        <w:rPr>
          <w:color w:val="000000"/>
          <w:sz w:val="22"/>
          <w:szCs w:val="22"/>
          <w:u w:val="single"/>
        </w:rPr>
        <w:t xml:space="preserve">LAMPY ŁÓŻECZKOWE DO FOTOTERAPII </w:t>
      </w:r>
      <w:r w:rsidRPr="00263255">
        <w:rPr>
          <w:color w:val="000000"/>
          <w:sz w:val="22"/>
          <w:szCs w:val="22"/>
          <w:u w:val="single"/>
        </w:rPr>
        <w:t>NOWORODKÓW W POSTACI MATERACYKA)</w:t>
      </w:r>
      <w:r w:rsidRPr="00263255">
        <w:rPr>
          <w:color w:val="000000"/>
          <w:sz w:val="22"/>
          <w:szCs w:val="22"/>
        </w:rPr>
        <w:t xml:space="preserve"> </w:t>
      </w:r>
      <w:r w:rsidRPr="00263255">
        <w:rPr>
          <w:b/>
          <w:bCs/>
          <w:color w:val="000000"/>
          <w:sz w:val="22"/>
          <w:szCs w:val="22"/>
        </w:rPr>
        <w:t>nastąpi w terminie późniejszym</w:t>
      </w:r>
      <w:r>
        <w:rPr>
          <w:color w:val="000000"/>
          <w:sz w:val="22"/>
          <w:szCs w:val="22"/>
        </w:rPr>
        <w:t>.</w:t>
      </w:r>
    </w:p>
    <w:p w14:paraId="5FE2E843" w14:textId="77777777" w:rsidR="00263255" w:rsidRDefault="00263255" w:rsidP="00263255">
      <w:pPr>
        <w:spacing w:after="40" w:line="276" w:lineRule="auto"/>
        <w:jc w:val="both"/>
      </w:pPr>
    </w:p>
    <w:p w14:paraId="53C6E25F" w14:textId="5B81DF7B" w:rsidR="009F0E5C" w:rsidRPr="00263255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263255">
        <w:rPr>
          <w:sz w:val="22"/>
          <w:szCs w:val="22"/>
        </w:rPr>
        <w:t xml:space="preserve">Informacja </w:t>
      </w:r>
      <w:r w:rsidR="00BD2174" w:rsidRPr="00263255">
        <w:rPr>
          <w:sz w:val="22"/>
          <w:szCs w:val="22"/>
        </w:rPr>
        <w:t>o terminie zawarcia umowy</w:t>
      </w:r>
      <w:r w:rsidR="00F33C66" w:rsidRPr="00263255">
        <w:rPr>
          <w:sz w:val="22"/>
          <w:szCs w:val="22"/>
        </w:rPr>
        <w:t>:</w:t>
      </w:r>
    </w:p>
    <w:p w14:paraId="0FE732E7" w14:textId="77705FB3" w:rsidR="00F960D7" w:rsidRPr="00263255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263255">
        <w:rPr>
          <w:sz w:val="22"/>
          <w:szCs w:val="22"/>
        </w:rPr>
        <w:t>U</w:t>
      </w:r>
      <w:r w:rsidR="00F960D7" w:rsidRPr="00263255">
        <w:rPr>
          <w:sz w:val="22"/>
          <w:szCs w:val="22"/>
        </w:rPr>
        <w:t>mowa w sp</w:t>
      </w:r>
      <w:r w:rsidR="004C3459" w:rsidRPr="00263255">
        <w:rPr>
          <w:sz w:val="22"/>
          <w:szCs w:val="22"/>
        </w:rPr>
        <w:t>r</w:t>
      </w:r>
      <w:r w:rsidR="00F960D7" w:rsidRPr="00263255">
        <w:rPr>
          <w:sz w:val="22"/>
          <w:szCs w:val="22"/>
        </w:rPr>
        <w:t>awie zamówienia publicznego</w:t>
      </w:r>
      <w:r w:rsidR="00D8427E" w:rsidRPr="00263255">
        <w:rPr>
          <w:sz w:val="22"/>
          <w:szCs w:val="22"/>
        </w:rPr>
        <w:t xml:space="preserve">, zgodnie z art. 264 ust. 1 ustawy </w:t>
      </w:r>
      <w:proofErr w:type="spellStart"/>
      <w:r w:rsidR="00D8427E" w:rsidRPr="00263255">
        <w:rPr>
          <w:sz w:val="22"/>
          <w:szCs w:val="22"/>
        </w:rPr>
        <w:t>Pzp</w:t>
      </w:r>
      <w:proofErr w:type="spellEnd"/>
      <w:r w:rsidR="00D8427E" w:rsidRPr="00263255">
        <w:rPr>
          <w:sz w:val="22"/>
          <w:szCs w:val="22"/>
        </w:rPr>
        <w:t>,</w:t>
      </w:r>
      <w:r w:rsidRPr="00263255">
        <w:rPr>
          <w:sz w:val="22"/>
          <w:szCs w:val="22"/>
        </w:rPr>
        <w:t xml:space="preserve"> zostanie</w:t>
      </w:r>
      <w:r w:rsidR="00F960D7" w:rsidRPr="00263255">
        <w:rPr>
          <w:sz w:val="22"/>
          <w:szCs w:val="22"/>
        </w:rPr>
        <w:t xml:space="preserve"> zawarta,</w:t>
      </w:r>
      <w:r w:rsidRPr="00263255">
        <w:rPr>
          <w:sz w:val="22"/>
          <w:szCs w:val="22"/>
        </w:rPr>
        <w:t xml:space="preserve"> </w:t>
      </w:r>
      <w:r w:rsidR="00263255">
        <w:rPr>
          <w:sz w:val="22"/>
          <w:szCs w:val="22"/>
        </w:rPr>
        <w:br/>
      </w:r>
      <w:r w:rsidR="00F960D7" w:rsidRPr="00263255">
        <w:rPr>
          <w:sz w:val="22"/>
          <w:szCs w:val="22"/>
        </w:rPr>
        <w:t xml:space="preserve">z </w:t>
      </w:r>
      <w:r w:rsidRPr="00263255">
        <w:rPr>
          <w:sz w:val="22"/>
          <w:szCs w:val="22"/>
        </w:rPr>
        <w:t xml:space="preserve">uwzględnieniem art. 577 ustawy </w:t>
      </w:r>
      <w:proofErr w:type="spellStart"/>
      <w:r w:rsidRPr="00263255">
        <w:rPr>
          <w:sz w:val="22"/>
          <w:szCs w:val="22"/>
        </w:rPr>
        <w:t>Pzp</w:t>
      </w:r>
      <w:proofErr w:type="spellEnd"/>
      <w:r w:rsidRPr="00263255">
        <w:rPr>
          <w:sz w:val="22"/>
          <w:szCs w:val="22"/>
        </w:rPr>
        <w:t xml:space="preserve">, </w:t>
      </w:r>
      <w:r w:rsidR="00F960D7" w:rsidRPr="00263255">
        <w:rPr>
          <w:sz w:val="22"/>
          <w:szCs w:val="22"/>
        </w:rPr>
        <w:t>w terminie</w:t>
      </w:r>
      <w:r w:rsidR="00D8427E" w:rsidRPr="00263255">
        <w:rPr>
          <w:sz w:val="22"/>
          <w:szCs w:val="22"/>
        </w:rPr>
        <w:t xml:space="preserve"> </w:t>
      </w:r>
      <w:r w:rsidR="00200835" w:rsidRPr="00263255">
        <w:rPr>
          <w:sz w:val="22"/>
          <w:szCs w:val="22"/>
        </w:rPr>
        <w:t>nie krótszym niż 10 dni od dnia przesłania niniejszego zawiadomienia o wyborze najkorzystniejszej oferty.</w:t>
      </w:r>
    </w:p>
    <w:p w14:paraId="339879F9" w14:textId="77777777" w:rsidR="00F960D7" w:rsidRPr="00263255" w:rsidRDefault="00D8427E" w:rsidP="00F33C66">
      <w:pPr>
        <w:spacing w:line="276" w:lineRule="auto"/>
        <w:jc w:val="both"/>
        <w:rPr>
          <w:sz w:val="22"/>
          <w:szCs w:val="22"/>
        </w:rPr>
      </w:pPr>
      <w:r w:rsidRPr="00263255">
        <w:rPr>
          <w:sz w:val="22"/>
          <w:szCs w:val="22"/>
        </w:rPr>
        <w:t xml:space="preserve">Umowa </w:t>
      </w:r>
      <w:r w:rsidR="00F960D7" w:rsidRPr="00263255">
        <w:rPr>
          <w:sz w:val="22"/>
          <w:szCs w:val="22"/>
        </w:rPr>
        <w:t>w sprawie zamówienia publicznego</w:t>
      </w:r>
      <w:r w:rsidRPr="00263255">
        <w:rPr>
          <w:sz w:val="22"/>
          <w:szCs w:val="22"/>
        </w:rPr>
        <w:t xml:space="preserve"> może być zawarta </w:t>
      </w:r>
      <w:r w:rsidR="00F960D7" w:rsidRPr="00263255">
        <w:rPr>
          <w:sz w:val="22"/>
          <w:szCs w:val="22"/>
        </w:rPr>
        <w:t xml:space="preserve">przed upływem terminu, o którym mowa powyżej, jeżeli zachodzą okoliczności wymienione w </w:t>
      </w:r>
      <w:r w:rsidRPr="00263255">
        <w:rPr>
          <w:sz w:val="22"/>
          <w:szCs w:val="22"/>
        </w:rPr>
        <w:t>art. 264</w:t>
      </w:r>
      <w:r w:rsidR="00F960D7" w:rsidRPr="00263255">
        <w:rPr>
          <w:sz w:val="22"/>
          <w:szCs w:val="22"/>
        </w:rPr>
        <w:t xml:space="preserve"> ust. 2 ustawy </w:t>
      </w:r>
      <w:proofErr w:type="spellStart"/>
      <w:r w:rsidR="00F960D7" w:rsidRPr="00263255">
        <w:rPr>
          <w:sz w:val="22"/>
          <w:szCs w:val="22"/>
        </w:rPr>
        <w:t>P</w:t>
      </w:r>
      <w:r w:rsidR="004657DA" w:rsidRPr="00263255">
        <w:rPr>
          <w:sz w:val="22"/>
          <w:szCs w:val="22"/>
        </w:rPr>
        <w:t>zp</w:t>
      </w:r>
      <w:proofErr w:type="spellEnd"/>
      <w:r w:rsidR="00F960D7" w:rsidRPr="00263255">
        <w:rPr>
          <w:sz w:val="22"/>
          <w:szCs w:val="22"/>
        </w:rPr>
        <w:t>.</w:t>
      </w:r>
    </w:p>
    <w:p w14:paraId="7B8C05D1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374F1DCE" w14:textId="77777777" w:rsidR="00263255" w:rsidRDefault="00263255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45C82441" w14:textId="713746EB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504B8F" w14:textId="77777777" w:rsidR="00AB7E09" w:rsidRDefault="00AB7E09">
      <w:r>
        <w:separator/>
      </w:r>
    </w:p>
  </w:endnote>
  <w:endnote w:type="continuationSeparator" w:id="0">
    <w:p w14:paraId="47C98E1B" w14:textId="77777777" w:rsidR="00AB7E09" w:rsidRDefault="00AB7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829C3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1A15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AF3B2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7E2D4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ABC3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8B40D8" w14:textId="77777777" w:rsidR="00AB7E09" w:rsidRDefault="00AB7E09">
      <w:r>
        <w:separator/>
      </w:r>
    </w:p>
  </w:footnote>
  <w:footnote w:type="continuationSeparator" w:id="0">
    <w:p w14:paraId="681A6CF8" w14:textId="77777777" w:rsidR="00AB7E09" w:rsidRDefault="00AB7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83A0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8A811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0C20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36A"/>
    <w:rsid w:val="00011241"/>
    <w:rsid w:val="00022322"/>
    <w:rsid w:val="00042497"/>
    <w:rsid w:val="00061CFD"/>
    <w:rsid w:val="000C1E6F"/>
    <w:rsid w:val="000E4E56"/>
    <w:rsid w:val="001669F0"/>
    <w:rsid w:val="001A1468"/>
    <w:rsid w:val="001B7815"/>
    <w:rsid w:val="00200835"/>
    <w:rsid w:val="00211A34"/>
    <w:rsid w:val="0026325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955A7"/>
    <w:rsid w:val="006E3089"/>
    <w:rsid w:val="00712C39"/>
    <w:rsid w:val="0073596A"/>
    <w:rsid w:val="00756CDA"/>
    <w:rsid w:val="007E2ACC"/>
    <w:rsid w:val="007E68C5"/>
    <w:rsid w:val="00806CE9"/>
    <w:rsid w:val="00832144"/>
    <w:rsid w:val="008567C7"/>
    <w:rsid w:val="008642B3"/>
    <w:rsid w:val="008A6C10"/>
    <w:rsid w:val="008E5102"/>
    <w:rsid w:val="00915B9E"/>
    <w:rsid w:val="00952256"/>
    <w:rsid w:val="0097748A"/>
    <w:rsid w:val="009A1F30"/>
    <w:rsid w:val="009F0E5C"/>
    <w:rsid w:val="009F6389"/>
    <w:rsid w:val="00A029B8"/>
    <w:rsid w:val="00A91321"/>
    <w:rsid w:val="00AA02AC"/>
    <w:rsid w:val="00AB7E09"/>
    <w:rsid w:val="00B32D12"/>
    <w:rsid w:val="00B464D3"/>
    <w:rsid w:val="00B8185B"/>
    <w:rsid w:val="00BC6F7F"/>
    <w:rsid w:val="00BD2174"/>
    <w:rsid w:val="00BD7A52"/>
    <w:rsid w:val="00BE7C10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1102"/>
    <w:rsid w:val="00E62859"/>
    <w:rsid w:val="00E71834"/>
    <w:rsid w:val="00E85D70"/>
    <w:rsid w:val="00EC336A"/>
    <w:rsid w:val="00F33C66"/>
    <w:rsid w:val="00F8251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3AD8C7"/>
  <w15:chartTrackingRefBased/>
  <w15:docId w15:val="{9B91943B-9CE4-45EC-BD6F-32AA7E2BD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2604</Words>
  <Characters>15630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Zaopatrzenie</cp:lastModifiedBy>
  <cp:revision>2</cp:revision>
  <cp:lastPrinted>2023-11-16T10:41:00Z</cp:lastPrinted>
  <dcterms:created xsi:type="dcterms:W3CDTF">2023-11-16T10:46:00Z</dcterms:created>
  <dcterms:modified xsi:type="dcterms:W3CDTF">2023-11-16T10:46:00Z</dcterms:modified>
</cp:coreProperties>
</file>