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492E9" w14:textId="77777777" w:rsidR="00D665F5" w:rsidRPr="00F90504" w:rsidRDefault="00026E7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90504">
        <w:rPr>
          <w:sz w:val="24"/>
          <w:szCs w:val="24"/>
        </w:rPr>
        <w:t>Poznań</w:t>
      </w:r>
      <w:r w:rsidR="00D665F5" w:rsidRPr="00F90504">
        <w:rPr>
          <w:sz w:val="24"/>
          <w:szCs w:val="24"/>
        </w:rPr>
        <w:t xml:space="preserve"> dnia: </w:t>
      </w:r>
      <w:r w:rsidRPr="00F90504">
        <w:rPr>
          <w:sz w:val="24"/>
          <w:szCs w:val="24"/>
        </w:rPr>
        <w:t>2023-11-17</w:t>
      </w:r>
    </w:p>
    <w:p w14:paraId="755E3293" w14:textId="77777777" w:rsidR="00026E7F" w:rsidRPr="00F90504" w:rsidRDefault="00026E7F" w:rsidP="00577BC6">
      <w:pPr>
        <w:spacing w:after="40"/>
        <w:rPr>
          <w:b/>
          <w:bCs/>
          <w:sz w:val="24"/>
          <w:szCs w:val="24"/>
        </w:rPr>
      </w:pPr>
      <w:r w:rsidRPr="00F90504">
        <w:rPr>
          <w:b/>
          <w:bCs/>
          <w:sz w:val="24"/>
          <w:szCs w:val="24"/>
        </w:rPr>
        <w:t>Szpital Wojewódzki w Poznaniu</w:t>
      </w:r>
    </w:p>
    <w:p w14:paraId="39C73A39" w14:textId="77777777" w:rsidR="00D665F5" w:rsidRPr="00F90504" w:rsidRDefault="00026E7F" w:rsidP="00577BC6">
      <w:pPr>
        <w:spacing w:after="40"/>
        <w:rPr>
          <w:b/>
          <w:bCs/>
          <w:sz w:val="24"/>
          <w:szCs w:val="24"/>
        </w:rPr>
      </w:pPr>
      <w:r w:rsidRPr="00F90504">
        <w:rPr>
          <w:b/>
          <w:bCs/>
          <w:sz w:val="24"/>
          <w:szCs w:val="24"/>
        </w:rPr>
        <w:t>Dział Zamówień Publicznych</w:t>
      </w:r>
    </w:p>
    <w:p w14:paraId="2B116A42" w14:textId="77777777" w:rsidR="00D665F5" w:rsidRPr="00F90504" w:rsidRDefault="00026E7F" w:rsidP="00D665F5">
      <w:pPr>
        <w:rPr>
          <w:sz w:val="24"/>
          <w:szCs w:val="24"/>
        </w:rPr>
      </w:pPr>
      <w:r w:rsidRPr="00F90504">
        <w:rPr>
          <w:sz w:val="24"/>
          <w:szCs w:val="24"/>
        </w:rPr>
        <w:t>Juraszów</w:t>
      </w:r>
      <w:r w:rsidR="00D665F5" w:rsidRPr="00F90504">
        <w:rPr>
          <w:sz w:val="24"/>
          <w:szCs w:val="24"/>
        </w:rPr>
        <w:t xml:space="preserve"> </w:t>
      </w:r>
      <w:r w:rsidRPr="00F90504">
        <w:rPr>
          <w:sz w:val="24"/>
          <w:szCs w:val="24"/>
        </w:rPr>
        <w:t>7/19</w:t>
      </w:r>
    </w:p>
    <w:p w14:paraId="56263FBD" w14:textId="77777777" w:rsidR="00D665F5" w:rsidRPr="00F90504" w:rsidRDefault="00026E7F" w:rsidP="00D665F5">
      <w:pPr>
        <w:rPr>
          <w:sz w:val="24"/>
          <w:szCs w:val="24"/>
        </w:rPr>
      </w:pPr>
      <w:r w:rsidRPr="00F90504">
        <w:rPr>
          <w:sz w:val="24"/>
          <w:szCs w:val="24"/>
        </w:rPr>
        <w:t>60-479</w:t>
      </w:r>
      <w:r w:rsidR="00D665F5" w:rsidRPr="00F90504">
        <w:rPr>
          <w:sz w:val="24"/>
          <w:szCs w:val="24"/>
        </w:rPr>
        <w:t xml:space="preserve"> </w:t>
      </w:r>
      <w:r w:rsidRPr="00F90504">
        <w:rPr>
          <w:sz w:val="24"/>
          <w:szCs w:val="24"/>
        </w:rPr>
        <w:t>Poznań</w:t>
      </w:r>
    </w:p>
    <w:p w14:paraId="48BE727B" w14:textId="77777777" w:rsidR="00D665F5" w:rsidRPr="00F9050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AA808" w14:textId="77777777" w:rsidR="00D665F5" w:rsidRPr="00F9050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4D2275" w14:textId="77777777" w:rsidR="00A80738" w:rsidRPr="00F9050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90504">
        <w:rPr>
          <w:sz w:val="24"/>
          <w:szCs w:val="24"/>
        </w:rPr>
        <w:t>Znak sprawy:</w:t>
      </w:r>
      <w:r w:rsidRPr="00F90504">
        <w:rPr>
          <w:b/>
          <w:sz w:val="24"/>
          <w:szCs w:val="24"/>
        </w:rPr>
        <w:t xml:space="preserve"> </w:t>
      </w:r>
      <w:r w:rsidR="00026E7F" w:rsidRPr="00F90504">
        <w:rPr>
          <w:b/>
          <w:sz w:val="24"/>
          <w:szCs w:val="24"/>
        </w:rPr>
        <w:t>SZW/DZP/135/2023</w:t>
      </w:r>
      <w:r w:rsidR="00A80738" w:rsidRPr="00F90504">
        <w:rPr>
          <w:sz w:val="24"/>
          <w:szCs w:val="24"/>
        </w:rPr>
        <w:tab/>
        <w:t xml:space="preserve"> </w:t>
      </w:r>
    </w:p>
    <w:p w14:paraId="502FBD64" w14:textId="77777777" w:rsidR="00A80738" w:rsidRPr="00F905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818BD4" w14:textId="77777777" w:rsidR="00A80738" w:rsidRPr="00F905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E3070" w14:textId="77777777" w:rsidR="00A80738" w:rsidRPr="00F9050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F50C28" w14:textId="77777777" w:rsidR="00A80738" w:rsidRPr="00F905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90504">
        <w:rPr>
          <w:b/>
          <w:spacing w:val="20"/>
          <w:sz w:val="28"/>
        </w:rPr>
        <w:t>INFORMACJA Z OTWARCIA OFERT</w:t>
      </w:r>
    </w:p>
    <w:p w14:paraId="1FE041B6" w14:textId="77777777" w:rsidR="00A80738" w:rsidRPr="00F9050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459B29" w14:textId="31112F30" w:rsidR="00C659E2" w:rsidRPr="00F9050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90504">
        <w:rPr>
          <w:bCs/>
          <w:sz w:val="24"/>
          <w:szCs w:val="24"/>
        </w:rPr>
        <w:t xml:space="preserve">Dotyczy </w:t>
      </w:r>
      <w:r w:rsidRPr="00F90504">
        <w:rPr>
          <w:sz w:val="24"/>
          <w:szCs w:val="24"/>
        </w:rPr>
        <w:t xml:space="preserve">postępowania o udzielenie zamówienia publicznego prowadzonego w trybie </w:t>
      </w:r>
      <w:r w:rsidR="00026E7F" w:rsidRPr="00F90504">
        <w:rPr>
          <w:sz w:val="24"/>
          <w:szCs w:val="24"/>
        </w:rPr>
        <w:t>podstawowy</w:t>
      </w:r>
      <w:r w:rsidR="00F90504">
        <w:rPr>
          <w:sz w:val="24"/>
          <w:szCs w:val="24"/>
        </w:rPr>
        <w:t>m</w:t>
      </w:r>
      <w:r w:rsidR="00026E7F" w:rsidRPr="00F90504">
        <w:rPr>
          <w:sz w:val="24"/>
          <w:szCs w:val="24"/>
        </w:rPr>
        <w:t xml:space="preserve"> bez negocjacji - art. 275 pkt. 1 ustawy </w:t>
      </w:r>
      <w:proofErr w:type="spellStart"/>
      <w:r w:rsidR="00026E7F" w:rsidRPr="00F90504">
        <w:rPr>
          <w:sz w:val="24"/>
          <w:szCs w:val="24"/>
        </w:rPr>
        <w:t>Pzp</w:t>
      </w:r>
      <w:proofErr w:type="spellEnd"/>
      <w:r w:rsidRPr="00F90504">
        <w:rPr>
          <w:sz w:val="24"/>
          <w:szCs w:val="24"/>
        </w:rPr>
        <w:t xml:space="preserve"> na:</w:t>
      </w:r>
    </w:p>
    <w:p w14:paraId="7E5E6F00" w14:textId="77777777" w:rsidR="00A80738" w:rsidRPr="00F90504" w:rsidRDefault="00026E7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90504">
        <w:rPr>
          <w:b/>
          <w:szCs w:val="24"/>
        </w:rPr>
        <w:t>Zakup wyposażenia na potrzeby Oddziału Leczenia Uzależnień Szpitala Wojewódzkiego w Poznaniu  - powtórka</w:t>
      </w:r>
    </w:p>
    <w:p w14:paraId="07D53DA0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90504">
        <w:rPr>
          <w:sz w:val="24"/>
          <w:szCs w:val="24"/>
        </w:rPr>
        <w:t>Zamawiający, działając na podstawie art. 22</w:t>
      </w:r>
      <w:r w:rsidR="00FC7F5E" w:rsidRPr="00F90504">
        <w:rPr>
          <w:sz w:val="24"/>
          <w:szCs w:val="24"/>
        </w:rPr>
        <w:t>2</w:t>
      </w:r>
      <w:r w:rsidRPr="00F90504">
        <w:rPr>
          <w:sz w:val="24"/>
          <w:szCs w:val="24"/>
        </w:rPr>
        <w:t xml:space="preserve"> ust. 5 </w:t>
      </w:r>
      <w:r w:rsidRPr="00F90504">
        <w:rPr>
          <w:bCs/>
          <w:sz w:val="24"/>
          <w:szCs w:val="24"/>
        </w:rPr>
        <w:t>ustawy z dnia 11 września 2019 r. Prawo zamówień publicznych</w:t>
      </w:r>
      <w:r w:rsidRPr="00F90504">
        <w:rPr>
          <w:sz w:val="24"/>
          <w:szCs w:val="24"/>
        </w:rPr>
        <w:t xml:space="preserve"> </w:t>
      </w:r>
      <w:r w:rsidR="00026E7F" w:rsidRPr="00F90504">
        <w:rPr>
          <w:sz w:val="24"/>
          <w:szCs w:val="24"/>
        </w:rPr>
        <w:t>(</w:t>
      </w:r>
      <w:proofErr w:type="spellStart"/>
      <w:r w:rsidR="00026E7F" w:rsidRPr="00F90504">
        <w:rPr>
          <w:sz w:val="24"/>
          <w:szCs w:val="24"/>
        </w:rPr>
        <w:t>t.j</w:t>
      </w:r>
      <w:proofErr w:type="spellEnd"/>
      <w:r w:rsidR="00026E7F" w:rsidRPr="00F90504">
        <w:rPr>
          <w:sz w:val="24"/>
          <w:szCs w:val="24"/>
        </w:rPr>
        <w:t>. Dz. U. z 2022r. poz. 1710)</w:t>
      </w:r>
      <w:r w:rsidR="00490DC0" w:rsidRPr="00F90504">
        <w:rPr>
          <w:sz w:val="24"/>
          <w:szCs w:val="24"/>
        </w:rPr>
        <w:t xml:space="preserve"> </w:t>
      </w:r>
      <w:r w:rsidRPr="00F90504">
        <w:rPr>
          <w:sz w:val="24"/>
          <w:szCs w:val="24"/>
        </w:rPr>
        <w:t>udostępnia</w:t>
      </w:r>
      <w:r w:rsidR="00F95C33" w:rsidRPr="00F90504">
        <w:rPr>
          <w:sz w:val="24"/>
          <w:szCs w:val="24"/>
        </w:rPr>
        <w:t xml:space="preserve"> </w:t>
      </w:r>
      <w:r w:rsidR="004C7E9B" w:rsidRPr="00F90504">
        <w:rPr>
          <w:sz w:val="24"/>
          <w:szCs w:val="24"/>
        </w:rPr>
        <w:t>informacj</w:t>
      </w:r>
      <w:r w:rsidR="00577BC6" w:rsidRPr="00F90504">
        <w:rPr>
          <w:sz w:val="24"/>
          <w:szCs w:val="24"/>
        </w:rPr>
        <w:t>ę</w:t>
      </w:r>
      <w:r w:rsidR="00035488" w:rsidRPr="00F90504">
        <w:rPr>
          <w:sz w:val="24"/>
          <w:szCs w:val="24"/>
        </w:rPr>
        <w:t xml:space="preserve"> z otwarcia ofert</w:t>
      </w:r>
      <w:r w:rsidR="00577BC6" w:rsidRPr="00F90504">
        <w:rPr>
          <w:sz w:val="24"/>
          <w:szCs w:val="24"/>
        </w:rPr>
        <w:t>.</w:t>
      </w:r>
    </w:p>
    <w:p w14:paraId="7F4EF0DA" w14:textId="77777777" w:rsidR="00F90504" w:rsidRPr="00F90504" w:rsidRDefault="00F90504" w:rsidP="00577BC6">
      <w:pPr>
        <w:spacing w:before="120" w:line="276" w:lineRule="auto"/>
        <w:jc w:val="both"/>
        <w:rPr>
          <w:i/>
          <w:iCs/>
          <w:sz w:val="24"/>
          <w:szCs w:val="24"/>
        </w:rPr>
      </w:pPr>
    </w:p>
    <w:p w14:paraId="32F843EF" w14:textId="77777777" w:rsidR="00F90504" w:rsidRPr="00F90504" w:rsidRDefault="00F90504" w:rsidP="00F90504">
      <w:pPr>
        <w:rPr>
          <w:i/>
          <w:iCs/>
          <w:sz w:val="24"/>
          <w:szCs w:val="24"/>
        </w:rPr>
      </w:pPr>
      <w:r w:rsidRPr="00F9050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E34C24B" w14:textId="334AD4CA" w:rsidR="00F90504" w:rsidRPr="00F90504" w:rsidRDefault="00F90504" w:rsidP="00F90504">
      <w:pPr>
        <w:rPr>
          <w:i/>
          <w:iCs/>
          <w:sz w:val="24"/>
          <w:szCs w:val="24"/>
        </w:rPr>
      </w:pPr>
      <w:r w:rsidRPr="00F90504">
        <w:rPr>
          <w:i/>
          <w:iCs/>
          <w:sz w:val="24"/>
          <w:szCs w:val="24"/>
        </w:rPr>
        <w:t>Zadanie 1 -1</w:t>
      </w:r>
      <w:r>
        <w:rPr>
          <w:i/>
          <w:iCs/>
          <w:sz w:val="24"/>
          <w:szCs w:val="24"/>
        </w:rPr>
        <w:t xml:space="preserve"> </w:t>
      </w:r>
      <w:r w:rsidRPr="00F90504">
        <w:rPr>
          <w:i/>
          <w:iCs/>
          <w:sz w:val="24"/>
          <w:szCs w:val="24"/>
        </w:rPr>
        <w:t>000,00 zł brutto</w:t>
      </w:r>
    </w:p>
    <w:p w14:paraId="519E2B2F" w14:textId="0DAA1565" w:rsidR="00F90504" w:rsidRPr="00F90504" w:rsidRDefault="00F90504" w:rsidP="00F90504">
      <w:pPr>
        <w:rPr>
          <w:i/>
          <w:iCs/>
          <w:sz w:val="24"/>
          <w:szCs w:val="24"/>
        </w:rPr>
      </w:pPr>
      <w:r w:rsidRPr="00F90504">
        <w:rPr>
          <w:i/>
          <w:iCs/>
          <w:sz w:val="24"/>
          <w:szCs w:val="24"/>
        </w:rPr>
        <w:t>Zadanie 2 -32</w:t>
      </w:r>
      <w:r>
        <w:rPr>
          <w:i/>
          <w:iCs/>
          <w:sz w:val="24"/>
          <w:szCs w:val="24"/>
        </w:rPr>
        <w:t xml:space="preserve"> </w:t>
      </w:r>
      <w:r w:rsidRPr="00F90504">
        <w:rPr>
          <w:i/>
          <w:iCs/>
          <w:sz w:val="24"/>
          <w:szCs w:val="24"/>
        </w:rPr>
        <w:t>000,00 zł brutto</w:t>
      </w:r>
    </w:p>
    <w:p w14:paraId="54F41C65" w14:textId="0E610E64" w:rsidR="00F90504" w:rsidRPr="00F90504" w:rsidRDefault="00F90504" w:rsidP="00F90504">
      <w:pPr>
        <w:rPr>
          <w:i/>
          <w:iCs/>
          <w:sz w:val="24"/>
          <w:szCs w:val="24"/>
        </w:rPr>
      </w:pPr>
      <w:r w:rsidRPr="00F90504">
        <w:rPr>
          <w:i/>
          <w:iCs/>
          <w:sz w:val="24"/>
          <w:szCs w:val="24"/>
        </w:rPr>
        <w:t>Zadanie 3 -10</w:t>
      </w:r>
      <w:r>
        <w:rPr>
          <w:i/>
          <w:iCs/>
          <w:sz w:val="24"/>
          <w:szCs w:val="24"/>
        </w:rPr>
        <w:t xml:space="preserve"> </w:t>
      </w:r>
      <w:r w:rsidRPr="00F90504">
        <w:rPr>
          <w:i/>
          <w:iCs/>
          <w:sz w:val="24"/>
          <w:szCs w:val="24"/>
        </w:rPr>
        <w:t>100,00 zł brutto</w:t>
      </w:r>
    </w:p>
    <w:p w14:paraId="6D710AE9" w14:textId="7273B061" w:rsidR="00F90504" w:rsidRPr="00F90504" w:rsidRDefault="00F90504" w:rsidP="00F90504">
      <w:pPr>
        <w:rPr>
          <w:i/>
          <w:iCs/>
          <w:sz w:val="24"/>
          <w:szCs w:val="24"/>
        </w:rPr>
      </w:pPr>
      <w:r w:rsidRPr="00F90504">
        <w:rPr>
          <w:i/>
          <w:iCs/>
          <w:sz w:val="24"/>
          <w:szCs w:val="24"/>
        </w:rPr>
        <w:t>Zadanie 4 -25</w:t>
      </w:r>
      <w:r>
        <w:rPr>
          <w:i/>
          <w:iCs/>
          <w:sz w:val="24"/>
          <w:szCs w:val="24"/>
        </w:rPr>
        <w:t xml:space="preserve"> </w:t>
      </w:r>
      <w:r w:rsidRPr="00F90504">
        <w:rPr>
          <w:i/>
          <w:iCs/>
          <w:sz w:val="24"/>
          <w:szCs w:val="24"/>
        </w:rPr>
        <w:t>000,00 zł brutto</w:t>
      </w:r>
    </w:p>
    <w:p w14:paraId="1AA9E8E3" w14:textId="77777777" w:rsidR="00A80738" w:rsidRPr="00F9050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90504">
        <w:rPr>
          <w:sz w:val="24"/>
          <w:szCs w:val="24"/>
        </w:rPr>
        <w:t>Podczas otwarcia ofert, mającego miejsce</w:t>
      </w:r>
      <w:r w:rsidR="00FF4AB1" w:rsidRPr="00F90504">
        <w:rPr>
          <w:sz w:val="24"/>
          <w:szCs w:val="24"/>
        </w:rPr>
        <w:t xml:space="preserve"> w dniu </w:t>
      </w:r>
      <w:r w:rsidR="00026E7F" w:rsidRPr="00F90504">
        <w:rPr>
          <w:sz w:val="24"/>
          <w:szCs w:val="24"/>
        </w:rPr>
        <w:t>17/11/2023</w:t>
      </w:r>
      <w:r w:rsidR="00FF4AB1" w:rsidRPr="00F90504">
        <w:rPr>
          <w:sz w:val="24"/>
          <w:szCs w:val="24"/>
        </w:rPr>
        <w:t xml:space="preserve"> o godz. </w:t>
      </w:r>
      <w:r w:rsidR="00026E7F" w:rsidRPr="00F90504">
        <w:rPr>
          <w:sz w:val="24"/>
          <w:szCs w:val="24"/>
        </w:rPr>
        <w:t>10:00</w:t>
      </w:r>
      <w:r w:rsidRPr="00F9050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90504" w14:paraId="3E547EBF" w14:textId="77777777" w:rsidTr="00C82837">
        <w:tc>
          <w:tcPr>
            <w:tcW w:w="993" w:type="dxa"/>
            <w:shd w:val="clear" w:color="auto" w:fill="auto"/>
            <w:vAlign w:val="center"/>
          </w:tcPr>
          <w:p w14:paraId="03580411" w14:textId="77777777" w:rsidR="006B27ED" w:rsidRPr="00F90504" w:rsidRDefault="006B27ED" w:rsidP="00C82837">
            <w:pPr>
              <w:spacing w:before="120" w:after="120"/>
              <w:jc w:val="center"/>
            </w:pPr>
            <w:r w:rsidRPr="00F9050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0AB1C" w14:textId="77777777" w:rsidR="006B27ED" w:rsidRPr="00F90504" w:rsidRDefault="006B27ED" w:rsidP="00C82837">
            <w:pPr>
              <w:spacing w:before="120" w:after="120"/>
              <w:jc w:val="center"/>
            </w:pPr>
            <w:r w:rsidRPr="00F90504">
              <w:t>Nr</w:t>
            </w:r>
            <w:r w:rsidR="00C82837" w:rsidRPr="00F90504">
              <w:t xml:space="preserve"> </w:t>
            </w:r>
            <w:r w:rsidRPr="00F9050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8D12E15" w14:textId="77777777" w:rsidR="006B27ED" w:rsidRPr="00F90504" w:rsidRDefault="006B27ED" w:rsidP="00BB547B">
            <w:pPr>
              <w:spacing w:before="120" w:after="120"/>
              <w:jc w:val="center"/>
            </w:pPr>
            <w:r w:rsidRPr="00F9050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1BE76" w14:textId="77777777" w:rsidR="006B27ED" w:rsidRPr="00F90504" w:rsidRDefault="006B27ED" w:rsidP="00C82837">
            <w:pPr>
              <w:spacing w:before="120" w:after="120"/>
              <w:jc w:val="center"/>
            </w:pPr>
            <w:r w:rsidRPr="00F90504">
              <w:t>Cena oferty</w:t>
            </w:r>
          </w:p>
        </w:tc>
      </w:tr>
      <w:tr w:rsidR="00026E7F" w:rsidRPr="00F90504" w14:paraId="63F196B9" w14:textId="77777777" w:rsidTr="009E4E8B">
        <w:tc>
          <w:tcPr>
            <w:tcW w:w="993" w:type="dxa"/>
            <w:shd w:val="clear" w:color="auto" w:fill="auto"/>
            <w:vAlign w:val="center"/>
          </w:tcPr>
          <w:p w14:paraId="4A8F42F9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91F46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4110" w:type="dxa"/>
            <w:shd w:val="clear" w:color="auto" w:fill="auto"/>
          </w:tcPr>
          <w:p w14:paraId="7A01B1F1" w14:textId="77777777" w:rsidR="00026E7F" w:rsidRPr="00F90504" w:rsidRDefault="00026E7F" w:rsidP="009E4E8B">
            <w:pPr>
              <w:spacing w:before="80"/>
            </w:pPr>
            <w:proofErr w:type="spellStart"/>
            <w:r w:rsidRPr="00F90504">
              <w:t>Tronus</w:t>
            </w:r>
            <w:proofErr w:type="spellEnd"/>
            <w:r w:rsidRPr="00F90504">
              <w:t xml:space="preserve"> Polska Sp. z o.o.</w:t>
            </w:r>
          </w:p>
          <w:p w14:paraId="2E1471F3" w14:textId="51E4DFE6" w:rsidR="00026E7F" w:rsidRPr="00F90504" w:rsidRDefault="00F90504" w:rsidP="009E4E8B">
            <w:r>
              <w:t xml:space="preserve">ul. </w:t>
            </w:r>
            <w:r w:rsidR="00026E7F" w:rsidRPr="00F90504">
              <w:t xml:space="preserve">Ordona 2a </w:t>
            </w:r>
          </w:p>
          <w:p w14:paraId="61643371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670C8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11 808.00 zł</w:t>
            </w:r>
          </w:p>
        </w:tc>
      </w:tr>
      <w:tr w:rsidR="00026E7F" w:rsidRPr="00F90504" w14:paraId="4353DDF4" w14:textId="77777777" w:rsidTr="009E4E8B">
        <w:tc>
          <w:tcPr>
            <w:tcW w:w="993" w:type="dxa"/>
            <w:shd w:val="clear" w:color="auto" w:fill="auto"/>
            <w:vAlign w:val="center"/>
          </w:tcPr>
          <w:p w14:paraId="463030E4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07411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2</w:t>
            </w:r>
          </w:p>
        </w:tc>
        <w:tc>
          <w:tcPr>
            <w:tcW w:w="4110" w:type="dxa"/>
            <w:shd w:val="clear" w:color="auto" w:fill="auto"/>
          </w:tcPr>
          <w:p w14:paraId="750196D3" w14:textId="77777777" w:rsidR="00026E7F" w:rsidRPr="00F90504" w:rsidRDefault="00026E7F" w:rsidP="009E4E8B">
            <w:pPr>
              <w:spacing w:before="80"/>
            </w:pPr>
            <w:proofErr w:type="spellStart"/>
            <w:r w:rsidRPr="00F90504">
              <w:t>Tronus</w:t>
            </w:r>
            <w:proofErr w:type="spellEnd"/>
            <w:r w:rsidRPr="00F90504">
              <w:t xml:space="preserve"> Polska Sp. z o.o.</w:t>
            </w:r>
          </w:p>
          <w:p w14:paraId="59041702" w14:textId="461368E5" w:rsidR="00026E7F" w:rsidRPr="00F90504" w:rsidRDefault="00F90504" w:rsidP="009E4E8B">
            <w:r>
              <w:t xml:space="preserve">ul. </w:t>
            </w:r>
            <w:r w:rsidR="00026E7F" w:rsidRPr="00F90504">
              <w:t xml:space="preserve">Ordona 2a </w:t>
            </w:r>
          </w:p>
          <w:p w14:paraId="0CF39965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508038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48 216.00 zł</w:t>
            </w:r>
          </w:p>
        </w:tc>
      </w:tr>
      <w:tr w:rsidR="00026E7F" w:rsidRPr="00F90504" w14:paraId="149D29E8" w14:textId="77777777" w:rsidTr="009E4E8B">
        <w:tc>
          <w:tcPr>
            <w:tcW w:w="993" w:type="dxa"/>
            <w:shd w:val="clear" w:color="auto" w:fill="auto"/>
            <w:vAlign w:val="center"/>
          </w:tcPr>
          <w:p w14:paraId="0376ABFE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0D449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4110" w:type="dxa"/>
            <w:shd w:val="clear" w:color="auto" w:fill="auto"/>
          </w:tcPr>
          <w:p w14:paraId="6CCCEA61" w14:textId="77777777" w:rsidR="00026E7F" w:rsidRPr="00F90504" w:rsidRDefault="00026E7F" w:rsidP="009E4E8B">
            <w:pPr>
              <w:spacing w:before="80"/>
            </w:pPr>
            <w:proofErr w:type="spellStart"/>
            <w:r w:rsidRPr="00F90504">
              <w:t>Tronus</w:t>
            </w:r>
            <w:proofErr w:type="spellEnd"/>
            <w:r w:rsidRPr="00F90504">
              <w:t xml:space="preserve"> Polska Sp. z o.o.</w:t>
            </w:r>
          </w:p>
          <w:p w14:paraId="0C4880CE" w14:textId="71ABE311" w:rsidR="00026E7F" w:rsidRPr="00F90504" w:rsidRDefault="00F90504" w:rsidP="009E4E8B">
            <w:r>
              <w:t xml:space="preserve">ul. </w:t>
            </w:r>
            <w:r w:rsidR="00026E7F" w:rsidRPr="00F90504">
              <w:t xml:space="preserve">Ordona 2a </w:t>
            </w:r>
          </w:p>
          <w:p w14:paraId="54821229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FF98FF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18 511.50 zł</w:t>
            </w:r>
          </w:p>
        </w:tc>
      </w:tr>
      <w:tr w:rsidR="00026E7F" w:rsidRPr="00F90504" w14:paraId="40DA0428" w14:textId="77777777" w:rsidTr="009E4E8B">
        <w:tc>
          <w:tcPr>
            <w:tcW w:w="993" w:type="dxa"/>
            <w:shd w:val="clear" w:color="auto" w:fill="auto"/>
            <w:vAlign w:val="center"/>
          </w:tcPr>
          <w:p w14:paraId="6C5D76C1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1C345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4</w:t>
            </w:r>
          </w:p>
        </w:tc>
        <w:tc>
          <w:tcPr>
            <w:tcW w:w="4110" w:type="dxa"/>
            <w:shd w:val="clear" w:color="auto" w:fill="auto"/>
          </w:tcPr>
          <w:p w14:paraId="50CD2354" w14:textId="77777777" w:rsidR="00026E7F" w:rsidRPr="00F90504" w:rsidRDefault="00026E7F" w:rsidP="009E4E8B">
            <w:pPr>
              <w:spacing w:before="80"/>
            </w:pPr>
            <w:proofErr w:type="spellStart"/>
            <w:r w:rsidRPr="00F90504">
              <w:t>Tronus</w:t>
            </w:r>
            <w:proofErr w:type="spellEnd"/>
            <w:r w:rsidRPr="00F90504">
              <w:t xml:space="preserve"> Polska Sp. z o.o.</w:t>
            </w:r>
          </w:p>
          <w:p w14:paraId="68D1319E" w14:textId="6A33071F" w:rsidR="00026E7F" w:rsidRPr="00F90504" w:rsidRDefault="00F90504" w:rsidP="009E4E8B">
            <w:r>
              <w:t xml:space="preserve">ul. </w:t>
            </w:r>
            <w:r w:rsidR="00026E7F" w:rsidRPr="00F90504">
              <w:t xml:space="preserve">Ordona 2a </w:t>
            </w:r>
          </w:p>
          <w:p w14:paraId="3C696E03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01-237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E4D58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23 370.00 zł</w:t>
            </w:r>
          </w:p>
        </w:tc>
      </w:tr>
      <w:tr w:rsidR="00026E7F" w:rsidRPr="00F90504" w14:paraId="484A7201" w14:textId="77777777" w:rsidTr="009E4E8B">
        <w:tc>
          <w:tcPr>
            <w:tcW w:w="993" w:type="dxa"/>
            <w:shd w:val="clear" w:color="auto" w:fill="auto"/>
            <w:vAlign w:val="center"/>
          </w:tcPr>
          <w:p w14:paraId="06DE4E8C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80670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4110" w:type="dxa"/>
            <w:shd w:val="clear" w:color="auto" w:fill="auto"/>
          </w:tcPr>
          <w:p w14:paraId="2C9BA54B" w14:textId="77777777" w:rsidR="00026E7F" w:rsidRPr="00F90504" w:rsidRDefault="00026E7F" w:rsidP="009E4E8B">
            <w:pPr>
              <w:spacing w:before="80"/>
            </w:pPr>
            <w:r w:rsidRPr="00F90504">
              <w:t>Drzewiarz Bis</w:t>
            </w:r>
          </w:p>
          <w:p w14:paraId="6A210755" w14:textId="6F2AABB4" w:rsidR="00026E7F" w:rsidRPr="00F90504" w:rsidRDefault="00F90504" w:rsidP="009E4E8B">
            <w:r>
              <w:t xml:space="preserve">ul. </w:t>
            </w:r>
            <w:proofErr w:type="spellStart"/>
            <w:r w:rsidR="00026E7F" w:rsidRPr="00F90504">
              <w:t>K.Wyszyńskiego</w:t>
            </w:r>
            <w:proofErr w:type="spellEnd"/>
            <w:r w:rsidR="00026E7F" w:rsidRPr="00F90504">
              <w:t xml:space="preserve"> 46a </w:t>
            </w:r>
          </w:p>
          <w:p w14:paraId="102346F6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lastRenderedPageBreak/>
              <w:t>87-600 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6013E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lastRenderedPageBreak/>
              <w:t>7 173.36 zł</w:t>
            </w:r>
          </w:p>
        </w:tc>
      </w:tr>
      <w:tr w:rsidR="00026E7F" w:rsidRPr="00F90504" w14:paraId="3DEB03CD" w14:textId="77777777" w:rsidTr="009E4E8B">
        <w:tc>
          <w:tcPr>
            <w:tcW w:w="993" w:type="dxa"/>
            <w:shd w:val="clear" w:color="auto" w:fill="auto"/>
            <w:vAlign w:val="center"/>
          </w:tcPr>
          <w:p w14:paraId="6B0458F7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5FC4F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</w:t>
            </w:r>
          </w:p>
        </w:tc>
        <w:tc>
          <w:tcPr>
            <w:tcW w:w="4110" w:type="dxa"/>
            <w:shd w:val="clear" w:color="auto" w:fill="auto"/>
          </w:tcPr>
          <w:p w14:paraId="4C3D30D9" w14:textId="77777777" w:rsidR="00026E7F" w:rsidRPr="00F90504" w:rsidRDefault="00026E7F" w:rsidP="009E4E8B">
            <w:pPr>
              <w:spacing w:before="80"/>
            </w:pPr>
            <w:r w:rsidRPr="00F90504">
              <w:t>PHU GAWRON s.c.</w:t>
            </w:r>
          </w:p>
          <w:p w14:paraId="6287DFFA" w14:textId="42A52B85" w:rsidR="00026E7F" w:rsidRPr="00F90504" w:rsidRDefault="00F90504" w:rsidP="009E4E8B">
            <w:r>
              <w:t xml:space="preserve">ul. </w:t>
            </w:r>
            <w:r w:rsidR="00026E7F" w:rsidRPr="00F90504">
              <w:t xml:space="preserve">Słowackiego 6 </w:t>
            </w:r>
          </w:p>
          <w:p w14:paraId="11A87049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62-300 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85AAB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922.50 zł</w:t>
            </w:r>
          </w:p>
        </w:tc>
      </w:tr>
      <w:tr w:rsidR="00026E7F" w:rsidRPr="00F90504" w14:paraId="3F9D5B0B" w14:textId="77777777" w:rsidTr="009E4E8B">
        <w:tc>
          <w:tcPr>
            <w:tcW w:w="993" w:type="dxa"/>
            <w:shd w:val="clear" w:color="auto" w:fill="auto"/>
            <w:vAlign w:val="center"/>
          </w:tcPr>
          <w:p w14:paraId="7BFD935B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AF9A0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2</w:t>
            </w:r>
          </w:p>
        </w:tc>
        <w:tc>
          <w:tcPr>
            <w:tcW w:w="4110" w:type="dxa"/>
            <w:shd w:val="clear" w:color="auto" w:fill="auto"/>
          </w:tcPr>
          <w:p w14:paraId="22175ACD" w14:textId="77777777" w:rsidR="00026E7F" w:rsidRPr="00F90504" w:rsidRDefault="00026E7F" w:rsidP="009E4E8B">
            <w:pPr>
              <w:spacing w:before="80"/>
            </w:pPr>
            <w:r w:rsidRPr="00F90504">
              <w:t>PHU GAWRON s.c.</w:t>
            </w:r>
          </w:p>
          <w:p w14:paraId="75031E9F" w14:textId="55835F70" w:rsidR="00026E7F" w:rsidRPr="00F90504" w:rsidRDefault="00F90504" w:rsidP="009E4E8B">
            <w:r>
              <w:t xml:space="preserve">ul. </w:t>
            </w:r>
            <w:r w:rsidR="00026E7F" w:rsidRPr="00F90504">
              <w:t xml:space="preserve">Słowackiego 6 </w:t>
            </w:r>
          </w:p>
          <w:p w14:paraId="13BAA3CA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62-300 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A30C1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24 595.08 zł</w:t>
            </w:r>
          </w:p>
        </w:tc>
      </w:tr>
      <w:tr w:rsidR="00026E7F" w:rsidRPr="00F90504" w14:paraId="3CF4C3AB" w14:textId="77777777" w:rsidTr="009E4E8B">
        <w:tc>
          <w:tcPr>
            <w:tcW w:w="993" w:type="dxa"/>
            <w:shd w:val="clear" w:color="auto" w:fill="auto"/>
            <w:vAlign w:val="center"/>
          </w:tcPr>
          <w:p w14:paraId="12BA8373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18D13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4</w:t>
            </w:r>
          </w:p>
        </w:tc>
        <w:tc>
          <w:tcPr>
            <w:tcW w:w="4110" w:type="dxa"/>
            <w:shd w:val="clear" w:color="auto" w:fill="auto"/>
          </w:tcPr>
          <w:p w14:paraId="0B9DD185" w14:textId="77777777" w:rsidR="00026E7F" w:rsidRPr="00F90504" w:rsidRDefault="00026E7F" w:rsidP="009E4E8B">
            <w:pPr>
              <w:spacing w:before="80"/>
            </w:pPr>
            <w:r w:rsidRPr="00F90504">
              <w:t>PHU GAWRON s.c.</w:t>
            </w:r>
          </w:p>
          <w:p w14:paraId="407B96F6" w14:textId="2BF12886" w:rsidR="00026E7F" w:rsidRPr="00F90504" w:rsidRDefault="00F90504" w:rsidP="009E4E8B">
            <w:r>
              <w:t xml:space="preserve">ul. </w:t>
            </w:r>
            <w:r w:rsidR="00026E7F" w:rsidRPr="00F90504">
              <w:t xml:space="preserve">Słowackiego 6 </w:t>
            </w:r>
          </w:p>
          <w:p w14:paraId="605B2552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62-300 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39F58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12 607.50 zł</w:t>
            </w:r>
          </w:p>
        </w:tc>
      </w:tr>
      <w:tr w:rsidR="00026E7F" w:rsidRPr="00F90504" w14:paraId="2E4072C5" w14:textId="77777777" w:rsidTr="009E4E8B">
        <w:tc>
          <w:tcPr>
            <w:tcW w:w="993" w:type="dxa"/>
            <w:shd w:val="clear" w:color="auto" w:fill="auto"/>
            <w:vAlign w:val="center"/>
          </w:tcPr>
          <w:p w14:paraId="150342A7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0B7BE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3</w:t>
            </w:r>
          </w:p>
        </w:tc>
        <w:tc>
          <w:tcPr>
            <w:tcW w:w="4110" w:type="dxa"/>
            <w:shd w:val="clear" w:color="auto" w:fill="auto"/>
          </w:tcPr>
          <w:p w14:paraId="3735BAE8" w14:textId="43F02758" w:rsidR="00026E7F" w:rsidRPr="00F90504" w:rsidRDefault="00026E7F" w:rsidP="009E4E8B">
            <w:pPr>
              <w:spacing w:before="80"/>
            </w:pPr>
            <w:r w:rsidRPr="00F90504">
              <w:t xml:space="preserve">ALTARE </w:t>
            </w:r>
            <w:r w:rsidR="00F90504">
              <w:t>Sp. z o.o.</w:t>
            </w:r>
          </w:p>
          <w:p w14:paraId="235029AE" w14:textId="5DAC788A" w:rsidR="00026E7F" w:rsidRPr="00F90504" w:rsidRDefault="00F90504" w:rsidP="009E4E8B">
            <w:r>
              <w:t xml:space="preserve">ul. </w:t>
            </w:r>
            <w:r w:rsidR="00026E7F" w:rsidRPr="00F90504">
              <w:t xml:space="preserve">Warszawska 151 </w:t>
            </w:r>
          </w:p>
          <w:p w14:paraId="555BB20E" w14:textId="77777777" w:rsidR="00026E7F" w:rsidRPr="00F90504" w:rsidRDefault="00026E7F" w:rsidP="009E4E8B">
            <w:pPr>
              <w:spacing w:after="80"/>
              <w:jc w:val="both"/>
            </w:pPr>
            <w:r w:rsidRPr="00F90504">
              <w:t>25-547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AA59E" w14:textId="77777777" w:rsidR="00026E7F" w:rsidRPr="00F90504" w:rsidRDefault="00026E7F" w:rsidP="009E4E8B">
            <w:pPr>
              <w:spacing w:before="80" w:after="80"/>
              <w:jc w:val="center"/>
            </w:pPr>
            <w:r w:rsidRPr="00F90504">
              <w:t>10 533.60 zł</w:t>
            </w:r>
          </w:p>
        </w:tc>
      </w:tr>
      <w:bookmarkEnd w:id="0"/>
    </w:tbl>
    <w:p w14:paraId="3C6B07A5" w14:textId="77777777" w:rsidR="00C1053B" w:rsidRDefault="00C1053B" w:rsidP="00C1053B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27CEE35" w14:textId="524F0476" w:rsidR="00C1053B" w:rsidRDefault="00C1053B" w:rsidP="00C1053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DCB4E34" w14:textId="77777777" w:rsidR="00C1053B" w:rsidRDefault="00C1053B" w:rsidP="00C1053B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B8410C3" w14:textId="77777777" w:rsidR="00C1053B" w:rsidRDefault="00C1053B" w:rsidP="00C1053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83C395" w14:textId="77777777" w:rsidR="00C1053B" w:rsidRDefault="00C1053B" w:rsidP="00C1053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3A6CBC0" w14:textId="7B4C15CE" w:rsidR="00C236D3" w:rsidRPr="00F90504" w:rsidRDefault="00C236D3" w:rsidP="00173B20">
      <w:pPr>
        <w:jc w:val="right"/>
        <w:rPr>
          <w:sz w:val="22"/>
          <w:szCs w:val="22"/>
        </w:rPr>
      </w:pPr>
    </w:p>
    <w:sectPr w:rsidR="00C236D3" w:rsidRPr="00F905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F4B22" w14:textId="77777777" w:rsidR="00A35325" w:rsidRDefault="00A35325">
      <w:r>
        <w:separator/>
      </w:r>
    </w:p>
  </w:endnote>
  <w:endnote w:type="continuationSeparator" w:id="0">
    <w:p w14:paraId="4C30E305" w14:textId="77777777" w:rsidR="00A35325" w:rsidRDefault="00A35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3A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8D9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74E9" w14:textId="06197698" w:rsidR="009F189D" w:rsidRDefault="005E03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E35C92" wp14:editId="2E36C46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8020201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2991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44E3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5F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9A3741" w14:textId="77777777" w:rsidR="009F189D" w:rsidRDefault="009F189D">
    <w:pPr>
      <w:pStyle w:val="Stopka"/>
      <w:tabs>
        <w:tab w:val="clear" w:pos="4536"/>
      </w:tabs>
      <w:jc w:val="center"/>
    </w:pPr>
  </w:p>
  <w:p w14:paraId="0946B1B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24A45" w14:textId="77777777" w:rsidR="00A35325" w:rsidRDefault="00A35325">
      <w:r>
        <w:separator/>
      </w:r>
    </w:p>
  </w:footnote>
  <w:footnote w:type="continuationSeparator" w:id="0">
    <w:p w14:paraId="0E1CE712" w14:textId="77777777" w:rsidR="00A35325" w:rsidRDefault="00A35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74E3E" w14:textId="77777777" w:rsidR="00026E7F" w:rsidRDefault="00026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571C6" w14:textId="77777777" w:rsidR="00026E7F" w:rsidRDefault="00026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C17C8" w14:textId="77777777" w:rsidR="00026E7F" w:rsidRDefault="00026E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325"/>
    <w:rsid w:val="00007727"/>
    <w:rsid w:val="00017720"/>
    <w:rsid w:val="00026E7F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E03B6"/>
    <w:rsid w:val="0069085C"/>
    <w:rsid w:val="006B27ED"/>
    <w:rsid w:val="00843263"/>
    <w:rsid w:val="00861E75"/>
    <w:rsid w:val="009D19BD"/>
    <w:rsid w:val="009F189D"/>
    <w:rsid w:val="00A35325"/>
    <w:rsid w:val="00A80738"/>
    <w:rsid w:val="00BB547B"/>
    <w:rsid w:val="00C1053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050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68A2A"/>
  <w15:chartTrackingRefBased/>
  <w15:docId w15:val="{FD62BE25-2361-4F2A-A316-68C3038F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905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7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3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3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33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2023-11-17T09:52:00Z</dcterms:created>
  <dcterms:modified xsi:type="dcterms:W3CDTF">2023-11-17T10:19:00Z</dcterms:modified>
</cp:coreProperties>
</file>