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CA5FE" w14:textId="77777777" w:rsidR="00D665F5" w:rsidRPr="00BB547B" w:rsidRDefault="00C675AE" w:rsidP="00CB111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675AE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675AE">
        <w:rPr>
          <w:rFonts w:ascii="Arial" w:hAnsi="Arial" w:cs="Arial"/>
          <w:sz w:val="24"/>
          <w:szCs w:val="24"/>
        </w:rPr>
        <w:t>2023-11-17</w:t>
      </w:r>
    </w:p>
    <w:p w14:paraId="1AB758B5" w14:textId="77777777" w:rsidR="00C675AE" w:rsidRPr="00C675AE" w:rsidRDefault="00C675AE" w:rsidP="00CB1117">
      <w:pPr>
        <w:rPr>
          <w:rFonts w:ascii="Arial" w:hAnsi="Arial" w:cs="Arial"/>
          <w:b/>
          <w:bCs/>
          <w:sz w:val="24"/>
          <w:szCs w:val="24"/>
        </w:rPr>
      </w:pPr>
      <w:r w:rsidRPr="00C675A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6D2E755" w14:textId="77777777" w:rsidR="00D665F5" w:rsidRPr="00BB547B" w:rsidRDefault="00C675AE" w:rsidP="00CB1117">
      <w:pPr>
        <w:rPr>
          <w:rFonts w:ascii="Arial" w:hAnsi="Arial" w:cs="Arial"/>
          <w:b/>
          <w:bCs/>
          <w:sz w:val="24"/>
          <w:szCs w:val="24"/>
        </w:rPr>
      </w:pPr>
      <w:r w:rsidRPr="00C675A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40165FE" w14:textId="77777777" w:rsidR="00D665F5" w:rsidRPr="00BB547B" w:rsidRDefault="00C675AE" w:rsidP="00CB1117">
      <w:pPr>
        <w:rPr>
          <w:rFonts w:ascii="Arial" w:hAnsi="Arial" w:cs="Arial"/>
          <w:sz w:val="24"/>
          <w:szCs w:val="24"/>
        </w:rPr>
      </w:pPr>
      <w:r w:rsidRPr="00C675AE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675AE">
        <w:rPr>
          <w:rFonts w:ascii="Arial" w:hAnsi="Arial" w:cs="Arial"/>
          <w:sz w:val="24"/>
          <w:szCs w:val="24"/>
        </w:rPr>
        <w:t>7/19</w:t>
      </w:r>
    </w:p>
    <w:p w14:paraId="24B2B15E" w14:textId="77777777" w:rsidR="00D665F5" w:rsidRPr="00BB547B" w:rsidRDefault="00C675AE" w:rsidP="00CB1117">
      <w:pPr>
        <w:rPr>
          <w:rFonts w:ascii="Arial" w:hAnsi="Arial" w:cs="Arial"/>
          <w:sz w:val="24"/>
          <w:szCs w:val="24"/>
        </w:rPr>
      </w:pPr>
      <w:r w:rsidRPr="00C675AE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675AE">
        <w:rPr>
          <w:rFonts w:ascii="Arial" w:hAnsi="Arial" w:cs="Arial"/>
          <w:sz w:val="24"/>
          <w:szCs w:val="24"/>
        </w:rPr>
        <w:t>Poznań</w:t>
      </w:r>
    </w:p>
    <w:p w14:paraId="366BE2AB" w14:textId="77777777" w:rsidR="00CB1117" w:rsidRDefault="00CB1117" w:rsidP="00CB111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6854DD9" w14:textId="2FDFC3EB" w:rsidR="00A80738" w:rsidRPr="00BB547B" w:rsidRDefault="00D665F5" w:rsidP="00CB111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C675AE" w:rsidRPr="00C675AE">
        <w:rPr>
          <w:rFonts w:ascii="Arial" w:hAnsi="Arial" w:cs="Arial"/>
          <w:b/>
          <w:sz w:val="24"/>
          <w:szCs w:val="24"/>
        </w:rPr>
        <w:t>SZW/DZP/134/2023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3084C5B" w14:textId="77777777" w:rsidR="00A80738" w:rsidRPr="00BB547B" w:rsidRDefault="00A80738" w:rsidP="00CB111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E6E96D" w14:textId="77777777" w:rsidR="00A80738" w:rsidRPr="00BB547B" w:rsidRDefault="00A80738" w:rsidP="00CB111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960358" w14:textId="77777777" w:rsidR="00A80738" w:rsidRPr="00BB547B" w:rsidRDefault="00A80738" w:rsidP="00CB111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80B0D7A" w14:textId="77777777" w:rsidR="00A80738" w:rsidRPr="00BB547B" w:rsidRDefault="00A80738" w:rsidP="00CB111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B10D83D" w14:textId="28ED215D" w:rsidR="00C659E2" w:rsidRDefault="00C659E2" w:rsidP="00CB111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675AE" w:rsidRPr="00C675AE">
        <w:rPr>
          <w:rFonts w:ascii="Arial" w:hAnsi="Arial" w:cs="Arial"/>
          <w:sz w:val="24"/>
          <w:szCs w:val="24"/>
        </w:rPr>
        <w:t>podstawowy</w:t>
      </w:r>
      <w:r w:rsidR="00CB1117">
        <w:rPr>
          <w:rFonts w:ascii="Arial" w:hAnsi="Arial" w:cs="Arial"/>
          <w:sz w:val="24"/>
          <w:szCs w:val="24"/>
        </w:rPr>
        <w:t>m</w:t>
      </w:r>
      <w:r w:rsidR="00C675AE" w:rsidRPr="00C675AE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C675AE" w:rsidRPr="00C675AE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01C5B7A" w14:textId="77777777" w:rsidR="00CB1117" w:rsidRPr="00BB547B" w:rsidRDefault="00CB1117" w:rsidP="00CB111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0446A9D" w14:textId="77777777" w:rsidR="00A80738" w:rsidRDefault="00C675AE" w:rsidP="00CB1117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C675AE">
        <w:rPr>
          <w:rFonts w:ascii="Arial" w:hAnsi="Arial" w:cs="Arial"/>
          <w:b/>
          <w:szCs w:val="24"/>
        </w:rPr>
        <w:t>Zakup systemu holterowskiego pomiaru ciśnienia wraz z akcesoriami</w:t>
      </w:r>
    </w:p>
    <w:p w14:paraId="41891088" w14:textId="77777777" w:rsidR="00CB1117" w:rsidRPr="00BB547B" w:rsidRDefault="00CB1117" w:rsidP="00CB1117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BBAC355" w14:textId="2ADADDDD" w:rsidR="00D665F5" w:rsidRPr="00CB1117" w:rsidRDefault="00D665F5" w:rsidP="00CB111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CB1117">
        <w:rPr>
          <w:rFonts w:ascii="Arial" w:hAnsi="Arial" w:cs="Arial"/>
          <w:bCs/>
          <w:sz w:val="24"/>
          <w:szCs w:val="24"/>
        </w:rPr>
        <w:t>2019r. Prawo zamówień publicznych</w:t>
      </w:r>
      <w:r w:rsidRPr="00CB1117">
        <w:rPr>
          <w:rFonts w:ascii="Arial" w:hAnsi="Arial" w:cs="Arial"/>
          <w:sz w:val="24"/>
          <w:szCs w:val="24"/>
        </w:rPr>
        <w:t xml:space="preserve"> </w:t>
      </w:r>
      <w:r w:rsidR="00C675AE" w:rsidRPr="00CB1117">
        <w:rPr>
          <w:rFonts w:ascii="Arial" w:hAnsi="Arial" w:cs="Arial"/>
          <w:sz w:val="24"/>
          <w:szCs w:val="24"/>
        </w:rPr>
        <w:t>(</w:t>
      </w:r>
      <w:proofErr w:type="spellStart"/>
      <w:r w:rsidR="00C675AE" w:rsidRPr="00CB1117">
        <w:rPr>
          <w:rFonts w:ascii="Arial" w:hAnsi="Arial" w:cs="Arial"/>
          <w:sz w:val="24"/>
          <w:szCs w:val="24"/>
        </w:rPr>
        <w:t>t.j</w:t>
      </w:r>
      <w:proofErr w:type="spellEnd"/>
      <w:r w:rsidR="00C675AE" w:rsidRPr="00CB1117">
        <w:rPr>
          <w:rFonts w:ascii="Arial" w:hAnsi="Arial" w:cs="Arial"/>
          <w:sz w:val="24"/>
          <w:szCs w:val="24"/>
        </w:rPr>
        <w:t>. Dz. U. z 2022r. poz. 1710)</w:t>
      </w:r>
      <w:r w:rsidR="00490DC0" w:rsidRPr="00CB1117">
        <w:rPr>
          <w:rFonts w:ascii="Arial" w:hAnsi="Arial" w:cs="Arial"/>
          <w:sz w:val="24"/>
          <w:szCs w:val="24"/>
        </w:rPr>
        <w:t xml:space="preserve"> </w:t>
      </w:r>
      <w:r w:rsidRPr="00CB1117">
        <w:rPr>
          <w:rFonts w:ascii="Arial" w:hAnsi="Arial" w:cs="Arial"/>
          <w:sz w:val="24"/>
          <w:szCs w:val="24"/>
        </w:rPr>
        <w:t>udostępnia</w:t>
      </w:r>
      <w:r w:rsidR="00F95C33" w:rsidRPr="00CB1117">
        <w:rPr>
          <w:rFonts w:ascii="Arial" w:hAnsi="Arial" w:cs="Arial"/>
          <w:sz w:val="24"/>
          <w:szCs w:val="24"/>
        </w:rPr>
        <w:t xml:space="preserve"> </w:t>
      </w:r>
      <w:r w:rsidR="004C7E9B" w:rsidRPr="00CB1117">
        <w:rPr>
          <w:rFonts w:ascii="Arial" w:hAnsi="Arial" w:cs="Arial"/>
          <w:sz w:val="24"/>
          <w:szCs w:val="24"/>
        </w:rPr>
        <w:t>informacj</w:t>
      </w:r>
      <w:r w:rsidR="00577BC6" w:rsidRPr="00CB1117">
        <w:rPr>
          <w:rFonts w:ascii="Arial" w:hAnsi="Arial" w:cs="Arial"/>
          <w:sz w:val="24"/>
          <w:szCs w:val="24"/>
        </w:rPr>
        <w:t>ę</w:t>
      </w:r>
      <w:r w:rsidR="00035488" w:rsidRPr="00CB1117">
        <w:rPr>
          <w:rFonts w:ascii="Arial" w:hAnsi="Arial" w:cs="Arial"/>
          <w:sz w:val="24"/>
          <w:szCs w:val="24"/>
        </w:rPr>
        <w:t xml:space="preserve"> z otwarcia ofert</w:t>
      </w:r>
      <w:r w:rsidR="00577BC6" w:rsidRPr="00CB1117">
        <w:rPr>
          <w:rFonts w:ascii="Arial" w:hAnsi="Arial" w:cs="Arial"/>
          <w:sz w:val="24"/>
          <w:szCs w:val="24"/>
        </w:rPr>
        <w:t>.</w:t>
      </w:r>
    </w:p>
    <w:p w14:paraId="461B63DD" w14:textId="77777777" w:rsidR="00CB1117" w:rsidRDefault="00CB1117" w:rsidP="00CB1117">
      <w:pPr>
        <w:rPr>
          <w:rFonts w:ascii="Arial" w:hAnsi="Arial" w:cs="Arial"/>
          <w:sz w:val="24"/>
          <w:szCs w:val="24"/>
        </w:rPr>
      </w:pPr>
    </w:p>
    <w:p w14:paraId="0D635071" w14:textId="46AF173D" w:rsidR="00CB1117" w:rsidRPr="00CB1117" w:rsidRDefault="00CB1117" w:rsidP="00CB1117">
      <w:pPr>
        <w:rPr>
          <w:rFonts w:ascii="Arial" w:hAnsi="Arial" w:cs="Arial"/>
          <w:sz w:val="24"/>
          <w:szCs w:val="24"/>
        </w:rPr>
      </w:pPr>
      <w:r w:rsidRPr="00CB111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150C753" w14:textId="6EE46804" w:rsidR="00CB1117" w:rsidRPr="00CB1117" w:rsidRDefault="00CB1117" w:rsidP="00CB1117">
      <w:pPr>
        <w:rPr>
          <w:rFonts w:ascii="Arial" w:hAnsi="Arial" w:cs="Arial"/>
          <w:sz w:val="24"/>
          <w:szCs w:val="24"/>
        </w:rPr>
      </w:pPr>
      <w:r w:rsidRPr="00CB1117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CB1117">
        <w:rPr>
          <w:rFonts w:ascii="Arial" w:hAnsi="Arial" w:cs="Arial"/>
          <w:sz w:val="24"/>
          <w:szCs w:val="24"/>
        </w:rPr>
        <w:t>165564,00 zł brutto</w:t>
      </w:r>
    </w:p>
    <w:p w14:paraId="39BD785E" w14:textId="59F81F4F" w:rsidR="00CB1117" w:rsidRPr="00CB1117" w:rsidRDefault="00CB1117" w:rsidP="00CB1117">
      <w:pPr>
        <w:rPr>
          <w:rFonts w:ascii="Arial" w:hAnsi="Arial" w:cs="Arial"/>
          <w:sz w:val="24"/>
          <w:szCs w:val="24"/>
        </w:rPr>
      </w:pPr>
      <w:r w:rsidRPr="00CB1117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CB1117">
        <w:rPr>
          <w:rFonts w:ascii="Arial" w:hAnsi="Arial" w:cs="Arial"/>
          <w:sz w:val="24"/>
          <w:szCs w:val="24"/>
        </w:rPr>
        <w:t>33000,00 zł brutto</w:t>
      </w:r>
      <w:r>
        <w:rPr>
          <w:rFonts w:ascii="Arial" w:hAnsi="Arial" w:cs="Arial"/>
          <w:sz w:val="24"/>
          <w:szCs w:val="24"/>
        </w:rPr>
        <w:t>.</w:t>
      </w:r>
    </w:p>
    <w:p w14:paraId="6AF44189" w14:textId="77777777" w:rsidR="00CB1117" w:rsidRPr="00CB1117" w:rsidRDefault="00CB1117" w:rsidP="00CB1117">
      <w:pPr>
        <w:jc w:val="both"/>
        <w:rPr>
          <w:rFonts w:ascii="Arial" w:hAnsi="Arial" w:cs="Arial"/>
          <w:sz w:val="24"/>
          <w:szCs w:val="24"/>
        </w:rPr>
      </w:pPr>
    </w:p>
    <w:p w14:paraId="36E4537E" w14:textId="77777777" w:rsidR="00A80738" w:rsidRPr="00CB1117" w:rsidRDefault="00D665F5" w:rsidP="00CB1117">
      <w:pPr>
        <w:jc w:val="both"/>
        <w:rPr>
          <w:rFonts w:ascii="Arial" w:hAnsi="Arial" w:cs="Arial"/>
          <w:sz w:val="24"/>
          <w:szCs w:val="24"/>
        </w:rPr>
      </w:pPr>
      <w:r w:rsidRPr="00CB111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B1117">
        <w:rPr>
          <w:rFonts w:ascii="Arial" w:hAnsi="Arial" w:cs="Arial"/>
          <w:sz w:val="24"/>
          <w:szCs w:val="24"/>
        </w:rPr>
        <w:t xml:space="preserve"> w dniu </w:t>
      </w:r>
      <w:r w:rsidR="00C675AE" w:rsidRPr="00CB1117">
        <w:rPr>
          <w:rFonts w:ascii="Arial" w:hAnsi="Arial" w:cs="Arial"/>
          <w:sz w:val="24"/>
          <w:szCs w:val="24"/>
        </w:rPr>
        <w:t>17/11/2023</w:t>
      </w:r>
      <w:r w:rsidR="00FF4AB1" w:rsidRPr="00CB1117">
        <w:rPr>
          <w:rFonts w:ascii="Arial" w:hAnsi="Arial" w:cs="Arial"/>
          <w:sz w:val="24"/>
          <w:szCs w:val="24"/>
        </w:rPr>
        <w:t xml:space="preserve"> o godz. </w:t>
      </w:r>
      <w:r w:rsidR="00C675AE" w:rsidRPr="00CB1117">
        <w:rPr>
          <w:rFonts w:ascii="Arial" w:hAnsi="Arial" w:cs="Arial"/>
          <w:sz w:val="24"/>
          <w:szCs w:val="24"/>
        </w:rPr>
        <w:t>10:00</w:t>
      </w:r>
      <w:r w:rsidRPr="00CB111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260"/>
        <w:gridCol w:w="1417"/>
        <w:gridCol w:w="1701"/>
        <w:gridCol w:w="1701"/>
      </w:tblGrid>
      <w:tr w:rsidR="00CB1117" w:rsidRPr="00CB1117" w14:paraId="2CEF98FC" w14:textId="77777777" w:rsidTr="0053184E">
        <w:tc>
          <w:tcPr>
            <w:tcW w:w="709" w:type="dxa"/>
            <w:shd w:val="clear" w:color="auto" w:fill="auto"/>
            <w:vAlign w:val="center"/>
          </w:tcPr>
          <w:p w14:paraId="7063EAC7" w14:textId="77777777" w:rsidR="00CB1117" w:rsidRPr="00CB1117" w:rsidRDefault="00CB1117" w:rsidP="00CB1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111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32C49C" w14:textId="77777777" w:rsidR="00CB1117" w:rsidRPr="00CB1117" w:rsidRDefault="00CB1117" w:rsidP="00CB1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1117">
              <w:rPr>
                <w:rFonts w:ascii="Arial" w:hAnsi="Arial" w:cs="Arial"/>
                <w:sz w:val="18"/>
                <w:szCs w:val="18"/>
              </w:rPr>
              <w:t>Nr 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AAD794C" w14:textId="77777777" w:rsidR="00CB1117" w:rsidRPr="00CB1117" w:rsidRDefault="00CB1117" w:rsidP="00CB1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111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</w:tcPr>
          <w:p w14:paraId="1BE7941D" w14:textId="6E74D7EF" w:rsidR="00CB1117" w:rsidRPr="00CB1117" w:rsidRDefault="0053184E" w:rsidP="00CB1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</w:tcPr>
          <w:p w14:paraId="42E02641" w14:textId="40232E72" w:rsidR="00CB1117" w:rsidRPr="00CB1117" w:rsidRDefault="0053184E" w:rsidP="00CB1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Parametry techniczne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1356A4" w14:textId="0A463807" w:rsidR="00CB1117" w:rsidRPr="00CB1117" w:rsidRDefault="00CB1117" w:rsidP="00CB1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1117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CB1117" w:rsidRPr="00BB547B" w14:paraId="3D8FEE79" w14:textId="77777777" w:rsidTr="0053184E">
        <w:tc>
          <w:tcPr>
            <w:tcW w:w="709" w:type="dxa"/>
            <w:shd w:val="clear" w:color="auto" w:fill="auto"/>
            <w:vAlign w:val="center"/>
          </w:tcPr>
          <w:p w14:paraId="7ECCD95B" w14:textId="77777777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B61C9" w14:textId="77777777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16A31AE3" w14:textId="77777777" w:rsidR="00CB1117" w:rsidRPr="00BB547B" w:rsidRDefault="00CB1117" w:rsidP="00CB1117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 xml:space="preserve">"Margot </w:t>
            </w:r>
            <w:proofErr w:type="spellStart"/>
            <w:r w:rsidRPr="00C675AE">
              <w:rPr>
                <w:rFonts w:ascii="Arial" w:hAnsi="Arial" w:cs="Arial"/>
              </w:rPr>
              <w:t>Medical</w:t>
            </w:r>
            <w:proofErr w:type="spellEnd"/>
            <w:r w:rsidRPr="00C675AE">
              <w:rPr>
                <w:rFonts w:ascii="Arial" w:hAnsi="Arial" w:cs="Arial"/>
              </w:rPr>
              <w:t>" Spółka z o.o.</w:t>
            </w:r>
          </w:p>
          <w:p w14:paraId="0A4B3928" w14:textId="77777777" w:rsidR="00CB1117" w:rsidRPr="00BB547B" w:rsidRDefault="00CB1117" w:rsidP="00CB1117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Ptaków Leśnych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DC59F9" w14:textId="77777777" w:rsidR="00CB1117" w:rsidRPr="00BB547B" w:rsidRDefault="00CB1117" w:rsidP="00CB1117">
            <w:pPr>
              <w:jc w:val="both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Jastrzębie</w:t>
            </w:r>
          </w:p>
        </w:tc>
        <w:tc>
          <w:tcPr>
            <w:tcW w:w="1417" w:type="dxa"/>
          </w:tcPr>
          <w:p w14:paraId="0AC3BA48" w14:textId="77777777" w:rsidR="00CB1117" w:rsidRDefault="00CB1117" w:rsidP="00CB1117">
            <w:pPr>
              <w:jc w:val="center"/>
              <w:rPr>
                <w:rFonts w:ascii="Arial" w:hAnsi="Arial" w:cs="Arial"/>
              </w:rPr>
            </w:pPr>
          </w:p>
          <w:p w14:paraId="469F036F" w14:textId="4EF1A301" w:rsidR="0053184E" w:rsidRPr="00C675AE" w:rsidRDefault="0053184E" w:rsidP="00CB11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m-ce</w:t>
            </w:r>
          </w:p>
        </w:tc>
        <w:tc>
          <w:tcPr>
            <w:tcW w:w="1701" w:type="dxa"/>
          </w:tcPr>
          <w:p w14:paraId="1178CAC1" w14:textId="77777777" w:rsidR="00CB1117" w:rsidRDefault="00CB1117" w:rsidP="00CB1117">
            <w:pPr>
              <w:jc w:val="center"/>
              <w:rPr>
                <w:rFonts w:ascii="Arial" w:hAnsi="Arial" w:cs="Arial"/>
              </w:rPr>
            </w:pPr>
          </w:p>
          <w:p w14:paraId="2680B107" w14:textId="2714C7B0" w:rsidR="0053184E" w:rsidRPr="00C675AE" w:rsidRDefault="0053184E" w:rsidP="00CB11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pkt.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745FE6" w14:textId="2C2870EB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105 000.00 zł</w:t>
            </w:r>
          </w:p>
        </w:tc>
      </w:tr>
      <w:tr w:rsidR="00CB1117" w:rsidRPr="00BB547B" w14:paraId="2888F901" w14:textId="77777777" w:rsidTr="0053184E">
        <w:tc>
          <w:tcPr>
            <w:tcW w:w="709" w:type="dxa"/>
            <w:shd w:val="clear" w:color="auto" w:fill="auto"/>
            <w:vAlign w:val="center"/>
          </w:tcPr>
          <w:p w14:paraId="55BC625C" w14:textId="77777777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164B6C" w14:textId="77777777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6D584C91" w14:textId="77777777" w:rsidR="00CB1117" w:rsidRPr="00BB547B" w:rsidRDefault="00CB1117" w:rsidP="00CB1117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 xml:space="preserve">"Margot </w:t>
            </w:r>
            <w:proofErr w:type="spellStart"/>
            <w:r w:rsidRPr="00C675AE">
              <w:rPr>
                <w:rFonts w:ascii="Arial" w:hAnsi="Arial" w:cs="Arial"/>
              </w:rPr>
              <w:t>Medical</w:t>
            </w:r>
            <w:proofErr w:type="spellEnd"/>
            <w:r w:rsidRPr="00C675AE">
              <w:rPr>
                <w:rFonts w:ascii="Arial" w:hAnsi="Arial" w:cs="Arial"/>
              </w:rPr>
              <w:t>" Spółka z o.o.</w:t>
            </w:r>
          </w:p>
          <w:p w14:paraId="6F7E4AD0" w14:textId="77777777" w:rsidR="00CB1117" w:rsidRPr="00BB547B" w:rsidRDefault="00CB1117" w:rsidP="00CB1117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Ptaków Leśnych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08FC61" w14:textId="77777777" w:rsidR="00CB1117" w:rsidRPr="00BB547B" w:rsidRDefault="00CB1117" w:rsidP="00CB1117">
            <w:pPr>
              <w:jc w:val="both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Jastrzębie</w:t>
            </w:r>
          </w:p>
        </w:tc>
        <w:tc>
          <w:tcPr>
            <w:tcW w:w="1417" w:type="dxa"/>
          </w:tcPr>
          <w:p w14:paraId="5A595D83" w14:textId="77777777" w:rsidR="00CB1117" w:rsidRDefault="00CB1117" w:rsidP="00CB1117">
            <w:pPr>
              <w:jc w:val="center"/>
              <w:rPr>
                <w:rFonts w:ascii="Arial" w:hAnsi="Arial" w:cs="Arial"/>
              </w:rPr>
            </w:pPr>
          </w:p>
          <w:p w14:paraId="67EB9ED4" w14:textId="2C8B286F" w:rsidR="0053184E" w:rsidRPr="00C675AE" w:rsidRDefault="0053184E" w:rsidP="00CB11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m-ce</w:t>
            </w:r>
          </w:p>
        </w:tc>
        <w:tc>
          <w:tcPr>
            <w:tcW w:w="1701" w:type="dxa"/>
          </w:tcPr>
          <w:p w14:paraId="498BDE6E" w14:textId="77777777" w:rsidR="00CB1117" w:rsidRDefault="00CB1117" w:rsidP="00CB1117">
            <w:pPr>
              <w:jc w:val="center"/>
              <w:rPr>
                <w:rFonts w:ascii="Arial" w:hAnsi="Arial" w:cs="Arial"/>
              </w:rPr>
            </w:pPr>
          </w:p>
          <w:p w14:paraId="4971C5E4" w14:textId="43199BE3" w:rsidR="0053184E" w:rsidRPr="00C675AE" w:rsidRDefault="0053184E" w:rsidP="00CB11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pkt.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C707F5" w14:textId="32142239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27 900.00 zł</w:t>
            </w:r>
          </w:p>
        </w:tc>
      </w:tr>
      <w:tr w:rsidR="00CB1117" w:rsidRPr="00BB547B" w14:paraId="7BF04128" w14:textId="77777777" w:rsidTr="0053184E">
        <w:tc>
          <w:tcPr>
            <w:tcW w:w="709" w:type="dxa"/>
            <w:shd w:val="clear" w:color="auto" w:fill="auto"/>
            <w:vAlign w:val="center"/>
          </w:tcPr>
          <w:p w14:paraId="29C55B48" w14:textId="77777777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4BA151" w14:textId="77777777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577850D4" w14:textId="77777777" w:rsidR="00CB1117" w:rsidRPr="00BB547B" w:rsidRDefault="00CB1117" w:rsidP="00CB1117">
            <w:pPr>
              <w:rPr>
                <w:rFonts w:ascii="Arial" w:hAnsi="Arial" w:cs="Arial"/>
              </w:rPr>
            </w:pPr>
            <w:proofErr w:type="spellStart"/>
            <w:r w:rsidRPr="00C675AE">
              <w:rPr>
                <w:rFonts w:ascii="Arial" w:hAnsi="Arial" w:cs="Arial"/>
              </w:rPr>
              <w:t>Elecpol</w:t>
            </w:r>
            <w:proofErr w:type="spellEnd"/>
            <w:r w:rsidRPr="00C675AE">
              <w:rPr>
                <w:rFonts w:ascii="Arial" w:hAnsi="Arial" w:cs="Arial"/>
              </w:rPr>
              <w:t xml:space="preserve"> Sp. z o.o.</w:t>
            </w:r>
          </w:p>
          <w:p w14:paraId="3DC1BBE5" w14:textId="77777777" w:rsidR="00CB1117" w:rsidRPr="00BB547B" w:rsidRDefault="00CB1117" w:rsidP="00CB1117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Łużycka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34a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5202BA" w14:textId="77777777" w:rsidR="00CB1117" w:rsidRPr="00BB547B" w:rsidRDefault="00CB1117" w:rsidP="00CB1117">
            <w:pPr>
              <w:jc w:val="both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61-614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 xml:space="preserve"> Poznań</w:t>
            </w:r>
          </w:p>
        </w:tc>
        <w:tc>
          <w:tcPr>
            <w:tcW w:w="1417" w:type="dxa"/>
          </w:tcPr>
          <w:p w14:paraId="5E164950" w14:textId="77777777" w:rsidR="00CB1117" w:rsidRDefault="00CB1117" w:rsidP="00CB1117">
            <w:pPr>
              <w:jc w:val="center"/>
              <w:rPr>
                <w:rFonts w:ascii="Arial" w:hAnsi="Arial" w:cs="Arial"/>
              </w:rPr>
            </w:pPr>
          </w:p>
          <w:p w14:paraId="0964C140" w14:textId="2FE44380" w:rsidR="0053184E" w:rsidRPr="00C675AE" w:rsidRDefault="0053184E" w:rsidP="00CB11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1701" w:type="dxa"/>
          </w:tcPr>
          <w:p w14:paraId="2D6E9D10" w14:textId="77777777" w:rsidR="00CB1117" w:rsidRDefault="00CB1117" w:rsidP="00CB1117">
            <w:pPr>
              <w:jc w:val="center"/>
              <w:rPr>
                <w:rFonts w:ascii="Arial" w:hAnsi="Arial" w:cs="Arial"/>
              </w:rPr>
            </w:pPr>
          </w:p>
          <w:p w14:paraId="17390E15" w14:textId="1C52EAC2" w:rsidR="0053184E" w:rsidRPr="00C675AE" w:rsidRDefault="0053184E" w:rsidP="00CB11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 pkt.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3F7ECD" w14:textId="2CC185DC" w:rsidR="00CB1117" w:rsidRPr="00BB547B" w:rsidRDefault="00CB1117" w:rsidP="00CB1117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144 176.76 zł</w:t>
            </w:r>
          </w:p>
        </w:tc>
      </w:tr>
      <w:tr w:rsidR="0053184E" w:rsidRPr="00BB547B" w14:paraId="6A85455F" w14:textId="77777777" w:rsidTr="0053184E">
        <w:tc>
          <w:tcPr>
            <w:tcW w:w="709" w:type="dxa"/>
            <w:shd w:val="clear" w:color="auto" w:fill="auto"/>
            <w:vAlign w:val="center"/>
          </w:tcPr>
          <w:p w14:paraId="4B008EB2" w14:textId="77777777" w:rsidR="0053184E" w:rsidRPr="00BB547B" w:rsidRDefault="0053184E" w:rsidP="0053184E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6F2F15" w14:textId="77777777" w:rsidR="0053184E" w:rsidRPr="00BB547B" w:rsidRDefault="0053184E" w:rsidP="0053184E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176E3277" w14:textId="77777777" w:rsidR="0053184E" w:rsidRPr="00BB547B" w:rsidRDefault="0053184E" w:rsidP="0053184E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 xml:space="preserve">SCHILLER </w:t>
            </w:r>
            <w:proofErr w:type="spellStart"/>
            <w:r w:rsidRPr="00C675AE">
              <w:rPr>
                <w:rFonts w:ascii="Arial" w:hAnsi="Arial" w:cs="Arial"/>
              </w:rPr>
              <w:t>POLANDSp</w:t>
            </w:r>
            <w:proofErr w:type="spellEnd"/>
            <w:r w:rsidRPr="00C675AE">
              <w:rPr>
                <w:rFonts w:ascii="Arial" w:hAnsi="Arial" w:cs="Arial"/>
              </w:rPr>
              <w:t>. z.o.o.</w:t>
            </w:r>
          </w:p>
          <w:p w14:paraId="7992C031" w14:textId="77777777" w:rsidR="0053184E" w:rsidRPr="00BB547B" w:rsidRDefault="0053184E" w:rsidP="0053184E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Rolna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157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E40427" w14:textId="77777777" w:rsidR="0053184E" w:rsidRPr="00BB547B" w:rsidRDefault="0053184E" w:rsidP="0053184E">
            <w:pPr>
              <w:jc w:val="both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02-729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Warszawa</w:t>
            </w:r>
          </w:p>
        </w:tc>
        <w:tc>
          <w:tcPr>
            <w:tcW w:w="1417" w:type="dxa"/>
          </w:tcPr>
          <w:p w14:paraId="0A42B895" w14:textId="77777777" w:rsidR="0053184E" w:rsidRDefault="0053184E" w:rsidP="0053184E">
            <w:pPr>
              <w:jc w:val="center"/>
              <w:rPr>
                <w:rFonts w:ascii="Arial" w:hAnsi="Arial" w:cs="Arial"/>
              </w:rPr>
            </w:pPr>
          </w:p>
          <w:p w14:paraId="0143AE5A" w14:textId="222F43A4" w:rsidR="0053184E" w:rsidRPr="00C675AE" w:rsidRDefault="0053184E" w:rsidP="0053184E">
            <w:pPr>
              <w:jc w:val="center"/>
              <w:rPr>
                <w:rFonts w:ascii="Arial" w:hAnsi="Arial" w:cs="Arial"/>
              </w:rPr>
            </w:pPr>
            <w:r w:rsidRPr="00D32A07">
              <w:rPr>
                <w:rFonts w:ascii="Arial" w:hAnsi="Arial" w:cs="Arial"/>
              </w:rPr>
              <w:t>37 m-</w:t>
            </w:r>
            <w:proofErr w:type="spellStart"/>
            <w:r w:rsidRPr="00D32A07"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1701" w:type="dxa"/>
          </w:tcPr>
          <w:p w14:paraId="3ADE7A9E" w14:textId="77777777" w:rsidR="0053184E" w:rsidRDefault="0053184E" w:rsidP="0053184E">
            <w:pPr>
              <w:jc w:val="center"/>
              <w:rPr>
                <w:rFonts w:ascii="Arial" w:hAnsi="Arial" w:cs="Arial"/>
              </w:rPr>
            </w:pPr>
          </w:p>
          <w:p w14:paraId="1AEDA529" w14:textId="0BD645A1" w:rsidR="0053184E" w:rsidRPr="00C675AE" w:rsidRDefault="0053184E" w:rsidP="005318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pkt.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7FF274" w14:textId="02DE0836" w:rsidR="0053184E" w:rsidRPr="00BB547B" w:rsidRDefault="0053184E" w:rsidP="0053184E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102 060.00 zł</w:t>
            </w:r>
          </w:p>
        </w:tc>
      </w:tr>
      <w:tr w:rsidR="0053184E" w:rsidRPr="00BB547B" w14:paraId="3232974A" w14:textId="77777777" w:rsidTr="0053184E">
        <w:tc>
          <w:tcPr>
            <w:tcW w:w="709" w:type="dxa"/>
            <w:shd w:val="clear" w:color="auto" w:fill="auto"/>
            <w:vAlign w:val="center"/>
          </w:tcPr>
          <w:p w14:paraId="15C349D2" w14:textId="77777777" w:rsidR="0053184E" w:rsidRPr="00BB547B" w:rsidRDefault="0053184E" w:rsidP="0053184E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F3BDE0" w14:textId="77777777" w:rsidR="0053184E" w:rsidRPr="00BB547B" w:rsidRDefault="0053184E" w:rsidP="0053184E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44C82A3E" w14:textId="77777777" w:rsidR="0053184E" w:rsidRPr="00BB547B" w:rsidRDefault="0053184E" w:rsidP="0053184E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 xml:space="preserve">SCHILLER </w:t>
            </w:r>
            <w:proofErr w:type="spellStart"/>
            <w:r w:rsidRPr="00C675AE">
              <w:rPr>
                <w:rFonts w:ascii="Arial" w:hAnsi="Arial" w:cs="Arial"/>
              </w:rPr>
              <w:t>POLANDSp</w:t>
            </w:r>
            <w:proofErr w:type="spellEnd"/>
            <w:r w:rsidRPr="00C675AE">
              <w:rPr>
                <w:rFonts w:ascii="Arial" w:hAnsi="Arial" w:cs="Arial"/>
              </w:rPr>
              <w:t>. z.o.o.</w:t>
            </w:r>
          </w:p>
          <w:p w14:paraId="4E096DB4" w14:textId="77777777" w:rsidR="0053184E" w:rsidRPr="00BB547B" w:rsidRDefault="0053184E" w:rsidP="0053184E">
            <w:pPr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Rolna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157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C282C8" w14:textId="77777777" w:rsidR="0053184E" w:rsidRPr="00BB547B" w:rsidRDefault="0053184E" w:rsidP="0053184E">
            <w:pPr>
              <w:jc w:val="both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02-729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75AE">
              <w:rPr>
                <w:rFonts w:ascii="Arial" w:hAnsi="Arial" w:cs="Arial"/>
              </w:rPr>
              <w:t>Warszawa</w:t>
            </w:r>
          </w:p>
        </w:tc>
        <w:tc>
          <w:tcPr>
            <w:tcW w:w="1417" w:type="dxa"/>
          </w:tcPr>
          <w:p w14:paraId="42A36929" w14:textId="77777777" w:rsidR="0053184E" w:rsidRDefault="0053184E" w:rsidP="0053184E">
            <w:pPr>
              <w:jc w:val="center"/>
              <w:rPr>
                <w:rFonts w:ascii="Arial" w:hAnsi="Arial" w:cs="Arial"/>
              </w:rPr>
            </w:pPr>
          </w:p>
          <w:p w14:paraId="1E7E7597" w14:textId="3CAFE2FA" w:rsidR="0053184E" w:rsidRPr="00C675AE" w:rsidRDefault="0053184E" w:rsidP="0053184E">
            <w:pPr>
              <w:jc w:val="center"/>
              <w:rPr>
                <w:rFonts w:ascii="Arial" w:hAnsi="Arial" w:cs="Arial"/>
              </w:rPr>
            </w:pPr>
            <w:r w:rsidRPr="00D32A07">
              <w:rPr>
                <w:rFonts w:ascii="Arial" w:hAnsi="Arial" w:cs="Arial"/>
              </w:rPr>
              <w:t>37 m-</w:t>
            </w:r>
            <w:proofErr w:type="spellStart"/>
            <w:r w:rsidRPr="00D32A07"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1701" w:type="dxa"/>
          </w:tcPr>
          <w:p w14:paraId="67A97CCF" w14:textId="77777777" w:rsidR="0053184E" w:rsidRDefault="0053184E" w:rsidP="0053184E">
            <w:pPr>
              <w:jc w:val="center"/>
              <w:rPr>
                <w:rFonts w:ascii="Arial" w:hAnsi="Arial" w:cs="Arial"/>
              </w:rPr>
            </w:pPr>
          </w:p>
          <w:p w14:paraId="6F6E0A0E" w14:textId="7FD34921" w:rsidR="0053184E" w:rsidRPr="00C675AE" w:rsidRDefault="0053184E" w:rsidP="005318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pkt.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201E2D" w14:textId="29E5C973" w:rsidR="0053184E" w:rsidRPr="00BB547B" w:rsidRDefault="0053184E" w:rsidP="0053184E">
            <w:pPr>
              <w:jc w:val="center"/>
              <w:rPr>
                <w:rFonts w:ascii="Arial" w:hAnsi="Arial" w:cs="Arial"/>
              </w:rPr>
            </w:pPr>
            <w:r w:rsidRPr="00C675AE">
              <w:rPr>
                <w:rFonts w:ascii="Arial" w:hAnsi="Arial" w:cs="Arial"/>
              </w:rPr>
              <w:t>33 210.00 zł</w:t>
            </w:r>
          </w:p>
        </w:tc>
      </w:tr>
    </w:tbl>
    <w:p w14:paraId="17ADF0A4" w14:textId="77777777" w:rsidR="00CB1117" w:rsidRDefault="00CB1117" w:rsidP="00CB111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9E2BDEF" w14:textId="084D471E" w:rsidR="00A80738" w:rsidRDefault="00A80738" w:rsidP="00CB111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59626D4" w14:textId="77777777" w:rsidR="0053184E" w:rsidRDefault="0053184E" w:rsidP="00CB111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EA27AE2" w14:textId="77777777" w:rsidR="0053184E" w:rsidRDefault="0053184E" w:rsidP="0053184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A50FA82" w14:textId="77777777" w:rsidR="0053184E" w:rsidRDefault="0053184E" w:rsidP="0053184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FA70EDD" w14:textId="77777777" w:rsidR="0053184E" w:rsidRDefault="0053184E" w:rsidP="0053184E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CD965DE" w14:textId="77777777" w:rsidR="0053184E" w:rsidRPr="00BB547B" w:rsidRDefault="0053184E" w:rsidP="00CB111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53184E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73AD0" w14:textId="77777777" w:rsidR="00DC3FC3" w:rsidRDefault="00DC3FC3">
      <w:r>
        <w:separator/>
      </w:r>
    </w:p>
  </w:endnote>
  <w:endnote w:type="continuationSeparator" w:id="0">
    <w:p w14:paraId="58774A21" w14:textId="77777777" w:rsidR="00DC3FC3" w:rsidRDefault="00DC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669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FD4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E5B31" w14:textId="4E0B79DE" w:rsidR="009F189D" w:rsidRDefault="005318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1989DB" wp14:editId="36008C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5612197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6A7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5DD51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431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D88ABD" w14:textId="77777777" w:rsidR="009F189D" w:rsidRDefault="009F189D">
    <w:pPr>
      <w:pStyle w:val="Stopka"/>
      <w:tabs>
        <w:tab w:val="clear" w:pos="4536"/>
      </w:tabs>
      <w:jc w:val="center"/>
    </w:pPr>
  </w:p>
  <w:p w14:paraId="1D4F68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4C2EF" w14:textId="77777777" w:rsidR="00DC3FC3" w:rsidRDefault="00DC3FC3">
      <w:r>
        <w:separator/>
      </w:r>
    </w:p>
  </w:footnote>
  <w:footnote w:type="continuationSeparator" w:id="0">
    <w:p w14:paraId="1CA3649B" w14:textId="77777777" w:rsidR="00DC3FC3" w:rsidRDefault="00DC3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3A06D" w14:textId="77777777" w:rsidR="00C675AE" w:rsidRDefault="00C67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38AB" w14:textId="77777777" w:rsidR="00C675AE" w:rsidRDefault="00C67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9094" w14:textId="77777777" w:rsidR="00C675AE" w:rsidRDefault="00C67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FC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184E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675AE"/>
    <w:rsid w:val="00C82837"/>
    <w:rsid w:val="00CA3D66"/>
    <w:rsid w:val="00CB0802"/>
    <w:rsid w:val="00CB1117"/>
    <w:rsid w:val="00D665F5"/>
    <w:rsid w:val="00D7128F"/>
    <w:rsid w:val="00DC3FC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BF5AB"/>
  <w15:chartTrackingRefBased/>
  <w15:docId w15:val="{86E3AA7C-F9E0-4A4D-8F3F-250D1471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B111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53184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2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1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7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6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3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2023-11-17T10:08:00Z</cp:lastPrinted>
  <dcterms:created xsi:type="dcterms:W3CDTF">2023-11-17T10:09:00Z</dcterms:created>
  <dcterms:modified xsi:type="dcterms:W3CDTF">2023-11-17T10:09:00Z</dcterms:modified>
</cp:coreProperties>
</file>