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CDC7B" w14:textId="676BD586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379BF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8C32A1B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2333C55" w14:textId="77777777" w:rsidR="006676AE" w:rsidRPr="0012157F" w:rsidRDefault="007429A5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7429A5">
        <w:rPr>
          <w:rFonts w:ascii="Arial" w:hAnsi="Arial" w:cs="Arial"/>
        </w:rPr>
        <w:t>SZPITAL WOJEWÓDZKI W POZNANIU</w:t>
      </w:r>
    </w:p>
    <w:p w14:paraId="029E3949" w14:textId="77777777" w:rsidR="006676AE" w:rsidRPr="0012157F" w:rsidRDefault="007429A5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429A5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7429A5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0B08660A" w14:textId="77777777" w:rsidR="00F90CD1" w:rsidRDefault="007429A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429A5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7429A5">
        <w:rPr>
          <w:rFonts w:ascii="Arial" w:hAnsi="Arial" w:cs="Arial"/>
        </w:rPr>
        <w:t>Poznań</w:t>
      </w:r>
    </w:p>
    <w:p w14:paraId="5C3F40CE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1A5F36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67677A6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9D909FA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66085A0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FF321BE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1D624EF7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F7C2482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89173B5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429A5" w:rsidRPr="0012157F" w14:paraId="1B48849F" w14:textId="77777777" w:rsidTr="002216E3">
        <w:tc>
          <w:tcPr>
            <w:tcW w:w="9104" w:type="dxa"/>
            <w:shd w:val="clear" w:color="auto" w:fill="D9D9D9"/>
          </w:tcPr>
          <w:p w14:paraId="3F10B07C" w14:textId="77777777" w:rsidR="007429A5" w:rsidRPr="0012157F" w:rsidRDefault="007429A5" w:rsidP="002216E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E4F54B1" w14:textId="77777777" w:rsidR="007429A5" w:rsidRPr="0012157F" w:rsidRDefault="007429A5" w:rsidP="002216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429A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429A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429A5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4710DBA" w14:textId="77777777" w:rsidR="007429A5" w:rsidRPr="00612283" w:rsidRDefault="007429A5" w:rsidP="002216E3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0286320" w14:textId="77777777" w:rsidR="007429A5" w:rsidRPr="00612283" w:rsidRDefault="007429A5" w:rsidP="002216E3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86F9232" w14:textId="77777777" w:rsidR="007429A5" w:rsidRPr="0012157F" w:rsidRDefault="007429A5" w:rsidP="002216E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8149649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45CCB8F" w14:textId="77777777" w:rsidR="009379BF" w:rsidRDefault="009379BF" w:rsidP="009379BF">
      <w:pPr>
        <w:spacing w:before="600" w:line="276" w:lineRule="auto"/>
        <w:jc w:val="center"/>
        <w:rPr>
          <w:b/>
          <w:sz w:val="32"/>
          <w:szCs w:val="32"/>
          <w:lang w:eastAsia="pl-PL"/>
        </w:rPr>
      </w:pPr>
      <w:r>
        <w:rPr>
          <w:b/>
          <w:sz w:val="32"/>
          <w:szCs w:val="32"/>
        </w:rPr>
        <w:t>Ujednolicenie oprogramowania Vmware</w:t>
      </w:r>
    </w:p>
    <w:p w14:paraId="31B3AB4D" w14:textId="373C1611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429A5" w:rsidRPr="007429A5">
        <w:rPr>
          <w:rFonts w:ascii="Arial" w:hAnsi="Arial" w:cs="Arial"/>
          <w:b/>
          <w:sz w:val="24"/>
          <w:szCs w:val="24"/>
        </w:rPr>
        <w:t>SZW/DZP/1</w:t>
      </w:r>
      <w:r w:rsidR="009379BF">
        <w:rPr>
          <w:rFonts w:ascii="Arial" w:hAnsi="Arial" w:cs="Arial"/>
          <w:b/>
          <w:sz w:val="24"/>
          <w:szCs w:val="24"/>
        </w:rPr>
        <w:t>46</w:t>
      </w:r>
      <w:r w:rsidR="007429A5" w:rsidRPr="007429A5">
        <w:rPr>
          <w:rFonts w:ascii="Arial" w:hAnsi="Arial" w:cs="Arial"/>
          <w:b/>
          <w:sz w:val="24"/>
          <w:szCs w:val="24"/>
        </w:rPr>
        <w:t>/2023</w:t>
      </w:r>
    </w:p>
    <w:p w14:paraId="54BF64F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429A5" w:rsidRPr="007429A5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B7D31B3" w14:textId="77777777" w:rsidTr="00650D6C">
        <w:tc>
          <w:tcPr>
            <w:tcW w:w="9104" w:type="dxa"/>
            <w:shd w:val="clear" w:color="auto" w:fill="D9D9D9"/>
          </w:tcPr>
          <w:p w14:paraId="4D922AB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CE898F7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240F5CD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1228A8C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4529E4DE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33DE17A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27FFF471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15154EA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83361E2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A5E3B2A" w14:textId="77777777" w:rsidTr="00CD4DD1">
        <w:tc>
          <w:tcPr>
            <w:tcW w:w="9104" w:type="dxa"/>
            <w:shd w:val="clear" w:color="auto" w:fill="D9D9D9"/>
          </w:tcPr>
          <w:p w14:paraId="763F02E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C10BAC3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476"/>
      </w:tblGrid>
      <w:tr w:rsidR="009379BF" w:rsidRPr="009379BF" w14:paraId="2147AEE1" w14:textId="77777777" w:rsidTr="009379B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884A5" w14:textId="77777777" w:rsidR="009379BF" w:rsidRPr="009379BF" w:rsidRDefault="009379BF" w:rsidP="00080EF5">
            <w:pPr>
              <w:spacing w:before="6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379BF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56671" w14:textId="77777777" w:rsidR="009379BF" w:rsidRPr="009379BF" w:rsidRDefault="009379BF" w:rsidP="00080EF5">
            <w:pPr>
              <w:spacing w:before="6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9379BF">
              <w:rPr>
                <w:rFonts w:ascii="Arial" w:hAnsi="Arial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9379BF" w:rsidRPr="009379BF" w14:paraId="4CE0383A" w14:textId="77777777" w:rsidTr="009379B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CBF90" w14:textId="77777777" w:rsidR="009379BF" w:rsidRPr="009379BF" w:rsidRDefault="009379BF" w:rsidP="00080EF5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9379BF">
              <w:rPr>
                <w:rFonts w:ascii="Arial" w:hAnsi="Arial" w:cs="Arial"/>
              </w:rPr>
              <w:t>1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DCF47" w14:textId="77777777" w:rsidR="009379BF" w:rsidRPr="009379BF" w:rsidRDefault="009379BF" w:rsidP="00080EF5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379BF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14:paraId="0CA5BA14" w14:textId="77777777" w:rsidR="009379BF" w:rsidRPr="009379BF" w:rsidRDefault="009379BF" w:rsidP="00080EF5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9379BF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  <w:tr w:rsidR="009379BF" w:rsidRPr="009379BF" w14:paraId="12E86132" w14:textId="77777777" w:rsidTr="009379B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9F44B" w14:textId="77777777" w:rsidR="009379BF" w:rsidRPr="009379BF" w:rsidRDefault="009379BF" w:rsidP="00080EF5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9379BF">
              <w:rPr>
                <w:rFonts w:ascii="Arial" w:hAnsi="Arial" w:cs="Arial"/>
              </w:rPr>
              <w:t>2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DB850" w14:textId="77777777" w:rsidR="009379BF" w:rsidRPr="009379BF" w:rsidRDefault="009379BF" w:rsidP="00080EF5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379BF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7614B172" w14:textId="77777777" w:rsidR="009379BF" w:rsidRPr="009379BF" w:rsidRDefault="009379BF" w:rsidP="00080EF5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9379BF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  <w:tr w:rsidR="009379BF" w:rsidRPr="009379BF" w14:paraId="0490276D" w14:textId="77777777" w:rsidTr="009379B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57B86" w14:textId="77777777" w:rsidR="009379BF" w:rsidRPr="009379BF" w:rsidRDefault="009379BF" w:rsidP="00080EF5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9379BF">
              <w:rPr>
                <w:rFonts w:ascii="Arial" w:hAnsi="Arial" w:cs="Arial"/>
              </w:rPr>
              <w:t>3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0C502" w14:textId="77777777" w:rsidR="009379BF" w:rsidRPr="009379BF" w:rsidRDefault="009379BF" w:rsidP="00080EF5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379BF">
              <w:rPr>
                <w:rFonts w:ascii="Arial" w:hAnsi="Arial" w:cs="Arial"/>
                <w:b/>
                <w:bCs/>
              </w:rPr>
              <w:t>Zdolność do występowania w obrocie gospodarczym</w:t>
            </w:r>
          </w:p>
          <w:p w14:paraId="3352A4FC" w14:textId="77777777" w:rsidR="009379BF" w:rsidRPr="009379BF" w:rsidRDefault="009379BF" w:rsidP="00080EF5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9379BF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  <w:tr w:rsidR="009379BF" w:rsidRPr="009379BF" w14:paraId="123B9173" w14:textId="77777777" w:rsidTr="009379B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525D7" w14:textId="77777777" w:rsidR="009379BF" w:rsidRPr="009379BF" w:rsidRDefault="009379BF" w:rsidP="00080EF5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9379BF">
              <w:rPr>
                <w:rFonts w:ascii="Arial" w:hAnsi="Arial" w:cs="Arial"/>
              </w:rPr>
              <w:t>4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96725" w14:textId="77777777" w:rsidR="009379BF" w:rsidRPr="009379BF" w:rsidRDefault="009379BF" w:rsidP="00080EF5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379BF">
              <w:rPr>
                <w:rFonts w:ascii="Arial" w:hAnsi="Arial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3586DF91" w14:textId="77777777" w:rsidR="009379BF" w:rsidRPr="009379BF" w:rsidRDefault="009379BF" w:rsidP="00080EF5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9379BF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</w:tbl>
    <w:p w14:paraId="698148D5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1FD40ECA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5482C1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CCFED28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FC9F4F8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71C794F9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0AB0E38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D4D3444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5DAD7D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797235B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C342224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48C1260" w14:textId="77777777" w:rsidTr="00CD4DD1">
        <w:tc>
          <w:tcPr>
            <w:tcW w:w="9104" w:type="dxa"/>
            <w:shd w:val="clear" w:color="auto" w:fill="D9D9D9"/>
          </w:tcPr>
          <w:p w14:paraId="170E8EE1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CA9AF0A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574F81B" w14:textId="77777777" w:rsidTr="00847232">
        <w:tc>
          <w:tcPr>
            <w:tcW w:w="9104" w:type="dxa"/>
            <w:shd w:val="clear" w:color="auto" w:fill="D9D9D9"/>
          </w:tcPr>
          <w:p w14:paraId="04ACD506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35F151A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1B95280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D9EB9F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D51EF5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B567FB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06E7D6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9CD9DE0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02E82E6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3609A4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C0C79A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5A2E06B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48834ED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348B5" w14:textId="77777777" w:rsidR="00E4215B" w:rsidRDefault="00E4215B" w:rsidP="0038231F">
      <w:pPr>
        <w:spacing w:after="0" w:line="240" w:lineRule="auto"/>
      </w:pPr>
      <w:r>
        <w:separator/>
      </w:r>
    </w:p>
  </w:endnote>
  <w:endnote w:type="continuationSeparator" w:id="0">
    <w:p w14:paraId="236F8690" w14:textId="77777777" w:rsidR="00E4215B" w:rsidRDefault="00E421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55D1" w14:textId="77777777" w:rsidR="007429A5" w:rsidRDefault="007429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A2D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14A6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14A6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6B3F0A5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54056" w14:textId="77777777" w:rsidR="007429A5" w:rsidRDefault="007429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32996" w14:textId="77777777" w:rsidR="00E4215B" w:rsidRDefault="00E4215B" w:rsidP="0038231F">
      <w:pPr>
        <w:spacing w:after="0" w:line="240" w:lineRule="auto"/>
      </w:pPr>
      <w:r>
        <w:separator/>
      </w:r>
    </w:p>
  </w:footnote>
  <w:footnote w:type="continuationSeparator" w:id="0">
    <w:p w14:paraId="561D13D8" w14:textId="77777777" w:rsidR="00E4215B" w:rsidRDefault="00E4215B" w:rsidP="0038231F">
      <w:pPr>
        <w:spacing w:after="0" w:line="240" w:lineRule="auto"/>
      </w:pPr>
      <w:r>
        <w:continuationSeparator/>
      </w:r>
    </w:p>
  </w:footnote>
  <w:footnote w:id="1">
    <w:p w14:paraId="57107FF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2F09389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FCCABE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EACB5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069F6" w14:textId="77777777" w:rsidR="007429A5" w:rsidRDefault="007429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0FEA6" w14:textId="77777777" w:rsidR="007429A5" w:rsidRDefault="007429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95BA" w14:textId="77777777" w:rsidR="007429A5" w:rsidRDefault="007429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7652106">
    <w:abstractNumId w:val="11"/>
  </w:num>
  <w:num w:numId="2" w16cid:durableId="1174998547">
    <w:abstractNumId w:val="0"/>
  </w:num>
  <w:num w:numId="3" w16cid:durableId="120464821">
    <w:abstractNumId w:val="10"/>
  </w:num>
  <w:num w:numId="4" w16cid:durableId="684671645">
    <w:abstractNumId w:val="13"/>
  </w:num>
  <w:num w:numId="5" w16cid:durableId="1646550302">
    <w:abstractNumId w:val="12"/>
  </w:num>
  <w:num w:numId="6" w16cid:durableId="383679708">
    <w:abstractNumId w:val="9"/>
  </w:num>
  <w:num w:numId="7" w16cid:durableId="1959531666">
    <w:abstractNumId w:val="1"/>
  </w:num>
  <w:num w:numId="8" w16cid:durableId="1449473538">
    <w:abstractNumId w:val="6"/>
  </w:num>
  <w:num w:numId="9" w16cid:durableId="512384538">
    <w:abstractNumId w:val="4"/>
  </w:num>
  <w:num w:numId="10" w16cid:durableId="614990788">
    <w:abstractNumId w:val="7"/>
  </w:num>
  <w:num w:numId="11" w16cid:durableId="1239444416">
    <w:abstractNumId w:val="5"/>
  </w:num>
  <w:num w:numId="12" w16cid:durableId="497161808">
    <w:abstractNumId w:val="8"/>
  </w:num>
  <w:num w:numId="13" w16cid:durableId="1396732869">
    <w:abstractNumId w:val="3"/>
  </w:num>
  <w:num w:numId="14" w16cid:durableId="653430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15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29A5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4A6F"/>
    <w:rsid w:val="009169D4"/>
    <w:rsid w:val="009301A2"/>
    <w:rsid w:val="009379BF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15B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51E2707"/>
  <w15:docId w15:val="{52E926A1-663C-4E62-A675-C11281CC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4D795-9E67-4273-B334-AE52202BB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708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3</cp:revision>
  <cp:lastPrinted>2016-07-26T10:32:00Z</cp:lastPrinted>
  <dcterms:created xsi:type="dcterms:W3CDTF">2023-09-26T10:42:00Z</dcterms:created>
  <dcterms:modified xsi:type="dcterms:W3CDTF">2023-11-20T12:05:00Z</dcterms:modified>
</cp:coreProperties>
</file>