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6AF79" w14:textId="460E8978" w:rsidR="005103B9" w:rsidRPr="00A90D0E" w:rsidRDefault="006676AE" w:rsidP="004915BA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915B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7D69DDB" w14:textId="77777777" w:rsidR="00C4103F" w:rsidRPr="0012157F" w:rsidRDefault="007118F0" w:rsidP="004915BA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F72BFCA" w14:textId="77777777" w:rsidR="006676AE" w:rsidRPr="0012157F" w:rsidRDefault="006B23CE" w:rsidP="004915BA">
      <w:pPr>
        <w:pStyle w:val="Tekstpodstawowy"/>
        <w:spacing w:after="0"/>
        <w:ind w:left="4111"/>
        <w:rPr>
          <w:rFonts w:ascii="Arial" w:hAnsi="Arial" w:cs="Arial"/>
        </w:rPr>
      </w:pPr>
      <w:r w:rsidRPr="006B23CE">
        <w:rPr>
          <w:rFonts w:ascii="Arial" w:hAnsi="Arial" w:cs="Arial"/>
        </w:rPr>
        <w:t>SZPITAL WOJEWÓDZKI W POZNANIU</w:t>
      </w:r>
    </w:p>
    <w:p w14:paraId="40346B12" w14:textId="77777777" w:rsidR="006676AE" w:rsidRPr="0012157F" w:rsidRDefault="006B23CE" w:rsidP="004915BA">
      <w:pPr>
        <w:pStyle w:val="Tekstpodstawowy"/>
        <w:spacing w:after="0"/>
        <w:ind w:left="4111"/>
        <w:rPr>
          <w:rFonts w:ascii="Arial" w:hAnsi="Arial" w:cs="Arial"/>
        </w:rPr>
      </w:pPr>
      <w:r w:rsidRPr="006B23CE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6B23CE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35FC5E57" w14:textId="77777777" w:rsidR="00F90CD1" w:rsidRDefault="006B23CE" w:rsidP="004915BA">
      <w:pPr>
        <w:pStyle w:val="Tekstpodstawowy"/>
        <w:spacing w:after="0"/>
        <w:ind w:left="4111"/>
        <w:rPr>
          <w:rFonts w:ascii="Arial" w:hAnsi="Arial" w:cs="Arial"/>
        </w:rPr>
      </w:pPr>
      <w:r w:rsidRPr="006B23CE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6B23CE">
        <w:rPr>
          <w:rFonts w:ascii="Arial" w:hAnsi="Arial" w:cs="Arial"/>
        </w:rPr>
        <w:t>Poznań</w:t>
      </w:r>
    </w:p>
    <w:p w14:paraId="67139936" w14:textId="7B40F892" w:rsidR="00C4103F" w:rsidRPr="0012157F" w:rsidRDefault="00C4103F" w:rsidP="004915BA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14:paraId="75E99DA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E532016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602B9D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1A062BE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0F8F3C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9AC200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B23CE" w:rsidRPr="0012157F" w14:paraId="5ADC5D59" w14:textId="77777777" w:rsidTr="00367129">
        <w:tc>
          <w:tcPr>
            <w:tcW w:w="9104" w:type="dxa"/>
            <w:shd w:val="clear" w:color="auto" w:fill="D9D9D9"/>
          </w:tcPr>
          <w:p w14:paraId="6B56BD55" w14:textId="77777777" w:rsidR="006B23CE" w:rsidRPr="0012157F" w:rsidRDefault="006B23CE" w:rsidP="004915BA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9AA5691" w14:textId="77777777" w:rsidR="006B23CE" w:rsidRPr="0012157F" w:rsidRDefault="006B23CE" w:rsidP="004915B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B23C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B23C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B23C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6C80013" w14:textId="77777777" w:rsidR="006B23CE" w:rsidRPr="00612283" w:rsidRDefault="006B23CE" w:rsidP="004915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1B79513" w14:textId="77777777" w:rsidR="006B23CE" w:rsidRPr="00612283" w:rsidRDefault="006B23CE" w:rsidP="004915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ADEA7E8" w14:textId="77777777" w:rsidR="006B23CE" w:rsidRPr="0012157F" w:rsidRDefault="006B23CE" w:rsidP="004915B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2F61904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62A87B1" w14:textId="77777777" w:rsidR="00E50194" w:rsidRDefault="006B23C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B23CE">
        <w:rPr>
          <w:rFonts w:ascii="Arial" w:hAnsi="Arial" w:cs="Arial"/>
          <w:b/>
          <w:sz w:val="24"/>
          <w:szCs w:val="24"/>
        </w:rPr>
        <w:t>Zakup preparatów mycia i nabłyszczania w zmywarkach wraz z pompami dozującymi na potrzeby Szpitala Wojewódzkiego w Poznaniu - powtórka.</w:t>
      </w:r>
    </w:p>
    <w:p w14:paraId="68A477F3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B23CE" w:rsidRPr="006B23CE">
        <w:rPr>
          <w:rFonts w:ascii="Arial" w:hAnsi="Arial" w:cs="Arial"/>
          <w:b/>
          <w:sz w:val="24"/>
          <w:szCs w:val="24"/>
        </w:rPr>
        <w:t>SZW/DZP/147/2023</w:t>
      </w:r>
    </w:p>
    <w:p w14:paraId="089A9FA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B23CE" w:rsidRPr="006B23CE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7BD05FB" w14:textId="77777777" w:rsidTr="00650D6C">
        <w:tc>
          <w:tcPr>
            <w:tcW w:w="9104" w:type="dxa"/>
            <w:shd w:val="clear" w:color="auto" w:fill="D9D9D9"/>
          </w:tcPr>
          <w:p w14:paraId="2EEAFB7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99B1F2F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F084655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0B7F1940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5F8751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7B06F62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6ADEAC0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 xml:space="preserve">: </w:t>
      </w:r>
      <w:r w:rsidRPr="0012157F"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913B405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3EE0FB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8976D6F" w14:textId="77777777" w:rsidTr="00CD4DD1">
        <w:tc>
          <w:tcPr>
            <w:tcW w:w="9104" w:type="dxa"/>
            <w:shd w:val="clear" w:color="auto" w:fill="D9D9D9"/>
          </w:tcPr>
          <w:p w14:paraId="4EDDA88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44DF0BF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2FA32E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9BCC8" w14:textId="77777777" w:rsidR="00D2702A" w:rsidRPr="0012157F" w:rsidRDefault="00D2702A" w:rsidP="004915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C25FC" w14:textId="77777777" w:rsidR="00D2702A" w:rsidRPr="0012157F" w:rsidRDefault="00D2702A" w:rsidP="004915B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B23CE" w:rsidRPr="0012157F" w14:paraId="32BBF75F" w14:textId="77777777" w:rsidTr="003671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E9ECD" w14:textId="77777777" w:rsidR="006B23CE" w:rsidRPr="0012157F" w:rsidRDefault="006B23CE" w:rsidP="004915B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23C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F2019" w14:textId="77777777" w:rsidR="006B23CE" w:rsidRPr="0012157F" w:rsidRDefault="006B23CE" w:rsidP="004915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23C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29F4237" w14:textId="77777777" w:rsidR="006B23CE" w:rsidRPr="0012157F" w:rsidRDefault="006B23CE" w:rsidP="004915B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23C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B23CE" w:rsidRPr="0012157F" w14:paraId="6F130295" w14:textId="77777777" w:rsidTr="003671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DC49D" w14:textId="77777777" w:rsidR="006B23CE" w:rsidRPr="0012157F" w:rsidRDefault="006B23CE" w:rsidP="004915B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23C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CA85B" w14:textId="77777777" w:rsidR="006B23CE" w:rsidRPr="0012157F" w:rsidRDefault="006B23CE" w:rsidP="004915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23C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113857F" w14:textId="77777777" w:rsidR="006B23CE" w:rsidRPr="006B23CE" w:rsidRDefault="006B23CE" w:rsidP="004915B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23CE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24F53C32" w14:textId="5BC7BFA2" w:rsidR="006B23CE" w:rsidRPr="0012157F" w:rsidRDefault="006B23CE" w:rsidP="004915B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23CE">
              <w:rPr>
                <w:rFonts w:ascii="Arial" w:hAnsi="Arial" w:cs="Arial"/>
                <w:sz w:val="24"/>
                <w:szCs w:val="24"/>
              </w:rPr>
              <w:t xml:space="preserve">Ocena spełnienia warunku dokonana będzie z zastosowaniem metody - spełnia/nie spełnia w II etapie oceny badania ofert w którym Zamawiający żądać będzie przedstawienia dokumentów wyszczególnionych w </w:t>
            </w:r>
            <w:r w:rsidR="0038088B" w:rsidRPr="00012D2D">
              <w:rPr>
                <w:rFonts w:ascii="Arial" w:hAnsi="Arial" w:cs="Arial"/>
              </w:rPr>
              <w:t>rozdziale 10 ust. 10.1</w:t>
            </w:r>
            <w:r w:rsidR="0038088B">
              <w:rPr>
                <w:rFonts w:ascii="Arial" w:hAnsi="Arial" w:cs="Arial"/>
              </w:rPr>
              <w:t xml:space="preserve"> </w:t>
            </w:r>
            <w:r w:rsidR="0038088B" w:rsidRPr="00FA11B9">
              <w:rPr>
                <w:rFonts w:ascii="Arial" w:hAnsi="Arial" w:cs="Arial"/>
              </w:rPr>
              <w:t>SWZ</w:t>
            </w:r>
          </w:p>
        </w:tc>
      </w:tr>
      <w:tr w:rsidR="006B23CE" w:rsidRPr="0012157F" w14:paraId="0ED9E418" w14:textId="77777777" w:rsidTr="003671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705B7" w14:textId="77777777" w:rsidR="006B23CE" w:rsidRPr="0012157F" w:rsidRDefault="006B23CE" w:rsidP="004915B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23C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3136C" w14:textId="77777777" w:rsidR="006B23CE" w:rsidRPr="0012157F" w:rsidRDefault="006B23CE" w:rsidP="004915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23C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F8CFD2F" w14:textId="77777777" w:rsidR="006B23CE" w:rsidRPr="0012157F" w:rsidRDefault="006B23CE" w:rsidP="004915B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23C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B23CE" w:rsidRPr="0012157F" w14:paraId="3183E62A" w14:textId="77777777" w:rsidTr="003671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03579" w14:textId="77777777" w:rsidR="006B23CE" w:rsidRPr="0012157F" w:rsidRDefault="006B23CE" w:rsidP="004915B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23C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04B1D" w14:textId="77777777" w:rsidR="006B23CE" w:rsidRPr="0012157F" w:rsidRDefault="006B23CE" w:rsidP="004915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23C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7AE3715" w14:textId="7C8BC559" w:rsidR="006B23CE" w:rsidRPr="0012157F" w:rsidRDefault="006B23CE" w:rsidP="004915B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23C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C21ADC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31480F0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4A3424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63204B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…………………………………………………………………………………………………..</w:t>
      </w:r>
    </w:p>
    <w:p w14:paraId="27EAD9E9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7B690C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1DD8AB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B1FA012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74C833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D53BDE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0A96C0F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CFA3350" w14:textId="77777777" w:rsidTr="00CD4DD1">
        <w:tc>
          <w:tcPr>
            <w:tcW w:w="9104" w:type="dxa"/>
            <w:shd w:val="clear" w:color="auto" w:fill="D9D9D9"/>
          </w:tcPr>
          <w:p w14:paraId="0EA3622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58F4B2C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D4E6993" w14:textId="77777777" w:rsidTr="00847232">
        <w:tc>
          <w:tcPr>
            <w:tcW w:w="9104" w:type="dxa"/>
            <w:shd w:val="clear" w:color="auto" w:fill="D9D9D9"/>
          </w:tcPr>
          <w:p w14:paraId="354398E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435366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759730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235F0F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A6B10F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876EBF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547FFF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6342D6E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BFA85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AA8B4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AD923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FCFDC2A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43E257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1C4D0" w14:textId="77777777" w:rsidR="00D624EF" w:rsidRDefault="00D624EF" w:rsidP="0038231F">
      <w:pPr>
        <w:spacing w:after="0" w:line="240" w:lineRule="auto"/>
      </w:pPr>
      <w:r>
        <w:separator/>
      </w:r>
    </w:p>
  </w:endnote>
  <w:endnote w:type="continuationSeparator" w:id="0">
    <w:p w14:paraId="0FB68C65" w14:textId="77777777" w:rsidR="00D624EF" w:rsidRDefault="00D624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757CF" w14:textId="77777777" w:rsidR="006B23CE" w:rsidRDefault="006B23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2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8AD934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79FE" w14:textId="77777777" w:rsidR="006B23CE" w:rsidRDefault="006B23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D77C8" w14:textId="77777777" w:rsidR="00D624EF" w:rsidRDefault="00D624EF" w:rsidP="0038231F">
      <w:pPr>
        <w:spacing w:after="0" w:line="240" w:lineRule="auto"/>
      </w:pPr>
      <w:r>
        <w:separator/>
      </w:r>
    </w:p>
  </w:footnote>
  <w:footnote w:type="continuationSeparator" w:id="0">
    <w:p w14:paraId="64B1C8AA" w14:textId="77777777" w:rsidR="00D624EF" w:rsidRDefault="00D624EF" w:rsidP="0038231F">
      <w:pPr>
        <w:spacing w:after="0" w:line="240" w:lineRule="auto"/>
      </w:pPr>
      <w:r>
        <w:continuationSeparator/>
      </w:r>
    </w:p>
  </w:footnote>
  <w:footnote w:id="1">
    <w:p w14:paraId="3E9F56E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D51B7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78C0F6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338CF5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231B1" w14:textId="77777777" w:rsidR="006B23CE" w:rsidRDefault="006B23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4A78B" w14:textId="77777777" w:rsidR="006B23CE" w:rsidRDefault="006B23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5207C" w14:textId="77777777" w:rsidR="006B23CE" w:rsidRDefault="006B23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238573">
    <w:abstractNumId w:val="11"/>
  </w:num>
  <w:num w:numId="2" w16cid:durableId="1811290303">
    <w:abstractNumId w:val="0"/>
  </w:num>
  <w:num w:numId="3" w16cid:durableId="399254877">
    <w:abstractNumId w:val="10"/>
  </w:num>
  <w:num w:numId="4" w16cid:durableId="174539069">
    <w:abstractNumId w:val="13"/>
  </w:num>
  <w:num w:numId="5" w16cid:durableId="1992246676">
    <w:abstractNumId w:val="12"/>
  </w:num>
  <w:num w:numId="6" w16cid:durableId="2083285216">
    <w:abstractNumId w:val="9"/>
  </w:num>
  <w:num w:numId="7" w16cid:durableId="514731819">
    <w:abstractNumId w:val="1"/>
  </w:num>
  <w:num w:numId="8" w16cid:durableId="1374964561">
    <w:abstractNumId w:val="6"/>
  </w:num>
  <w:num w:numId="9" w16cid:durableId="648444101">
    <w:abstractNumId w:val="4"/>
  </w:num>
  <w:num w:numId="10" w16cid:durableId="1586300108">
    <w:abstractNumId w:val="7"/>
  </w:num>
  <w:num w:numId="11" w16cid:durableId="665325274">
    <w:abstractNumId w:val="5"/>
  </w:num>
  <w:num w:numId="12" w16cid:durableId="1810319905">
    <w:abstractNumId w:val="8"/>
  </w:num>
  <w:num w:numId="13" w16cid:durableId="160699412">
    <w:abstractNumId w:val="3"/>
  </w:num>
  <w:num w:numId="14" w16cid:durableId="2012827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E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088B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15BA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23CE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24EF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A90B7"/>
  <w15:docId w15:val="{F5B0F6DC-B3D0-4B86-B24B-5E316C808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2023-11-21T07:13:00Z</dcterms:created>
  <dcterms:modified xsi:type="dcterms:W3CDTF">2023-11-21T07:13:00Z</dcterms:modified>
</cp:coreProperties>
</file>