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456BE" w14:textId="1CB3FFB9" w:rsidR="00025386" w:rsidRPr="00901EF1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901EF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01EF1">
        <w:rPr>
          <w:rFonts w:ascii="Arial Narrow" w:hAnsi="Arial Narrow" w:cs="Arial"/>
          <w:bCs/>
          <w:i w:val="0"/>
          <w:szCs w:val="24"/>
        </w:rPr>
        <w:t>3</w:t>
      </w:r>
      <w:r w:rsidR="007666D6" w:rsidRPr="00901EF1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901EF1" w14:paraId="7FD9B18B" w14:textId="77777777" w:rsidTr="00467CA2">
        <w:tc>
          <w:tcPr>
            <w:tcW w:w="2800" w:type="dxa"/>
            <w:shd w:val="clear" w:color="auto" w:fill="auto"/>
          </w:tcPr>
          <w:p w14:paraId="3DD06794" w14:textId="77777777" w:rsidR="00D520D3" w:rsidRPr="00901EF1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01EF1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901EF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F226736" w14:textId="77777777" w:rsidR="00D520D3" w:rsidRPr="00901EF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5DE89A3" w14:textId="77777777" w:rsidR="00D520D3" w:rsidRPr="00901EF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01EF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5531858" w14:textId="77777777" w:rsidR="00D520D3" w:rsidRPr="00901EF1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01EF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01EF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01EF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901EF1" w14:paraId="1297FF26" w14:textId="77777777" w:rsidTr="00467CA2">
        <w:tc>
          <w:tcPr>
            <w:tcW w:w="2800" w:type="dxa"/>
            <w:shd w:val="clear" w:color="auto" w:fill="auto"/>
          </w:tcPr>
          <w:p w14:paraId="5D7D2FEF" w14:textId="77777777" w:rsidR="00D520D3" w:rsidRPr="00901EF1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01EF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6A4C934" w14:textId="77777777" w:rsidR="00D520D3" w:rsidRPr="00901EF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AC7A084" w14:textId="77777777" w:rsidR="00D520D3" w:rsidRPr="00901EF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01EF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765AC82" w14:textId="77777777" w:rsidR="00D520D3" w:rsidRPr="00901EF1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01EF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01EF1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901EF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C241B76" w14:textId="77777777" w:rsidR="00B62AD0" w:rsidRPr="00901EF1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901EF1" w14:paraId="190798A9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03E62B9" w14:textId="77777777" w:rsidR="00053927" w:rsidRPr="00901EF1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901EF1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345E1991" w14:textId="77777777" w:rsidR="00053927" w:rsidRPr="00901EF1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901EF1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901EF1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901EF1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3783BB9" w14:textId="77777777" w:rsidR="0071340C" w:rsidRPr="00901EF1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01EF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901E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901EF1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901E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901EF1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901EF1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C77DE6" w:rsidRPr="00901EF1">
        <w:rPr>
          <w:rFonts w:ascii="Arial Narrow" w:hAnsi="Arial Narrow" w:cs="Arial"/>
          <w:sz w:val="24"/>
          <w:szCs w:val="24"/>
        </w:rPr>
        <w:t>(t.j. Dz. U. z 2023r. poz. 1605)</w:t>
      </w:r>
      <w:r w:rsidR="00E27ABB" w:rsidRPr="00901E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901E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901EF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901E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901E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901EF1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901EF1" w14:paraId="23EC8571" w14:textId="77777777" w:rsidTr="00467CA2">
        <w:tc>
          <w:tcPr>
            <w:tcW w:w="2269" w:type="dxa"/>
            <w:shd w:val="clear" w:color="auto" w:fill="auto"/>
          </w:tcPr>
          <w:p w14:paraId="4698081D" w14:textId="77777777" w:rsidR="00D520D3" w:rsidRPr="00901EF1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01EF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17C2D8E" w14:textId="77777777" w:rsidR="00D520D3" w:rsidRPr="00901EF1" w:rsidRDefault="00C77DE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01EF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ubrań BHP na okres 12 miesięcy</w:t>
            </w:r>
            <w:r w:rsidR="00D520D3" w:rsidRPr="00901EF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77DE6" w:rsidRPr="00901EF1" w14:paraId="3219D589" w14:textId="77777777" w:rsidTr="00BA38EC">
        <w:tc>
          <w:tcPr>
            <w:tcW w:w="2269" w:type="dxa"/>
            <w:shd w:val="clear" w:color="auto" w:fill="auto"/>
          </w:tcPr>
          <w:p w14:paraId="43C80642" w14:textId="77777777" w:rsidR="00C77DE6" w:rsidRPr="00901EF1" w:rsidRDefault="00C77DE6" w:rsidP="00BA38E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01EF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BA4F362" w14:textId="77777777" w:rsidR="00C77DE6" w:rsidRPr="00901EF1" w:rsidRDefault="00C77DE6" w:rsidP="00BA38E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01EF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132/2023</w:t>
            </w:r>
          </w:p>
        </w:tc>
      </w:tr>
    </w:tbl>
    <w:p w14:paraId="2421C801" w14:textId="77777777" w:rsidR="00DC652A" w:rsidRPr="00901EF1" w:rsidRDefault="00C77DE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01E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901EF1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3F02A308" w14:textId="77777777" w:rsidR="00DC652A" w:rsidRPr="00901EF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01EF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63354D7C" w14:textId="77777777" w:rsidR="0071340C" w:rsidRPr="00901EF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901EF1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901EF1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901EF1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0EEA7740" w14:textId="77777777" w:rsidR="0071340C" w:rsidRPr="00901EF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53ED86A0" w14:textId="77777777" w:rsidR="0071340C" w:rsidRPr="00901EF1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01EF1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5A5280B0" w14:textId="77777777" w:rsidR="0071340C" w:rsidRPr="00901EF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01EF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2A1FD49A" w14:textId="77777777" w:rsidR="0071340C" w:rsidRPr="00901EF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901EF1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901EF1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901EF1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222BEAAB" w14:textId="77777777" w:rsidR="0071340C" w:rsidRPr="00901EF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09D669FB" w14:textId="77777777" w:rsidR="0071340C" w:rsidRPr="00901EF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01AC7D15" w14:textId="77777777" w:rsidR="00DC652A" w:rsidRPr="00901EF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01EF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901EF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901EF1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51473943" w14:textId="77777777" w:rsidR="00DC652A" w:rsidRPr="00901EF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01EF1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901EF1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901EF1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901EF1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901EF1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901E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901EF1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346CA6BF" w14:textId="77777777" w:rsidR="0093388F" w:rsidRPr="00901EF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901EF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4745AAFA" w14:textId="77777777" w:rsidR="0093388F" w:rsidRPr="00901EF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01EF1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56BD1E7F" w14:textId="77777777" w:rsidR="0093388F" w:rsidRPr="00901EF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901EF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3047DAA2" w14:textId="77777777" w:rsidR="00CB29AC" w:rsidRPr="00901EF1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01EF1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4F9B534A" w14:textId="77777777" w:rsidR="00CB29AC" w:rsidRPr="00901EF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901EF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14D720F1" w14:textId="77777777" w:rsidR="00830970" w:rsidRPr="00901EF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01EF1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901E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901E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901EF1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1C1775F9" w14:textId="77777777" w:rsidR="00E27ABB" w:rsidRPr="00901EF1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901EF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901EF1" w14:paraId="604830E7" w14:textId="77777777" w:rsidTr="00467CA2">
        <w:tc>
          <w:tcPr>
            <w:tcW w:w="2660" w:type="dxa"/>
            <w:shd w:val="clear" w:color="auto" w:fill="auto"/>
          </w:tcPr>
          <w:p w14:paraId="4B15A2AE" w14:textId="77777777" w:rsidR="00D520D3" w:rsidRPr="00901EF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80EC328" w14:textId="77777777" w:rsidR="00D520D3" w:rsidRPr="00901EF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01EF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9619620" w14:textId="77777777" w:rsidR="00D520D3" w:rsidRPr="00901EF1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01E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FC8ECC3" w14:textId="77777777" w:rsidR="00D520D3" w:rsidRPr="00901EF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A2FFC4F" w14:textId="77777777" w:rsidR="00D520D3" w:rsidRPr="00901EF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01EF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DEF4C1F" w14:textId="77777777" w:rsidR="00D520D3" w:rsidRPr="00901EF1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01E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C77DE6" w:rsidRPr="00901E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901E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901E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901E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4C8900A2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BC5484" w14:textId="77777777" w:rsidR="00381026" w:rsidRDefault="00381026" w:rsidP="00025386">
      <w:pPr>
        <w:spacing w:after="0" w:line="240" w:lineRule="auto"/>
      </w:pPr>
      <w:r>
        <w:separator/>
      </w:r>
    </w:p>
  </w:endnote>
  <w:endnote w:type="continuationSeparator" w:id="0">
    <w:p w14:paraId="45A85019" w14:textId="77777777" w:rsidR="00381026" w:rsidRDefault="0038102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0240F" w14:textId="77777777" w:rsidR="00C77DE6" w:rsidRDefault="00C77D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7EE9E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2AD7EE4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4B9F70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D46499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F5506" w14:textId="77777777" w:rsidR="00C77DE6" w:rsidRDefault="00C77D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7C08B" w14:textId="77777777" w:rsidR="00381026" w:rsidRDefault="00381026" w:rsidP="00025386">
      <w:pPr>
        <w:spacing w:after="0" w:line="240" w:lineRule="auto"/>
      </w:pPr>
      <w:r>
        <w:separator/>
      </w:r>
    </w:p>
  </w:footnote>
  <w:footnote w:type="continuationSeparator" w:id="0">
    <w:p w14:paraId="2C0450DE" w14:textId="77777777" w:rsidR="00381026" w:rsidRDefault="0038102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47DEF" w14:textId="77777777" w:rsidR="00C77DE6" w:rsidRDefault="00C77D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FA028" w14:textId="77777777" w:rsidR="00C77DE6" w:rsidRDefault="00C77D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FD51C" w14:textId="77777777" w:rsidR="00C77DE6" w:rsidRDefault="00C77D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25311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1026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81026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01EF1"/>
    <w:rsid w:val="0093388F"/>
    <w:rsid w:val="00A56A6F"/>
    <w:rsid w:val="00A87380"/>
    <w:rsid w:val="00AF4E90"/>
    <w:rsid w:val="00AF7375"/>
    <w:rsid w:val="00B62AD0"/>
    <w:rsid w:val="00B77707"/>
    <w:rsid w:val="00BE3BCE"/>
    <w:rsid w:val="00C77DE6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9F6591"/>
  <w15:chartTrackingRefBased/>
  <w15:docId w15:val="{304D17DD-0B76-4F54-9721-5553E5676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289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2023-11-21T12:04:00Z</dcterms:created>
  <dcterms:modified xsi:type="dcterms:W3CDTF">2023-11-21T12:05:00Z</dcterms:modified>
</cp:coreProperties>
</file>