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39A71" w14:textId="77777777" w:rsidR="00D62E6E" w:rsidRPr="00497E0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97E0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F4DB3" w:rsidRPr="00497E09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497E0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97E09" w14:paraId="4F07AB79" w14:textId="77777777" w:rsidTr="00D62E6E">
        <w:tc>
          <w:tcPr>
            <w:tcW w:w="2800" w:type="dxa"/>
            <w:shd w:val="clear" w:color="auto" w:fill="auto"/>
          </w:tcPr>
          <w:p w14:paraId="4718D7D0" w14:textId="77777777" w:rsidR="00D62E6E" w:rsidRPr="00497E0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97E0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97E0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1C1CA8" w14:textId="77777777" w:rsidR="00D62E6E" w:rsidRPr="00497E0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84278F" w14:textId="77777777" w:rsidR="00D62E6E" w:rsidRPr="00497E0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EE5A37" w14:textId="77777777" w:rsidR="00D62E6E" w:rsidRPr="00497E0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97E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97E0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97E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97E09" w14:paraId="34BC2B76" w14:textId="77777777" w:rsidTr="00D62E6E">
        <w:tc>
          <w:tcPr>
            <w:tcW w:w="2800" w:type="dxa"/>
            <w:shd w:val="clear" w:color="auto" w:fill="auto"/>
          </w:tcPr>
          <w:p w14:paraId="744A2356" w14:textId="77777777" w:rsidR="00D62E6E" w:rsidRPr="00497E0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97E0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B3A8709" w14:textId="77777777" w:rsidR="00D62E6E" w:rsidRPr="00497E0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F5B5A94" w14:textId="77777777" w:rsidR="00D62E6E" w:rsidRPr="00497E0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AED8B4" w14:textId="77777777" w:rsidR="00D62E6E" w:rsidRPr="00497E0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97E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97E0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97E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DC1EF1" w14:textId="77777777" w:rsidR="00BC121E" w:rsidRPr="00497E0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4DB3" w:rsidRPr="00497E09" w14:paraId="0E9F0F86" w14:textId="77777777" w:rsidTr="001C06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9BCB8E" w14:textId="77777777" w:rsidR="009F4DB3" w:rsidRPr="00497E09" w:rsidRDefault="009F4DB3" w:rsidP="001C06C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7DCF5C8" w14:textId="77777777" w:rsidR="009F4DB3" w:rsidRPr="00497E09" w:rsidRDefault="009F4DB3" w:rsidP="001C06C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97E0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497E0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497E09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497E09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497E09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497E09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2CDC26A" w14:textId="77777777" w:rsidR="009F4DB3" w:rsidRPr="00497E09" w:rsidRDefault="009F4DB3" w:rsidP="001C06C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AA81E4C" w14:textId="77777777" w:rsidR="009F4DB3" w:rsidRPr="00497E09" w:rsidRDefault="009F4DB3" w:rsidP="001C06C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7233DDB" w14:textId="77777777" w:rsidR="00BC121E" w:rsidRPr="00497E09" w:rsidRDefault="009F4DB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97E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97E0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97E0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97E09" w14:paraId="18C7EAC2" w14:textId="77777777" w:rsidTr="00D62E6E">
        <w:tc>
          <w:tcPr>
            <w:tcW w:w="2269" w:type="dxa"/>
            <w:shd w:val="clear" w:color="auto" w:fill="auto"/>
          </w:tcPr>
          <w:p w14:paraId="6E08BA8B" w14:textId="77777777" w:rsidR="00D62E6E" w:rsidRPr="00497E0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E96B58" w14:textId="77777777" w:rsidR="00D62E6E" w:rsidRPr="00497E09" w:rsidRDefault="009F4DB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BHP na okres 12 miesięcy</w:t>
            </w:r>
            <w:r w:rsidR="00D62E6E" w:rsidRPr="00497E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4DB3" w:rsidRPr="00497E09" w14:paraId="6C53A4EA" w14:textId="77777777" w:rsidTr="001C06CD">
        <w:tc>
          <w:tcPr>
            <w:tcW w:w="2269" w:type="dxa"/>
            <w:shd w:val="clear" w:color="auto" w:fill="auto"/>
          </w:tcPr>
          <w:p w14:paraId="4885DB82" w14:textId="77777777" w:rsidR="009F4DB3" w:rsidRPr="00497E09" w:rsidRDefault="009F4DB3" w:rsidP="001C06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42EB8F" w14:textId="77777777" w:rsidR="009F4DB3" w:rsidRPr="00497E09" w:rsidRDefault="009F4DB3" w:rsidP="001C06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132/2023</w:t>
            </w:r>
          </w:p>
        </w:tc>
      </w:tr>
    </w:tbl>
    <w:p w14:paraId="5FEA8849" w14:textId="77777777" w:rsidR="00BC121E" w:rsidRPr="00497E09" w:rsidRDefault="009F4DB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97E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97E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97E0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97E0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97E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97E0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37B4C49" w14:textId="77777777" w:rsidR="00BC121E" w:rsidRPr="00497E0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97E0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9117C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97E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97E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97E0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97E0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497E0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97E0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C2A5858" w14:textId="77777777" w:rsidR="00BC121E" w:rsidRPr="00497E0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97E0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EDB54F2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97E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97E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497E0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97E0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497E0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F8C2147" w14:textId="77777777" w:rsidR="00BF69A4" w:rsidRPr="00497E0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97E0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97E09" w14:paraId="32E9B8E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7DA1" w14:textId="77777777" w:rsidR="00BC121E" w:rsidRPr="00497E0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16559" w14:textId="77777777" w:rsidR="00BC121E" w:rsidRPr="00497E0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9FBB2" w14:textId="77777777" w:rsidR="00BC121E" w:rsidRPr="00497E0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97E09" w14:paraId="6C0E3F9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41B7" w14:textId="77777777" w:rsidR="00BC121E" w:rsidRPr="00497E0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E93E" w14:textId="77777777" w:rsidR="00BC121E" w:rsidRPr="00497E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A83F" w14:textId="77777777" w:rsidR="00BC121E" w:rsidRPr="00497E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97E09" w14:paraId="13A1713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B7C38" w14:textId="77777777" w:rsidR="00BC121E" w:rsidRPr="00497E0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58DE" w14:textId="77777777" w:rsidR="00BC121E" w:rsidRPr="00497E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2579" w14:textId="77777777" w:rsidR="00BC121E" w:rsidRPr="00497E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3813827" w14:textId="77777777" w:rsidR="00BC121E" w:rsidRPr="00497E0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97E0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F53FC97" w14:textId="77777777" w:rsidR="00BC121E" w:rsidRPr="00497E0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97E09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40E378C" w14:textId="77777777" w:rsidR="00067B62" w:rsidRPr="00497E0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97E0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97E0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97E0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075D817" w14:textId="77777777" w:rsidR="00067B62" w:rsidRPr="00497E0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97E09" w14:paraId="5A0E1B7A" w14:textId="77777777" w:rsidTr="00620E37">
        <w:tc>
          <w:tcPr>
            <w:tcW w:w="2660" w:type="dxa"/>
            <w:shd w:val="clear" w:color="auto" w:fill="auto"/>
          </w:tcPr>
          <w:p w14:paraId="03EFC938" w14:textId="77777777" w:rsidR="00BC121E" w:rsidRPr="00497E0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1071B2C" w14:textId="77777777" w:rsidR="00BC121E" w:rsidRPr="00497E0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8AA38CF" w14:textId="77777777" w:rsidR="00BC121E" w:rsidRPr="00497E0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97E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97E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5521E2A" w14:textId="77777777" w:rsidR="00BC121E" w:rsidRPr="00497E0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A5BF73D" w14:textId="77777777" w:rsidR="00BC121E" w:rsidRPr="00497E0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28D207" w14:textId="77777777" w:rsidR="00BC121E" w:rsidRPr="00497E0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97E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F4DB3" w:rsidRPr="00497E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97E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97E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A40F55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642B5" w14:textId="77777777" w:rsidR="00750C0F" w:rsidRDefault="00750C0F">
      <w:r>
        <w:separator/>
      </w:r>
    </w:p>
  </w:endnote>
  <w:endnote w:type="continuationSeparator" w:id="0">
    <w:p w14:paraId="2D35A08E" w14:textId="77777777" w:rsidR="00750C0F" w:rsidRDefault="00750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BD3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188B45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E80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2CAC96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3DD9896">
        <v:line id="_x0000_s1025" style="position:absolute;left:0;text-align:left;z-index:251657728" from="-3.85pt,8.7pt" to="455.15pt,8.7pt"/>
      </w:pict>
    </w:r>
  </w:p>
  <w:p w14:paraId="489C659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98FD9" w14:textId="77777777" w:rsidR="009F4DB3" w:rsidRDefault="009F4D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ACBEF" w14:textId="77777777" w:rsidR="00750C0F" w:rsidRDefault="00750C0F">
      <w:r>
        <w:separator/>
      </w:r>
    </w:p>
  </w:footnote>
  <w:footnote w:type="continuationSeparator" w:id="0">
    <w:p w14:paraId="3627A955" w14:textId="77777777" w:rsidR="00750C0F" w:rsidRDefault="00750C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182F" w14:textId="77777777" w:rsidR="009F4DB3" w:rsidRDefault="009F4D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B6B94" w14:textId="77777777" w:rsidR="009F4DB3" w:rsidRDefault="009F4D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16230" w14:textId="77777777" w:rsidR="009F4DB3" w:rsidRDefault="009F4D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7869366">
    <w:abstractNumId w:val="13"/>
  </w:num>
  <w:num w:numId="2" w16cid:durableId="2137406718">
    <w:abstractNumId w:val="0"/>
  </w:num>
  <w:num w:numId="3" w16cid:durableId="437063899">
    <w:abstractNumId w:val="11"/>
  </w:num>
  <w:num w:numId="4" w16cid:durableId="1496842597">
    <w:abstractNumId w:val="8"/>
  </w:num>
  <w:num w:numId="5" w16cid:durableId="544289864">
    <w:abstractNumId w:val="7"/>
  </w:num>
  <w:num w:numId="6" w16cid:durableId="1503427315">
    <w:abstractNumId w:val="1"/>
  </w:num>
  <w:num w:numId="7" w16cid:durableId="489635427">
    <w:abstractNumId w:val="6"/>
  </w:num>
  <w:num w:numId="8" w16cid:durableId="703209174">
    <w:abstractNumId w:val="3"/>
  </w:num>
  <w:num w:numId="9" w16cid:durableId="572082871">
    <w:abstractNumId w:val="2"/>
  </w:num>
  <w:num w:numId="10" w16cid:durableId="280846100">
    <w:abstractNumId w:val="5"/>
  </w:num>
  <w:num w:numId="11" w16cid:durableId="1084884854">
    <w:abstractNumId w:val="10"/>
  </w:num>
  <w:num w:numId="12" w16cid:durableId="1538808975">
    <w:abstractNumId w:val="4"/>
  </w:num>
  <w:num w:numId="13" w16cid:durableId="687678514">
    <w:abstractNumId w:val="9"/>
  </w:num>
  <w:num w:numId="14" w16cid:durableId="15119910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C0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11A43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7E09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0C0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4DB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D28A9F"/>
  <w15:chartTrackingRefBased/>
  <w15:docId w15:val="{C9274660-74EB-4A07-9C0B-4DBBD0C5B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2023-11-21T12:21:00Z</dcterms:created>
  <dcterms:modified xsi:type="dcterms:W3CDTF">2023-11-21T12:21:00Z</dcterms:modified>
</cp:coreProperties>
</file>