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CDB08" w14:textId="77777777" w:rsidR="00A02E94" w:rsidRDefault="00F571FF" w:rsidP="00CB4E5C">
      <w:pPr>
        <w:jc w:val="right"/>
        <w:rPr>
          <w:rFonts w:ascii="Arial" w:hAnsi="Arial" w:cs="Arial"/>
        </w:rPr>
      </w:pPr>
      <w:bookmarkStart w:id="0" w:name="_Hlk53520193"/>
      <w:r w:rsidRPr="00F571FF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F571FF">
        <w:rPr>
          <w:rFonts w:ascii="Arial" w:hAnsi="Arial" w:cs="Arial"/>
        </w:rPr>
        <w:t>2023-11-23</w:t>
      </w:r>
    </w:p>
    <w:p w14:paraId="217B2582" w14:textId="77777777" w:rsidR="00F571FF" w:rsidRPr="00F571FF" w:rsidRDefault="00F571FF" w:rsidP="00CB4E5C">
      <w:pPr>
        <w:rPr>
          <w:rFonts w:ascii="Arial" w:hAnsi="Arial" w:cs="Arial"/>
          <w:b/>
          <w:bCs/>
        </w:rPr>
      </w:pPr>
      <w:r w:rsidRPr="00F571FF">
        <w:rPr>
          <w:rFonts w:ascii="Arial" w:hAnsi="Arial" w:cs="Arial"/>
          <w:b/>
          <w:bCs/>
        </w:rPr>
        <w:t>Szpital Wojewódzki w Poznaniu</w:t>
      </w:r>
    </w:p>
    <w:p w14:paraId="0C5AB98E" w14:textId="77777777" w:rsidR="00A02E94" w:rsidRDefault="00F571FF" w:rsidP="00CB4E5C">
      <w:pPr>
        <w:rPr>
          <w:rFonts w:ascii="Arial" w:hAnsi="Arial" w:cs="Arial"/>
          <w:b/>
          <w:bCs/>
        </w:rPr>
      </w:pPr>
      <w:r w:rsidRPr="00F571FF">
        <w:rPr>
          <w:rFonts w:ascii="Arial" w:hAnsi="Arial" w:cs="Arial"/>
          <w:b/>
          <w:bCs/>
        </w:rPr>
        <w:t>Dział Zamówień Publicznych</w:t>
      </w:r>
    </w:p>
    <w:p w14:paraId="0F8D4173" w14:textId="77777777" w:rsidR="00A02E94" w:rsidRDefault="00F571FF" w:rsidP="00CB4E5C">
      <w:pPr>
        <w:rPr>
          <w:rFonts w:ascii="Arial" w:hAnsi="Arial" w:cs="Arial"/>
        </w:rPr>
      </w:pPr>
      <w:r w:rsidRPr="00F571FF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F571FF">
        <w:rPr>
          <w:rFonts w:ascii="Arial" w:hAnsi="Arial" w:cs="Arial"/>
        </w:rPr>
        <w:t>7/19</w:t>
      </w:r>
    </w:p>
    <w:p w14:paraId="3914897B" w14:textId="77777777" w:rsidR="00A02E94" w:rsidRDefault="00F571FF" w:rsidP="00CB4E5C">
      <w:pPr>
        <w:rPr>
          <w:rFonts w:ascii="Arial" w:hAnsi="Arial" w:cs="Arial"/>
        </w:rPr>
      </w:pPr>
      <w:r w:rsidRPr="00F571FF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F571FF">
        <w:rPr>
          <w:rFonts w:ascii="Arial" w:hAnsi="Arial" w:cs="Arial"/>
        </w:rPr>
        <w:t>Poznań</w:t>
      </w:r>
    </w:p>
    <w:p w14:paraId="765D4505" w14:textId="77777777" w:rsidR="00CB4E5C" w:rsidRDefault="00CB4E5C" w:rsidP="00CB4E5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2CB2295E" w14:textId="6D5F26B8" w:rsidR="00A02E94" w:rsidRDefault="00A02E94" w:rsidP="00CB4E5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49E9D61C" w14:textId="77777777" w:rsidR="00A02E94" w:rsidRDefault="00A02E94" w:rsidP="00CB4E5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1709F322" w14:textId="77777777" w:rsidR="00CB4E5C" w:rsidRDefault="00CB4E5C" w:rsidP="00CB4E5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50A5E491" w14:textId="77777777" w:rsidR="00CB4E5C" w:rsidRDefault="00CB4E5C" w:rsidP="00CB4E5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2AC7DDA5" w14:textId="77777777" w:rsidR="00A02E94" w:rsidRDefault="00A02E94" w:rsidP="00CB4E5C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508EC4E1" w14:textId="77777777" w:rsidR="00A02E94" w:rsidRDefault="00A02E94" w:rsidP="00CB4E5C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0172D3A9" w14:textId="77777777" w:rsidR="00CB4E5C" w:rsidRDefault="00CB4E5C" w:rsidP="00CB4E5C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F571FF" w14:paraId="4233DAD3" w14:textId="77777777" w:rsidTr="00445C66">
        <w:trPr>
          <w:trHeight w:val="638"/>
        </w:trPr>
        <w:tc>
          <w:tcPr>
            <w:tcW w:w="959" w:type="dxa"/>
            <w:hideMark/>
          </w:tcPr>
          <w:p w14:paraId="1023BF96" w14:textId="77777777" w:rsidR="00F571FF" w:rsidRDefault="00F571FF" w:rsidP="00CB4E5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01791D5E" w14:textId="77777777" w:rsidR="00F571FF" w:rsidRDefault="00F571FF" w:rsidP="00CB4E5C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571FF">
              <w:rPr>
                <w:rFonts w:ascii="Arial" w:hAnsi="Arial" w:cs="Arial"/>
              </w:rPr>
              <w:t>podstawowy</w:t>
            </w:r>
            <w:r w:rsidR="00CB4E5C">
              <w:rPr>
                <w:rFonts w:ascii="Arial" w:hAnsi="Arial" w:cs="Arial"/>
              </w:rPr>
              <w:t>m</w:t>
            </w:r>
            <w:r w:rsidRPr="00F571FF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F571FF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F571FF">
              <w:rPr>
                <w:rFonts w:ascii="Arial" w:hAnsi="Arial" w:cs="Arial"/>
                <w:b/>
                <w:bCs/>
              </w:rPr>
              <w:t>Zakup systemu holterowskiego pomiaru ciśnienia wraz z akcesoriami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F571FF">
              <w:rPr>
                <w:rFonts w:ascii="Arial" w:hAnsi="Arial" w:cs="Arial"/>
                <w:b/>
              </w:rPr>
              <w:t>SZW/DZP/134/2023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54EFB592" w14:textId="77777777" w:rsidR="00504DDD" w:rsidRDefault="00504DDD" w:rsidP="00CB4E5C">
            <w:pPr>
              <w:jc w:val="both"/>
              <w:rPr>
                <w:rFonts w:ascii="Arial" w:hAnsi="Arial" w:cs="Arial"/>
                <w:bCs/>
              </w:rPr>
            </w:pPr>
          </w:p>
          <w:p w14:paraId="46799AC9" w14:textId="750A3C13" w:rsidR="00CB4E5C" w:rsidRDefault="00CB4E5C" w:rsidP="00CB4E5C">
            <w:pPr>
              <w:jc w:val="both"/>
              <w:rPr>
                <w:rFonts w:ascii="Arial" w:hAnsi="Arial" w:cs="Arial"/>
              </w:rPr>
            </w:pPr>
          </w:p>
        </w:tc>
      </w:tr>
    </w:tbl>
    <w:p w14:paraId="5A5EA745" w14:textId="77777777" w:rsidR="00A02E94" w:rsidRDefault="00A02E94" w:rsidP="00CB4E5C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F571FF" w:rsidRPr="00F571FF">
        <w:rPr>
          <w:rFonts w:ascii="Arial" w:hAnsi="Arial" w:cs="Arial"/>
        </w:rPr>
        <w:t>(</w:t>
      </w:r>
      <w:proofErr w:type="spellStart"/>
      <w:r w:rsidR="00F571FF" w:rsidRPr="00F571FF">
        <w:rPr>
          <w:rFonts w:ascii="Arial" w:hAnsi="Arial" w:cs="Arial"/>
        </w:rPr>
        <w:t>t.j</w:t>
      </w:r>
      <w:proofErr w:type="spellEnd"/>
      <w:r w:rsidR="00F571FF" w:rsidRPr="00F571FF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p w14:paraId="085D2267" w14:textId="77777777" w:rsidR="00CB4E5C" w:rsidRDefault="00CB4E5C" w:rsidP="00CB4E5C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F571FF" w14:paraId="2B06DA94" w14:textId="77777777" w:rsidTr="00445C6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DB01" w14:textId="77777777" w:rsidR="00F571FF" w:rsidRDefault="00F571FF" w:rsidP="00CB4E5C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F571FF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F571FF">
              <w:rPr>
                <w:rFonts w:ascii="Arial" w:hAnsi="Arial" w:cs="Arial"/>
              </w:rPr>
              <w:t>System holterowskiego pomiaru ciśnienia z akcesoriami</w:t>
            </w:r>
          </w:p>
          <w:p w14:paraId="5235A681" w14:textId="16182ED9" w:rsidR="00F571FF" w:rsidRDefault="00F571FF" w:rsidP="00CB4E5C">
            <w:pPr>
              <w:jc w:val="both"/>
              <w:rPr>
                <w:rFonts w:ascii="Arial" w:hAnsi="Arial" w:cs="Arial"/>
                <w:b/>
              </w:rPr>
            </w:pPr>
            <w:r w:rsidRPr="00F571FF">
              <w:rPr>
                <w:rFonts w:ascii="Arial" w:hAnsi="Arial" w:cs="Arial"/>
                <w:b/>
              </w:rPr>
              <w:t>SCHILLER POLAND</w:t>
            </w:r>
            <w:r w:rsidR="00CB4E5C">
              <w:rPr>
                <w:rFonts w:ascii="Arial" w:hAnsi="Arial" w:cs="Arial"/>
                <w:b/>
              </w:rPr>
              <w:t xml:space="preserve"> </w:t>
            </w:r>
            <w:r w:rsidRPr="00F571FF">
              <w:rPr>
                <w:rFonts w:ascii="Arial" w:hAnsi="Arial" w:cs="Arial"/>
                <w:b/>
              </w:rPr>
              <w:t>Sp. z.o.o.</w:t>
            </w:r>
          </w:p>
          <w:p w14:paraId="6F41877D" w14:textId="77777777" w:rsidR="00F571FF" w:rsidRDefault="00F571FF" w:rsidP="00CB4E5C">
            <w:pPr>
              <w:jc w:val="both"/>
              <w:rPr>
                <w:rFonts w:ascii="Arial" w:hAnsi="Arial" w:cs="Arial"/>
                <w:bCs/>
              </w:rPr>
            </w:pPr>
            <w:r w:rsidRPr="00F571FF">
              <w:rPr>
                <w:rFonts w:ascii="Arial" w:hAnsi="Arial" w:cs="Arial"/>
                <w:bCs/>
              </w:rPr>
              <w:t>Rolna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F571FF">
              <w:rPr>
                <w:rFonts w:ascii="Arial" w:hAnsi="Arial" w:cs="Arial"/>
                <w:bCs/>
              </w:rPr>
              <w:t>157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3FF7C471" w14:textId="77777777" w:rsidR="00F571FF" w:rsidRDefault="00F571FF" w:rsidP="00CB4E5C">
            <w:pPr>
              <w:jc w:val="both"/>
              <w:rPr>
                <w:rFonts w:ascii="Arial" w:hAnsi="Arial" w:cs="Arial"/>
                <w:bCs/>
              </w:rPr>
            </w:pPr>
            <w:r w:rsidRPr="00F571FF">
              <w:rPr>
                <w:rFonts w:ascii="Arial" w:hAnsi="Arial" w:cs="Arial"/>
                <w:bCs/>
              </w:rPr>
              <w:t>02-729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F571FF">
              <w:rPr>
                <w:rFonts w:ascii="Arial" w:hAnsi="Arial" w:cs="Arial"/>
                <w:bCs/>
              </w:rPr>
              <w:t>Warszawa</w:t>
            </w:r>
          </w:p>
          <w:p w14:paraId="1F37EA9C" w14:textId="77777777" w:rsidR="00F571FF" w:rsidRPr="004872D7" w:rsidRDefault="00F571FF" w:rsidP="00CB4E5C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F571FF">
              <w:rPr>
                <w:rFonts w:ascii="Arial" w:hAnsi="Arial" w:cs="Arial"/>
                <w:b/>
              </w:rPr>
              <w:t>102 060.00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6CC67F8D" w14:textId="77777777" w:rsidR="00CB4E5C" w:rsidRDefault="00F571FF" w:rsidP="00CB4E5C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CB4E5C">
              <w:rPr>
                <w:rFonts w:ascii="Arial" w:hAnsi="Arial" w:cs="Arial"/>
                <w:color w:val="000000"/>
              </w:rPr>
              <w:t xml:space="preserve"> </w:t>
            </w:r>
          </w:p>
          <w:p w14:paraId="357D8292" w14:textId="5F3E1C09" w:rsidR="00F571FF" w:rsidRDefault="00F571FF" w:rsidP="00CB4E5C">
            <w:pPr>
              <w:jc w:val="both"/>
              <w:rPr>
                <w:rFonts w:ascii="Arial" w:hAnsi="Arial" w:cs="Arial"/>
              </w:rPr>
            </w:pPr>
            <w:r w:rsidRPr="00F571FF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F571FF" w14:paraId="55E28AE4" w14:textId="77777777" w:rsidTr="00445C6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C3ACE" w14:textId="77777777" w:rsidR="00F571FF" w:rsidRDefault="00F571FF" w:rsidP="00CB4E5C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F571FF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F571FF">
              <w:rPr>
                <w:rFonts w:ascii="Arial" w:hAnsi="Arial" w:cs="Arial"/>
              </w:rPr>
              <w:t xml:space="preserve">Akcesoria do rejestratora typu </w:t>
            </w:r>
            <w:proofErr w:type="spellStart"/>
            <w:r w:rsidRPr="00F571FF">
              <w:rPr>
                <w:rFonts w:ascii="Arial" w:hAnsi="Arial" w:cs="Arial"/>
              </w:rPr>
              <w:t>holter</w:t>
            </w:r>
            <w:proofErr w:type="spellEnd"/>
            <w:r w:rsidRPr="00F571FF">
              <w:rPr>
                <w:rFonts w:ascii="Arial" w:hAnsi="Arial" w:cs="Arial"/>
              </w:rPr>
              <w:t xml:space="preserve"> - inne</w:t>
            </w:r>
          </w:p>
          <w:p w14:paraId="2768BEEA" w14:textId="38CA0097" w:rsidR="00F571FF" w:rsidRDefault="00F571FF" w:rsidP="00CB4E5C">
            <w:pPr>
              <w:jc w:val="both"/>
              <w:rPr>
                <w:rFonts w:ascii="Arial" w:hAnsi="Arial" w:cs="Arial"/>
                <w:b/>
              </w:rPr>
            </w:pPr>
            <w:r w:rsidRPr="00F571FF">
              <w:rPr>
                <w:rFonts w:ascii="Arial" w:hAnsi="Arial" w:cs="Arial"/>
                <w:b/>
              </w:rPr>
              <w:t>SCHILLER POLAND</w:t>
            </w:r>
            <w:r w:rsidR="00CB4E5C">
              <w:rPr>
                <w:rFonts w:ascii="Arial" w:hAnsi="Arial" w:cs="Arial"/>
                <w:b/>
              </w:rPr>
              <w:t xml:space="preserve"> </w:t>
            </w:r>
            <w:r w:rsidRPr="00F571FF">
              <w:rPr>
                <w:rFonts w:ascii="Arial" w:hAnsi="Arial" w:cs="Arial"/>
                <w:b/>
              </w:rPr>
              <w:t>Sp. z.o.o.</w:t>
            </w:r>
          </w:p>
          <w:p w14:paraId="7870D4D2" w14:textId="77777777" w:rsidR="00F571FF" w:rsidRDefault="00F571FF" w:rsidP="00CB4E5C">
            <w:pPr>
              <w:jc w:val="both"/>
              <w:rPr>
                <w:rFonts w:ascii="Arial" w:hAnsi="Arial" w:cs="Arial"/>
                <w:bCs/>
              </w:rPr>
            </w:pPr>
            <w:r w:rsidRPr="00F571FF">
              <w:rPr>
                <w:rFonts w:ascii="Arial" w:hAnsi="Arial" w:cs="Arial"/>
                <w:bCs/>
              </w:rPr>
              <w:t>Rolna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F571FF">
              <w:rPr>
                <w:rFonts w:ascii="Arial" w:hAnsi="Arial" w:cs="Arial"/>
                <w:bCs/>
              </w:rPr>
              <w:t>157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1BA176E0" w14:textId="77777777" w:rsidR="00F571FF" w:rsidRDefault="00F571FF" w:rsidP="00CB4E5C">
            <w:pPr>
              <w:jc w:val="both"/>
              <w:rPr>
                <w:rFonts w:ascii="Arial" w:hAnsi="Arial" w:cs="Arial"/>
                <w:bCs/>
              </w:rPr>
            </w:pPr>
            <w:r w:rsidRPr="00F571FF">
              <w:rPr>
                <w:rFonts w:ascii="Arial" w:hAnsi="Arial" w:cs="Arial"/>
                <w:bCs/>
              </w:rPr>
              <w:t>02-729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F571FF">
              <w:rPr>
                <w:rFonts w:ascii="Arial" w:hAnsi="Arial" w:cs="Arial"/>
                <w:bCs/>
              </w:rPr>
              <w:t>Warszawa</w:t>
            </w:r>
          </w:p>
          <w:p w14:paraId="1C5A2926" w14:textId="77777777" w:rsidR="00F571FF" w:rsidRPr="004872D7" w:rsidRDefault="00F571FF" w:rsidP="00CB4E5C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F571FF">
              <w:rPr>
                <w:rFonts w:ascii="Arial" w:hAnsi="Arial" w:cs="Arial"/>
                <w:b/>
              </w:rPr>
              <w:t>33 210.00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9E94C01" w14:textId="77777777" w:rsidR="00F571FF" w:rsidRDefault="00F571FF" w:rsidP="00CB4E5C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16159ADB" w14:textId="77777777" w:rsidR="00F571FF" w:rsidRDefault="00F571FF" w:rsidP="00CB4E5C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F571FF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54E09584" w14:textId="77777777" w:rsidR="00CB4E5C" w:rsidRDefault="00CB4E5C" w:rsidP="00CB4E5C">
      <w:pPr>
        <w:jc w:val="both"/>
        <w:rPr>
          <w:rFonts w:ascii="Arial" w:hAnsi="Arial" w:cs="Arial"/>
          <w:color w:val="000000"/>
        </w:rPr>
      </w:pPr>
    </w:p>
    <w:p w14:paraId="6EF723AB" w14:textId="77FD8B94" w:rsidR="00A02E94" w:rsidRDefault="00A02E94" w:rsidP="00CB4E5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1"/>
        <w:gridCol w:w="3261"/>
        <w:gridCol w:w="1134"/>
      </w:tblGrid>
      <w:tr w:rsidR="00A02E94" w14:paraId="0268818A" w14:textId="77777777" w:rsidTr="001707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A2044F8" w14:textId="77777777" w:rsidR="00A02E94" w:rsidRDefault="00A02E94" w:rsidP="00CB4E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3029CA8" w14:textId="77777777" w:rsidR="00A02E94" w:rsidRDefault="00A02E94" w:rsidP="00CB4E5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640CC91" w14:textId="77777777" w:rsidR="00A02E94" w:rsidRDefault="00A02E94" w:rsidP="00CB4E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EF4DA53" w14:textId="77777777" w:rsidR="00A02E94" w:rsidRDefault="00A02E94" w:rsidP="00CB4E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571FF" w14:paraId="3C973A4C" w14:textId="77777777" w:rsidTr="001707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E475F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F571FF">
              <w:rPr>
                <w:rFonts w:ascii="Arial" w:hAnsi="Arial" w:cs="Arial"/>
                <w:sz w:val="20"/>
                <w:szCs w:val="20"/>
              </w:rPr>
              <w:t>System holterowskiego pomiaru ciśnienia z akcesoriami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60C9D" w14:textId="77777777" w:rsidR="00CB4E5C" w:rsidRDefault="00F571FF" w:rsidP="00CB4E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>SCHILLER POLAND</w:t>
            </w:r>
          </w:p>
          <w:p w14:paraId="36450937" w14:textId="745EE938" w:rsidR="00F571FF" w:rsidRDefault="00F571FF" w:rsidP="00CB4E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>Sp. z.o.o.</w:t>
            </w:r>
          </w:p>
          <w:p w14:paraId="117F5D92" w14:textId="77777777" w:rsid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Rolna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>157</w:t>
            </w:r>
          </w:p>
          <w:p w14:paraId="5E3574AB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02-729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99AAA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283F3DBB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2 - Okres gwarancji - 20.00</w:t>
            </w:r>
          </w:p>
          <w:p w14:paraId="1D2FFDD6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3 - Parametry techniczne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B87B" w14:textId="77777777" w:rsidR="00F571FF" w:rsidRDefault="00F571FF" w:rsidP="00CB4E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F571FF" w14:paraId="4ED589A5" w14:textId="77777777" w:rsidTr="001707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459DE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F571FF">
              <w:rPr>
                <w:rFonts w:ascii="Arial" w:hAnsi="Arial" w:cs="Arial"/>
                <w:sz w:val="20"/>
                <w:szCs w:val="20"/>
              </w:rPr>
              <w:t>System holterowskiego pomiaru ciśnienia z akcesoriami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4E7A" w14:textId="77777777" w:rsidR="00F571FF" w:rsidRDefault="00F571FF" w:rsidP="00CB4E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>Elecpol</w:t>
            </w:r>
            <w:proofErr w:type="spellEnd"/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B8753F9" w14:textId="77777777" w:rsid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Łużycka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>34a</w:t>
            </w:r>
          </w:p>
          <w:p w14:paraId="31AD2D08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61-614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 xml:space="preserve"> Poznań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60E0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1 - Cena - 42.47</w:t>
            </w:r>
          </w:p>
          <w:p w14:paraId="72824A76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2 - Okres gwarancji - 20.00</w:t>
            </w:r>
          </w:p>
          <w:p w14:paraId="0B6F8FF3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3 - Parametry techniczne - 17.50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1326" w14:textId="77777777" w:rsidR="00F571FF" w:rsidRDefault="00F571FF" w:rsidP="00CB4E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 xml:space="preserve">  79,97</w:t>
            </w:r>
          </w:p>
        </w:tc>
      </w:tr>
      <w:tr w:rsidR="00F571FF" w14:paraId="1222CD79" w14:textId="77777777" w:rsidTr="001707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E6DE8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F571FF">
              <w:rPr>
                <w:rFonts w:ascii="Arial" w:hAnsi="Arial" w:cs="Arial"/>
                <w:sz w:val="20"/>
                <w:szCs w:val="20"/>
              </w:rPr>
              <w:t>System holterowskiego pomiaru ciśnienia z akcesoriami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95D63" w14:textId="77777777" w:rsidR="00CB4E5C" w:rsidRDefault="00F571FF" w:rsidP="00CB4E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"Margot </w:t>
            </w:r>
            <w:proofErr w:type="spellStart"/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 </w:t>
            </w:r>
          </w:p>
          <w:p w14:paraId="519B5DDC" w14:textId="66BEEC3A" w:rsidR="00F571FF" w:rsidRDefault="00F571FF" w:rsidP="00CB4E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>Spółka z o.o.</w:t>
            </w:r>
          </w:p>
          <w:p w14:paraId="506C8F12" w14:textId="77777777" w:rsid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Ptaków Leśnych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>77</w:t>
            </w:r>
          </w:p>
          <w:p w14:paraId="6FB990AF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05-500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>Jastrzębie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8009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1 - Cena - 58.32</w:t>
            </w:r>
          </w:p>
          <w:p w14:paraId="716CB9D9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2 - Okres gwarancji - 0.00</w:t>
            </w:r>
          </w:p>
          <w:p w14:paraId="7322BF34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3 - Parametry techniczne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E1405" w14:textId="77777777" w:rsidR="00F571FF" w:rsidRDefault="00F571FF" w:rsidP="00CB4E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 xml:space="preserve">  78,32</w:t>
            </w:r>
          </w:p>
        </w:tc>
      </w:tr>
      <w:tr w:rsidR="00F571FF" w14:paraId="15CD12DC" w14:textId="77777777" w:rsidTr="001707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163A3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F571FF">
              <w:rPr>
                <w:rFonts w:ascii="Arial" w:hAnsi="Arial" w:cs="Arial"/>
                <w:sz w:val="20"/>
                <w:szCs w:val="20"/>
              </w:rPr>
              <w:t xml:space="preserve">Akcesoria do rejestratora typu </w:t>
            </w:r>
            <w:proofErr w:type="spellStart"/>
            <w:r w:rsidRPr="00F571FF">
              <w:rPr>
                <w:rFonts w:ascii="Arial" w:hAnsi="Arial" w:cs="Arial"/>
                <w:sz w:val="20"/>
                <w:szCs w:val="20"/>
              </w:rPr>
              <w:t>holter</w:t>
            </w:r>
            <w:proofErr w:type="spellEnd"/>
            <w:r w:rsidRPr="00F571FF">
              <w:rPr>
                <w:rFonts w:ascii="Arial" w:hAnsi="Arial" w:cs="Arial"/>
                <w:sz w:val="20"/>
                <w:szCs w:val="20"/>
              </w:rPr>
              <w:t xml:space="preserve"> - inne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6202D" w14:textId="77777777" w:rsidR="00CB4E5C" w:rsidRDefault="00F571FF" w:rsidP="00CB4E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>SCHILLER POLAND</w:t>
            </w:r>
            <w:r w:rsidR="00CB4E5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6DC84565" w14:textId="35A38A87" w:rsidR="00F571FF" w:rsidRDefault="00F571FF" w:rsidP="00CB4E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>Sp. z.o.o.</w:t>
            </w:r>
          </w:p>
          <w:p w14:paraId="371B2416" w14:textId="77777777" w:rsid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Rolna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>157</w:t>
            </w:r>
          </w:p>
          <w:p w14:paraId="27442527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02-729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15BE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1 - Cena - 50.41</w:t>
            </w:r>
          </w:p>
          <w:p w14:paraId="74190C49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2 - Okres gwarancji - 20.00</w:t>
            </w:r>
          </w:p>
          <w:p w14:paraId="7FF94CDE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3 - Parametry techniczne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6E6B3" w14:textId="77777777" w:rsidR="00F571FF" w:rsidRDefault="00F571FF" w:rsidP="00CB4E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 xml:space="preserve">  85,41</w:t>
            </w:r>
          </w:p>
        </w:tc>
      </w:tr>
      <w:tr w:rsidR="00F571FF" w14:paraId="78EA1D5B" w14:textId="77777777" w:rsidTr="001707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92D61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F571FF">
              <w:rPr>
                <w:rFonts w:ascii="Arial" w:hAnsi="Arial" w:cs="Arial"/>
                <w:sz w:val="20"/>
                <w:szCs w:val="20"/>
              </w:rPr>
              <w:t xml:space="preserve">Akcesoria do rejestratora typu </w:t>
            </w:r>
            <w:proofErr w:type="spellStart"/>
            <w:r w:rsidRPr="00F571FF">
              <w:rPr>
                <w:rFonts w:ascii="Arial" w:hAnsi="Arial" w:cs="Arial"/>
                <w:sz w:val="20"/>
                <w:szCs w:val="20"/>
              </w:rPr>
              <w:t>holter</w:t>
            </w:r>
            <w:proofErr w:type="spellEnd"/>
            <w:r w:rsidRPr="00F571FF">
              <w:rPr>
                <w:rFonts w:ascii="Arial" w:hAnsi="Arial" w:cs="Arial"/>
                <w:sz w:val="20"/>
                <w:szCs w:val="20"/>
              </w:rPr>
              <w:t xml:space="preserve"> - inne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2973" w14:textId="77777777" w:rsidR="00CB4E5C" w:rsidRDefault="00F571FF" w:rsidP="00CB4E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"Margot </w:t>
            </w:r>
            <w:proofErr w:type="spellStart"/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 </w:t>
            </w:r>
          </w:p>
          <w:p w14:paraId="332EC991" w14:textId="2C0D54F6" w:rsidR="00F571FF" w:rsidRDefault="00F571FF" w:rsidP="00CB4E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71FF">
              <w:rPr>
                <w:rFonts w:ascii="Arial" w:hAnsi="Arial" w:cs="Arial"/>
                <w:b/>
                <w:bCs/>
                <w:sz w:val="20"/>
                <w:szCs w:val="20"/>
              </w:rPr>
              <w:t>Spółka z o.o.</w:t>
            </w:r>
          </w:p>
          <w:p w14:paraId="24F785BC" w14:textId="77777777" w:rsid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Ptaków Leśnych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>77</w:t>
            </w:r>
          </w:p>
          <w:p w14:paraId="46D250C4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05-500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571FF">
              <w:rPr>
                <w:rFonts w:ascii="Arial" w:hAnsi="Arial" w:cs="Arial"/>
                <w:sz w:val="20"/>
                <w:szCs w:val="20"/>
              </w:rPr>
              <w:t>Jastrzębie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5662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14:paraId="500BA5A6" w14:textId="77777777" w:rsidR="00F571FF" w:rsidRPr="00F571FF" w:rsidRDefault="00F571FF" w:rsidP="00CB4E5C">
            <w:pPr>
              <w:rPr>
                <w:rFonts w:ascii="Arial" w:hAnsi="Arial" w:cs="Arial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2 - Okres gwarancji - 0.00</w:t>
            </w:r>
          </w:p>
          <w:p w14:paraId="69DEA60C" w14:textId="77777777" w:rsidR="00F571FF" w:rsidRDefault="00F571FF" w:rsidP="00CB4E5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>3 - Parametry techniczne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04E9" w14:textId="77777777" w:rsidR="00F571FF" w:rsidRDefault="00F571FF" w:rsidP="00CB4E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71FF">
              <w:rPr>
                <w:rFonts w:ascii="Arial" w:hAnsi="Arial" w:cs="Arial"/>
                <w:sz w:val="20"/>
                <w:szCs w:val="20"/>
              </w:rPr>
              <w:t xml:space="preserve">  70,00</w:t>
            </w:r>
          </w:p>
        </w:tc>
      </w:tr>
    </w:tbl>
    <w:p w14:paraId="48752D89" w14:textId="77777777" w:rsidR="00A02E94" w:rsidRDefault="00A02E94" w:rsidP="00CB4E5C">
      <w:pPr>
        <w:jc w:val="both"/>
        <w:rPr>
          <w:rFonts w:ascii="Arial" w:hAnsi="Arial" w:cs="Arial"/>
          <w:color w:val="000000"/>
        </w:rPr>
      </w:pPr>
    </w:p>
    <w:p w14:paraId="5260B5D0" w14:textId="77777777" w:rsidR="00A02E94" w:rsidRDefault="00A02E94" w:rsidP="00CB4E5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65AB9471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32BCC9E" w14:textId="77777777" w:rsidR="00A02E94" w:rsidRDefault="00A02E94" w:rsidP="00CB4E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255C45C" w14:textId="77777777" w:rsidR="00A02E94" w:rsidRDefault="00A02E94" w:rsidP="00CB4E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F5AB3AB" w14:textId="77777777" w:rsidR="00A02E94" w:rsidRDefault="00A02E94" w:rsidP="00CB4E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6B10B941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26A8D6B" w14:textId="77777777" w:rsidR="00A02E94" w:rsidRDefault="00A02E94" w:rsidP="00CB4E5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BFF798" w14:textId="77777777" w:rsidR="00A02E94" w:rsidRDefault="00A02E94" w:rsidP="00CB4E5C">
            <w:pPr>
              <w:rPr>
                <w:rFonts w:ascii="Arial" w:hAnsi="Arial" w:cs="Arial"/>
                <w:b/>
                <w:bCs/>
              </w:rPr>
            </w:pPr>
          </w:p>
          <w:p w14:paraId="7B8A6520" w14:textId="77777777" w:rsidR="00A02E94" w:rsidRDefault="00A02E94" w:rsidP="00CB4E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0756647B" w14:textId="77777777" w:rsidR="00A02E94" w:rsidRDefault="00A02E94" w:rsidP="00CB4E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596CDF" w14:textId="77777777" w:rsidR="00A02E94" w:rsidRPr="00FC0BC6" w:rsidRDefault="00A02E94" w:rsidP="00CB4E5C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Pzp.</w:t>
            </w:r>
          </w:p>
          <w:p w14:paraId="39B2649A" w14:textId="77777777" w:rsidR="00A02E94" w:rsidRPr="00FC0BC6" w:rsidRDefault="00A02E94" w:rsidP="00CB4E5C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0BCA4DA0" w14:textId="77777777" w:rsidR="00A02E94" w:rsidRDefault="00A02E94" w:rsidP="00CB4E5C">
            <w:pPr>
              <w:jc w:val="both"/>
              <w:rPr>
                <w:rFonts w:ascii="Arial" w:hAnsi="Arial" w:cs="Arial"/>
              </w:rPr>
            </w:pPr>
          </w:p>
        </w:tc>
      </w:tr>
    </w:tbl>
    <w:p w14:paraId="7B9FF369" w14:textId="77777777" w:rsidR="00A02E94" w:rsidRDefault="00A02E94" w:rsidP="00CB4E5C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24A0CA3" w14:textId="77777777" w:rsidR="00A02E94" w:rsidRDefault="00A02E94" w:rsidP="00CB4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2DD3AF0B" w14:textId="77777777" w:rsidR="00A02E94" w:rsidRDefault="00A02E94" w:rsidP="00CB4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F571FF">
        <w:rPr>
          <w:rFonts w:ascii="Arial" w:hAnsi="Arial" w:cs="Arial"/>
        </w:rPr>
        <w:t>nie krótszym niż 5 dni od dnia przesłania niniejszego zawiadomienia o wyborze najkorzystniejszej oferty.</w:t>
      </w:r>
    </w:p>
    <w:p w14:paraId="2CEF0D11" w14:textId="77777777" w:rsidR="00A02E94" w:rsidRDefault="00A02E94" w:rsidP="00CB4E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9D5175F" w14:textId="77777777" w:rsidR="00A02E94" w:rsidRDefault="00A02E94" w:rsidP="00CB4E5C">
      <w:pPr>
        <w:jc w:val="both"/>
        <w:rPr>
          <w:rFonts w:ascii="Arial" w:hAnsi="Arial" w:cs="Arial"/>
          <w:bCs/>
        </w:rPr>
      </w:pPr>
    </w:p>
    <w:p w14:paraId="2EEE7B51" w14:textId="77777777" w:rsidR="00A02E94" w:rsidRDefault="00A02E94" w:rsidP="00CB4E5C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77DE8DA4" w14:textId="77777777" w:rsidR="0017076E" w:rsidRDefault="0017076E" w:rsidP="00CB4E5C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7B13D8D2" w14:textId="77777777" w:rsidR="0017076E" w:rsidRDefault="0017076E" w:rsidP="0017076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371F6B6" w14:textId="77777777" w:rsidR="0017076E" w:rsidRDefault="0017076E" w:rsidP="0017076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61278DD" w14:textId="0E26AA65" w:rsidR="0017076E" w:rsidRDefault="0017076E" w:rsidP="0017076E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Piotr Nowicki</w:t>
      </w:r>
    </w:p>
    <w:p w14:paraId="577601FF" w14:textId="77777777" w:rsidR="008642B3" w:rsidRPr="00A02E94" w:rsidRDefault="008642B3" w:rsidP="00CB4E5C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5F4F3" w14:textId="77777777" w:rsidR="00185319" w:rsidRDefault="00185319">
      <w:r>
        <w:separator/>
      </w:r>
    </w:p>
  </w:endnote>
  <w:endnote w:type="continuationSeparator" w:id="0">
    <w:p w14:paraId="2EFD6AFE" w14:textId="77777777" w:rsidR="00185319" w:rsidRDefault="0018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A9B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C062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A5609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7720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4A4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DF33D" w14:textId="77777777" w:rsidR="00185319" w:rsidRDefault="00185319">
      <w:r>
        <w:separator/>
      </w:r>
    </w:p>
  </w:footnote>
  <w:footnote w:type="continuationSeparator" w:id="0">
    <w:p w14:paraId="32456111" w14:textId="77777777" w:rsidR="00185319" w:rsidRDefault="00185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CF95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4A2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C79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319"/>
    <w:rsid w:val="00022322"/>
    <w:rsid w:val="00042497"/>
    <w:rsid w:val="000C1E6F"/>
    <w:rsid w:val="000E4E56"/>
    <w:rsid w:val="0017076E"/>
    <w:rsid w:val="00185319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4DDD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4E5C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71FF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489012"/>
  <w15:chartTrackingRefBased/>
  <w15:docId w15:val="{A2DBC7CA-8844-4D9B-926B-1877D4F9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17076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466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3</cp:revision>
  <cp:lastPrinted>2023-11-23T08:49:00Z</cp:lastPrinted>
  <dcterms:created xsi:type="dcterms:W3CDTF">2023-11-23T08:49:00Z</dcterms:created>
  <dcterms:modified xsi:type="dcterms:W3CDTF">2023-11-23T08:50:00Z</dcterms:modified>
</cp:coreProperties>
</file>