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F5CD1" w14:textId="77777777" w:rsidR="006A5DF1" w:rsidRPr="00414808" w:rsidRDefault="0064343C" w:rsidP="006A5DF1">
      <w:pPr>
        <w:spacing w:after="240"/>
        <w:jc w:val="right"/>
        <w:rPr>
          <w:sz w:val="22"/>
          <w:szCs w:val="22"/>
        </w:rPr>
      </w:pPr>
      <w:r w:rsidRPr="00414808">
        <w:rPr>
          <w:sz w:val="22"/>
          <w:szCs w:val="22"/>
        </w:rPr>
        <w:t>Poznań</w:t>
      </w:r>
      <w:r w:rsidR="006A5DF1" w:rsidRPr="00414808">
        <w:rPr>
          <w:sz w:val="22"/>
          <w:szCs w:val="22"/>
        </w:rPr>
        <w:t xml:space="preserve"> dnia: </w:t>
      </w:r>
      <w:r w:rsidRPr="00414808">
        <w:rPr>
          <w:sz w:val="22"/>
          <w:szCs w:val="22"/>
        </w:rPr>
        <w:t>2023-11-23</w:t>
      </w:r>
    </w:p>
    <w:p w14:paraId="27096F41" w14:textId="77777777" w:rsidR="0064343C" w:rsidRPr="00414808" w:rsidRDefault="0064343C" w:rsidP="006A5DF1">
      <w:pPr>
        <w:rPr>
          <w:b/>
          <w:bCs/>
          <w:sz w:val="22"/>
          <w:szCs w:val="22"/>
        </w:rPr>
      </w:pPr>
      <w:r w:rsidRPr="00414808">
        <w:rPr>
          <w:b/>
          <w:bCs/>
          <w:sz w:val="22"/>
          <w:szCs w:val="22"/>
        </w:rPr>
        <w:t>Szpital Wojewódzki w Poznaniu</w:t>
      </w:r>
    </w:p>
    <w:p w14:paraId="2FFDE8BB" w14:textId="77777777" w:rsidR="006A5DF1" w:rsidRPr="00414808" w:rsidRDefault="0064343C" w:rsidP="006A5DF1">
      <w:pPr>
        <w:rPr>
          <w:b/>
          <w:bCs/>
          <w:sz w:val="22"/>
          <w:szCs w:val="22"/>
        </w:rPr>
      </w:pPr>
      <w:r w:rsidRPr="00414808">
        <w:rPr>
          <w:b/>
          <w:bCs/>
          <w:sz w:val="22"/>
          <w:szCs w:val="22"/>
        </w:rPr>
        <w:t>Dział Zamówień Publicznych</w:t>
      </w:r>
    </w:p>
    <w:p w14:paraId="3AD618CA" w14:textId="2C00D455" w:rsidR="006A5DF1" w:rsidRPr="00414808" w:rsidRDefault="00414808" w:rsidP="006A5DF1">
      <w:pPr>
        <w:rPr>
          <w:sz w:val="22"/>
          <w:szCs w:val="22"/>
        </w:rPr>
      </w:pPr>
      <w:r w:rsidRPr="00414808">
        <w:rPr>
          <w:sz w:val="22"/>
          <w:szCs w:val="22"/>
        </w:rPr>
        <w:t xml:space="preserve">ul. </w:t>
      </w:r>
      <w:r w:rsidR="0064343C" w:rsidRPr="00414808">
        <w:rPr>
          <w:sz w:val="22"/>
          <w:szCs w:val="22"/>
        </w:rPr>
        <w:t>Juraszów</w:t>
      </w:r>
      <w:r w:rsidR="006A5DF1" w:rsidRPr="00414808">
        <w:rPr>
          <w:sz w:val="22"/>
          <w:szCs w:val="22"/>
        </w:rPr>
        <w:t xml:space="preserve"> </w:t>
      </w:r>
      <w:r w:rsidR="0064343C" w:rsidRPr="00414808">
        <w:rPr>
          <w:sz w:val="22"/>
          <w:szCs w:val="22"/>
        </w:rPr>
        <w:t>7/19</w:t>
      </w:r>
    </w:p>
    <w:p w14:paraId="4281C278" w14:textId="77777777" w:rsidR="006A5DF1" w:rsidRPr="00414808" w:rsidRDefault="0064343C" w:rsidP="006A5DF1">
      <w:pPr>
        <w:rPr>
          <w:sz w:val="22"/>
          <w:szCs w:val="22"/>
        </w:rPr>
      </w:pPr>
      <w:r w:rsidRPr="00414808">
        <w:rPr>
          <w:sz w:val="22"/>
          <w:szCs w:val="22"/>
        </w:rPr>
        <w:t>60-479</w:t>
      </w:r>
      <w:r w:rsidR="006A5DF1" w:rsidRPr="00414808">
        <w:rPr>
          <w:sz w:val="22"/>
          <w:szCs w:val="22"/>
        </w:rPr>
        <w:t xml:space="preserve"> </w:t>
      </w:r>
      <w:r w:rsidRPr="00414808">
        <w:rPr>
          <w:sz w:val="22"/>
          <w:szCs w:val="22"/>
        </w:rPr>
        <w:t>Poznań</w:t>
      </w:r>
    </w:p>
    <w:p w14:paraId="11432F8D" w14:textId="77777777" w:rsidR="006A5DF1" w:rsidRPr="0041480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83EA05" w14:textId="77777777" w:rsidR="006A5DF1" w:rsidRPr="0041480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14808">
        <w:rPr>
          <w:sz w:val="22"/>
          <w:szCs w:val="22"/>
        </w:rPr>
        <w:tab/>
        <w:t xml:space="preserve"> </w:t>
      </w:r>
    </w:p>
    <w:p w14:paraId="34B5ABB1" w14:textId="77777777" w:rsidR="006A5DF1" w:rsidRPr="0041480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887207" w14:textId="77777777" w:rsidR="006A5DF1" w:rsidRPr="0041480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14808">
        <w:rPr>
          <w:b/>
          <w:sz w:val="22"/>
          <w:szCs w:val="22"/>
        </w:rPr>
        <w:t>WYKONAWCY</w:t>
      </w:r>
    </w:p>
    <w:p w14:paraId="658B5061" w14:textId="77777777" w:rsidR="006A5DF1" w:rsidRPr="0041480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14808">
        <w:rPr>
          <w:sz w:val="22"/>
          <w:szCs w:val="22"/>
        </w:rPr>
        <w:t>ubiegający się o zamówienie publiczne</w:t>
      </w:r>
    </w:p>
    <w:p w14:paraId="2C979146" w14:textId="77777777" w:rsidR="006D4AB3" w:rsidRPr="0041480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DAD03D2" w14:textId="77777777" w:rsidR="006D4AB3" w:rsidRPr="0041480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785D85" w14:textId="77777777" w:rsidR="006D4AB3" w:rsidRPr="0041480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5CB6" w14:textId="77777777" w:rsidR="00632C3C" w:rsidRPr="0041480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14808">
        <w:rPr>
          <w:rFonts w:ascii="Times New Roman" w:hAnsi="Times New Roman"/>
          <w:sz w:val="22"/>
          <w:szCs w:val="22"/>
        </w:rPr>
        <w:t>WYJAŚNIENI</w:t>
      </w:r>
      <w:r w:rsidR="00520165" w:rsidRPr="00414808">
        <w:rPr>
          <w:rFonts w:ascii="Times New Roman" w:hAnsi="Times New Roman"/>
          <w:sz w:val="22"/>
          <w:szCs w:val="22"/>
        </w:rPr>
        <w:t>A</w:t>
      </w:r>
      <w:r w:rsidR="00632C3C" w:rsidRPr="00414808">
        <w:rPr>
          <w:rFonts w:ascii="Times New Roman" w:hAnsi="Times New Roman"/>
          <w:sz w:val="22"/>
          <w:szCs w:val="22"/>
        </w:rPr>
        <w:t xml:space="preserve"> TREŚCI</w:t>
      </w:r>
      <w:r w:rsidR="0029606A" w:rsidRPr="00414808">
        <w:rPr>
          <w:rFonts w:ascii="Times New Roman" w:hAnsi="Times New Roman"/>
          <w:sz w:val="22"/>
          <w:szCs w:val="22"/>
        </w:rPr>
        <w:t xml:space="preserve"> SWZ</w:t>
      </w:r>
    </w:p>
    <w:p w14:paraId="32F957BC" w14:textId="0BE9DE74" w:rsidR="006D4AB3" w:rsidRPr="0041480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14808">
        <w:rPr>
          <w:sz w:val="22"/>
          <w:szCs w:val="22"/>
        </w:rPr>
        <w:t xml:space="preserve">Dotyczy: </w:t>
      </w:r>
      <w:r w:rsidR="006A5DF1" w:rsidRPr="00414808">
        <w:rPr>
          <w:sz w:val="22"/>
          <w:szCs w:val="22"/>
        </w:rPr>
        <w:t>p</w:t>
      </w:r>
      <w:r w:rsidRPr="00414808">
        <w:rPr>
          <w:sz w:val="22"/>
          <w:szCs w:val="22"/>
        </w:rPr>
        <w:t>ostępowani</w:t>
      </w:r>
      <w:r w:rsidR="006A5DF1" w:rsidRPr="00414808">
        <w:rPr>
          <w:sz w:val="22"/>
          <w:szCs w:val="22"/>
        </w:rPr>
        <w:t>a</w:t>
      </w:r>
      <w:r w:rsidRPr="00414808">
        <w:rPr>
          <w:sz w:val="22"/>
          <w:szCs w:val="22"/>
        </w:rPr>
        <w:t xml:space="preserve"> o udzielenie zamówienia publicznego, prowadzone</w:t>
      </w:r>
      <w:r w:rsidR="006A5DF1" w:rsidRPr="00414808">
        <w:rPr>
          <w:sz w:val="22"/>
          <w:szCs w:val="22"/>
        </w:rPr>
        <w:t>go</w:t>
      </w:r>
      <w:r w:rsidRPr="00414808">
        <w:rPr>
          <w:sz w:val="22"/>
          <w:szCs w:val="22"/>
        </w:rPr>
        <w:t xml:space="preserve"> w trybie </w:t>
      </w:r>
      <w:r w:rsidR="0064343C" w:rsidRPr="00414808">
        <w:rPr>
          <w:sz w:val="22"/>
          <w:szCs w:val="22"/>
        </w:rPr>
        <w:t>przetarg nieograniczony</w:t>
      </w:r>
      <w:r w:rsidRPr="00414808">
        <w:rPr>
          <w:b/>
          <w:sz w:val="22"/>
          <w:szCs w:val="22"/>
        </w:rPr>
        <w:t xml:space="preserve"> </w:t>
      </w:r>
      <w:r w:rsidRPr="00414808">
        <w:rPr>
          <w:bCs/>
          <w:sz w:val="22"/>
          <w:szCs w:val="22"/>
        </w:rPr>
        <w:t>na</w:t>
      </w:r>
      <w:r w:rsidRPr="00414808">
        <w:rPr>
          <w:b/>
          <w:sz w:val="22"/>
          <w:szCs w:val="22"/>
        </w:rPr>
        <w:t xml:space="preserve"> </w:t>
      </w:r>
      <w:r w:rsidR="00E72428" w:rsidRPr="00414808">
        <w:rPr>
          <w:bCs/>
          <w:sz w:val="22"/>
          <w:szCs w:val="22"/>
        </w:rPr>
        <w:t>”</w:t>
      </w:r>
      <w:r w:rsidR="0064343C" w:rsidRPr="00414808">
        <w:rPr>
          <w:b/>
          <w:bCs/>
          <w:sz w:val="22"/>
          <w:szCs w:val="22"/>
        </w:rPr>
        <w:t xml:space="preserve">Zakup sprzętu z dziedziny Intensywnej Terapii stosowanego w opiece </w:t>
      </w:r>
      <w:r w:rsidR="00414808">
        <w:rPr>
          <w:b/>
          <w:bCs/>
          <w:sz w:val="22"/>
          <w:szCs w:val="22"/>
        </w:rPr>
        <w:br/>
      </w:r>
      <w:r w:rsidR="0064343C" w:rsidRPr="00414808">
        <w:rPr>
          <w:b/>
          <w:bCs/>
          <w:sz w:val="22"/>
          <w:szCs w:val="22"/>
        </w:rPr>
        <w:t>nad pacjentami kardiologicznymi</w:t>
      </w:r>
      <w:r w:rsidR="00E72428" w:rsidRPr="00414808">
        <w:rPr>
          <w:bCs/>
          <w:sz w:val="22"/>
          <w:szCs w:val="22"/>
        </w:rPr>
        <w:t>”</w:t>
      </w:r>
      <w:r w:rsidRPr="00414808">
        <w:rPr>
          <w:b/>
          <w:sz w:val="22"/>
          <w:szCs w:val="22"/>
        </w:rPr>
        <w:t xml:space="preserve"> </w:t>
      </w:r>
      <w:r w:rsidRPr="00414808">
        <w:rPr>
          <w:bCs/>
          <w:sz w:val="22"/>
          <w:szCs w:val="22"/>
        </w:rPr>
        <w:t>– znak sprawy</w:t>
      </w:r>
      <w:r w:rsidRPr="00414808">
        <w:rPr>
          <w:b/>
          <w:sz w:val="22"/>
          <w:szCs w:val="22"/>
        </w:rPr>
        <w:t xml:space="preserve"> </w:t>
      </w:r>
      <w:r w:rsidR="0064343C" w:rsidRPr="00414808">
        <w:rPr>
          <w:b/>
          <w:sz w:val="22"/>
          <w:szCs w:val="22"/>
        </w:rPr>
        <w:t>SZW/DZP/132/2023</w:t>
      </w:r>
    </w:p>
    <w:p w14:paraId="22A78D51" w14:textId="77777777" w:rsidR="0064343C" w:rsidRPr="0041480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414808">
        <w:rPr>
          <w:sz w:val="22"/>
          <w:szCs w:val="22"/>
        </w:rPr>
        <w:t xml:space="preserve">Zamawiający, </w:t>
      </w:r>
      <w:r w:rsidR="0064343C" w:rsidRPr="00414808">
        <w:rPr>
          <w:b/>
          <w:sz w:val="22"/>
          <w:szCs w:val="22"/>
        </w:rPr>
        <w:t>Szpital Wojewódzki w Poznaniu</w:t>
      </w:r>
    </w:p>
    <w:p w14:paraId="10E52898" w14:textId="4ED96638" w:rsidR="0012774F" w:rsidRPr="00414808" w:rsidRDefault="0064343C" w:rsidP="00D8461B">
      <w:pPr>
        <w:spacing w:after="240" w:line="276" w:lineRule="auto"/>
        <w:jc w:val="both"/>
        <w:rPr>
          <w:sz w:val="22"/>
          <w:szCs w:val="22"/>
        </w:rPr>
      </w:pPr>
      <w:r w:rsidRPr="00414808">
        <w:rPr>
          <w:b/>
          <w:sz w:val="22"/>
          <w:szCs w:val="22"/>
        </w:rPr>
        <w:t>Dział Zamówień Publicznych</w:t>
      </w:r>
      <w:r w:rsidR="00520165" w:rsidRPr="00414808">
        <w:rPr>
          <w:sz w:val="22"/>
          <w:szCs w:val="22"/>
        </w:rPr>
        <w:t xml:space="preserve">, działając na podstawie art. </w:t>
      </w:r>
      <w:r w:rsidR="0029606A" w:rsidRPr="00414808">
        <w:rPr>
          <w:sz w:val="22"/>
          <w:szCs w:val="22"/>
        </w:rPr>
        <w:t>1</w:t>
      </w:r>
      <w:r w:rsidR="00520165" w:rsidRPr="00414808">
        <w:rPr>
          <w:sz w:val="22"/>
          <w:szCs w:val="22"/>
        </w:rPr>
        <w:t>3</w:t>
      </w:r>
      <w:r w:rsidR="0029606A" w:rsidRPr="00414808">
        <w:rPr>
          <w:sz w:val="22"/>
          <w:szCs w:val="22"/>
        </w:rPr>
        <w:t>5</w:t>
      </w:r>
      <w:r w:rsidR="00520165" w:rsidRPr="00414808">
        <w:rPr>
          <w:sz w:val="22"/>
          <w:szCs w:val="22"/>
        </w:rPr>
        <w:t xml:space="preserve"> ust</w:t>
      </w:r>
      <w:r w:rsidR="00D9049C" w:rsidRPr="00414808">
        <w:rPr>
          <w:sz w:val="22"/>
          <w:szCs w:val="22"/>
        </w:rPr>
        <w:t xml:space="preserve">. </w:t>
      </w:r>
      <w:r w:rsidR="0029606A" w:rsidRPr="00414808">
        <w:rPr>
          <w:sz w:val="22"/>
          <w:szCs w:val="22"/>
        </w:rPr>
        <w:t>6</w:t>
      </w:r>
      <w:r w:rsidR="00520165" w:rsidRPr="00414808">
        <w:rPr>
          <w:sz w:val="22"/>
          <w:szCs w:val="22"/>
        </w:rPr>
        <w:t xml:space="preserve"> ustawy z dnia </w:t>
      </w:r>
      <w:r w:rsidR="0029606A" w:rsidRPr="00414808">
        <w:rPr>
          <w:sz w:val="22"/>
          <w:szCs w:val="22"/>
        </w:rPr>
        <w:t>11</w:t>
      </w:r>
      <w:r w:rsidR="00520165" w:rsidRPr="00414808">
        <w:rPr>
          <w:sz w:val="22"/>
          <w:szCs w:val="22"/>
        </w:rPr>
        <w:t xml:space="preserve"> </w:t>
      </w:r>
      <w:r w:rsidR="0029606A" w:rsidRPr="00414808">
        <w:rPr>
          <w:sz w:val="22"/>
          <w:szCs w:val="22"/>
        </w:rPr>
        <w:t xml:space="preserve">września </w:t>
      </w:r>
      <w:r w:rsidR="00520165" w:rsidRPr="00414808">
        <w:rPr>
          <w:sz w:val="22"/>
          <w:szCs w:val="22"/>
        </w:rPr>
        <w:t>20</w:t>
      </w:r>
      <w:r w:rsidR="0029606A" w:rsidRPr="00414808">
        <w:rPr>
          <w:sz w:val="22"/>
          <w:szCs w:val="22"/>
        </w:rPr>
        <w:t>19</w:t>
      </w:r>
      <w:r w:rsidR="00520165" w:rsidRPr="00414808">
        <w:rPr>
          <w:sz w:val="22"/>
          <w:szCs w:val="22"/>
        </w:rPr>
        <w:t xml:space="preserve"> r</w:t>
      </w:r>
      <w:r w:rsidR="0029606A" w:rsidRPr="00414808">
        <w:rPr>
          <w:sz w:val="22"/>
          <w:szCs w:val="22"/>
        </w:rPr>
        <w:t>.</w:t>
      </w:r>
      <w:r w:rsidR="00520165" w:rsidRPr="00414808">
        <w:rPr>
          <w:sz w:val="22"/>
          <w:szCs w:val="22"/>
        </w:rPr>
        <w:t xml:space="preserve"> Prawo </w:t>
      </w:r>
      <w:r w:rsidR="0029606A" w:rsidRPr="00414808">
        <w:rPr>
          <w:sz w:val="22"/>
          <w:szCs w:val="22"/>
        </w:rPr>
        <w:t>z</w:t>
      </w:r>
      <w:r w:rsidR="00520165" w:rsidRPr="00414808">
        <w:rPr>
          <w:sz w:val="22"/>
          <w:szCs w:val="22"/>
        </w:rPr>
        <w:t xml:space="preserve">amówień </w:t>
      </w:r>
      <w:r w:rsidR="0029606A" w:rsidRPr="00414808">
        <w:rPr>
          <w:sz w:val="22"/>
          <w:szCs w:val="22"/>
        </w:rPr>
        <w:t>p</w:t>
      </w:r>
      <w:r w:rsidR="00520165" w:rsidRPr="00414808">
        <w:rPr>
          <w:sz w:val="22"/>
          <w:szCs w:val="22"/>
        </w:rPr>
        <w:t xml:space="preserve">ublicznych </w:t>
      </w:r>
      <w:r w:rsidRPr="00414808">
        <w:rPr>
          <w:sz w:val="22"/>
          <w:szCs w:val="22"/>
        </w:rPr>
        <w:t>(</w:t>
      </w:r>
      <w:proofErr w:type="spellStart"/>
      <w:r w:rsidRPr="00414808">
        <w:rPr>
          <w:sz w:val="22"/>
          <w:szCs w:val="22"/>
        </w:rPr>
        <w:t>t.j</w:t>
      </w:r>
      <w:proofErr w:type="spellEnd"/>
      <w:r w:rsidRPr="00414808">
        <w:rPr>
          <w:sz w:val="22"/>
          <w:szCs w:val="22"/>
        </w:rPr>
        <w:t>. Dz. U. z 2022r. poz. 1710)</w:t>
      </w:r>
      <w:r w:rsidR="00BE7BFD" w:rsidRPr="00414808">
        <w:rPr>
          <w:sz w:val="22"/>
          <w:szCs w:val="22"/>
        </w:rPr>
        <w:t xml:space="preserve">, </w:t>
      </w:r>
      <w:r w:rsidR="00D9049C" w:rsidRPr="00414808">
        <w:rPr>
          <w:sz w:val="22"/>
          <w:szCs w:val="22"/>
        </w:rPr>
        <w:t>udostępnia</w:t>
      </w:r>
      <w:r w:rsidR="00BE7BFD" w:rsidRPr="00414808">
        <w:rPr>
          <w:sz w:val="22"/>
          <w:szCs w:val="22"/>
        </w:rPr>
        <w:t xml:space="preserve"> poniżej treść zapytań </w:t>
      </w:r>
      <w:r w:rsidR="00414808">
        <w:rPr>
          <w:sz w:val="22"/>
          <w:szCs w:val="22"/>
        </w:rPr>
        <w:br/>
      </w:r>
      <w:r w:rsidR="00BE7BFD" w:rsidRPr="00414808">
        <w:rPr>
          <w:sz w:val="22"/>
          <w:szCs w:val="22"/>
        </w:rPr>
        <w:t>do S</w:t>
      </w:r>
      <w:r w:rsidR="0012774F" w:rsidRPr="00414808">
        <w:rPr>
          <w:sz w:val="22"/>
          <w:szCs w:val="22"/>
        </w:rPr>
        <w:t>pecyfikacji Warunków Zamówienia (</w:t>
      </w:r>
      <w:r w:rsidR="0012774F" w:rsidRPr="00414808">
        <w:rPr>
          <w:sz w:val="22"/>
          <w:szCs w:val="22"/>
          <w:lang w:eastAsia="ar-SA"/>
        </w:rPr>
        <w:t>zwanej dalej</w:t>
      </w:r>
      <w:r w:rsidR="0012774F" w:rsidRPr="00414808">
        <w:rPr>
          <w:b/>
          <w:sz w:val="22"/>
          <w:szCs w:val="22"/>
          <w:lang w:eastAsia="ar-SA"/>
        </w:rPr>
        <w:t xml:space="preserve"> </w:t>
      </w:r>
      <w:r w:rsidR="0012774F" w:rsidRPr="00414808">
        <w:rPr>
          <w:bCs/>
          <w:sz w:val="22"/>
          <w:szCs w:val="22"/>
          <w:lang w:eastAsia="ar-SA"/>
        </w:rPr>
        <w:t>”SWZ”)</w:t>
      </w:r>
      <w:r w:rsidR="00414808">
        <w:rPr>
          <w:bCs/>
          <w:sz w:val="22"/>
          <w:szCs w:val="22"/>
          <w:lang w:eastAsia="ar-SA"/>
        </w:rPr>
        <w:t>, które wpłynęły do Zamawiającego po terminie składania zapytań</w:t>
      </w:r>
      <w:r w:rsidR="00D9049C" w:rsidRPr="00414808">
        <w:rPr>
          <w:bCs/>
          <w:sz w:val="22"/>
          <w:szCs w:val="22"/>
          <w:lang w:eastAsia="ar-SA"/>
        </w:rPr>
        <w:t xml:space="preserve"> </w:t>
      </w:r>
      <w:r w:rsidR="00D9049C" w:rsidRPr="00414808">
        <w:rPr>
          <w:sz w:val="22"/>
          <w:szCs w:val="22"/>
        </w:rPr>
        <w:t>wraz z wyjaśnieniami</w:t>
      </w:r>
      <w:r w:rsidR="0012774F" w:rsidRPr="0041480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343C" w:rsidRPr="00414808" w14:paraId="72FBC0CC" w14:textId="77777777" w:rsidTr="004634F5">
        <w:tc>
          <w:tcPr>
            <w:tcW w:w="9356" w:type="dxa"/>
            <w:shd w:val="clear" w:color="auto" w:fill="auto"/>
          </w:tcPr>
          <w:p w14:paraId="425307FA" w14:textId="1AFBC463" w:rsidR="0064343C" w:rsidRPr="00414808" w:rsidRDefault="0064343C" w:rsidP="004634F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14808">
              <w:rPr>
                <w:b/>
                <w:bCs/>
                <w:sz w:val="22"/>
                <w:szCs w:val="22"/>
              </w:rPr>
              <w:t xml:space="preserve">Pytanie nr </w:t>
            </w:r>
            <w:r w:rsidR="00414808">
              <w:rPr>
                <w:b/>
                <w:bCs/>
                <w:sz w:val="22"/>
                <w:szCs w:val="22"/>
              </w:rPr>
              <w:t>1</w:t>
            </w:r>
          </w:p>
          <w:p w14:paraId="0665DF39" w14:textId="1EDB1AF0" w:rsidR="0064343C" w:rsidRPr="00414808" w:rsidRDefault="0064343C" w:rsidP="004634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 xml:space="preserve">dotyczy umowy paragraf 7 ust. 1 </w:t>
            </w:r>
            <w:proofErr w:type="spellStart"/>
            <w:r w:rsidRPr="00414808">
              <w:rPr>
                <w:sz w:val="22"/>
                <w:szCs w:val="22"/>
              </w:rPr>
              <w:t>ppkt</w:t>
            </w:r>
            <w:proofErr w:type="spellEnd"/>
            <w:r w:rsidRPr="00414808">
              <w:rPr>
                <w:sz w:val="22"/>
                <w:szCs w:val="22"/>
              </w:rPr>
              <w:t xml:space="preserve">. 2 Prosimy o zmniejszenie wysokości kary do 20 zł za każdą rozpoczętą godzinę zwłoki w przystąpieniu do usunięcia zgłoszonej wady (czasie reakcji), o której mowa w § 6 ust.9; Jednocześnie prosimy o poprawienie omyłki, w umowie brak jest ust. 9 w paragrafie 6. Ewentualnie ponieważ nie praktykuje się w branży naliczania kar umownych „za godzinę zwłoki”, zwłaszcza, że zazwyczaj Wykonawca jest w stanie realizować czynności związane z naprawą </w:t>
            </w:r>
            <w:r w:rsidR="00414808">
              <w:rPr>
                <w:sz w:val="22"/>
                <w:szCs w:val="22"/>
              </w:rPr>
              <w:br/>
            </w:r>
            <w:r w:rsidRPr="00414808">
              <w:rPr>
                <w:sz w:val="22"/>
                <w:szCs w:val="22"/>
              </w:rPr>
              <w:t>w „zwykłych” godzinach pracy Zamawiającego, co czyni karę naliczaną w ten sposób co najmniej częściowo bezzasadną (za zwłokę w godzinach wieczornych i nocnych).</w:t>
            </w:r>
          </w:p>
          <w:p w14:paraId="0D313DF7" w14:textId="72658CD6" w:rsidR="0064343C" w:rsidRPr="00414808" w:rsidRDefault="0064343C" w:rsidP="004634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 xml:space="preserve">Jednocześnie wysokość kary za każdą godzinę generuje po stronie Wykonawcy ryzyko finansowe, które będzie podlegało wkalkulowaniu w cenę ofertową, co finalnie nie będzie korzystne </w:t>
            </w:r>
            <w:r w:rsidR="00414808">
              <w:rPr>
                <w:sz w:val="22"/>
                <w:szCs w:val="22"/>
              </w:rPr>
              <w:br/>
            </w:r>
            <w:r w:rsidRPr="00414808">
              <w:rPr>
                <w:sz w:val="22"/>
                <w:szCs w:val="22"/>
              </w:rPr>
              <w:t xml:space="preserve">dla Zamawiającego. Prosimy zatem o następującą zmianę: W przypadku niewykonania </w:t>
            </w:r>
            <w:r w:rsidR="00414808">
              <w:rPr>
                <w:sz w:val="22"/>
                <w:szCs w:val="22"/>
              </w:rPr>
              <w:br/>
            </w:r>
            <w:r w:rsidRPr="00414808">
              <w:rPr>
                <w:sz w:val="22"/>
                <w:szCs w:val="22"/>
              </w:rPr>
              <w:t xml:space="preserve">lub nienależytego wykonania umowy Kupujący ma prawo do naliczenia następujących kar </w:t>
            </w:r>
            <w:r w:rsidR="00414808">
              <w:rPr>
                <w:sz w:val="22"/>
                <w:szCs w:val="22"/>
              </w:rPr>
              <w:br/>
            </w:r>
            <w:r w:rsidRPr="00414808">
              <w:rPr>
                <w:sz w:val="22"/>
                <w:szCs w:val="22"/>
              </w:rPr>
              <w:t>w wysokości 0,03% całkowitej wartości umowy brutto za każdy dzień zwłoki w usunięcia zgłoszonej wady (czasie reakcji), o której mowa w § 6 ust.9;</w:t>
            </w:r>
          </w:p>
          <w:p w14:paraId="3522DF4F" w14:textId="77777777" w:rsidR="0064343C" w:rsidRDefault="0064343C" w:rsidP="004634F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1480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B3F5367" w14:textId="5CD36AC5" w:rsidR="00414808" w:rsidRPr="00414808" w:rsidRDefault="00414808" w:rsidP="004634F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 xml:space="preserve">Paragraf 7 ust. 1 </w:t>
            </w:r>
            <w:proofErr w:type="spellStart"/>
            <w:r w:rsidRPr="00414808">
              <w:rPr>
                <w:sz w:val="22"/>
                <w:szCs w:val="22"/>
              </w:rPr>
              <w:t>ppkt</w:t>
            </w:r>
            <w:proofErr w:type="spellEnd"/>
            <w:r w:rsidRPr="00414808">
              <w:rPr>
                <w:sz w:val="22"/>
                <w:szCs w:val="22"/>
              </w:rPr>
              <w:t>. 2 wzoru umowy otrzymuje brzmienie:</w:t>
            </w:r>
          </w:p>
          <w:p w14:paraId="017AADF8" w14:textId="0853AA3B" w:rsidR="00414808" w:rsidRPr="00414808" w:rsidRDefault="00414808" w:rsidP="0041480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14808">
              <w:rPr>
                <w:b/>
                <w:bCs/>
                <w:sz w:val="24"/>
                <w:szCs w:val="24"/>
              </w:rPr>
              <w:t>§ 7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414808">
              <w:rPr>
                <w:b/>
                <w:bCs/>
                <w:sz w:val="24"/>
                <w:szCs w:val="24"/>
              </w:rPr>
              <w:t>Kary umowne i postanowienia końcowe</w:t>
            </w:r>
          </w:p>
          <w:p w14:paraId="5A70B54B" w14:textId="77777777" w:rsidR="00414808" w:rsidRPr="00414808" w:rsidRDefault="00414808" w:rsidP="0041480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 xml:space="preserve">1.      W przypadku niewykonania lub nienależytego wykonania umowy Kupujący ma prawo </w:t>
            </w:r>
            <w:r w:rsidRPr="00414808">
              <w:rPr>
                <w:sz w:val="22"/>
                <w:szCs w:val="22"/>
              </w:rPr>
              <w:br/>
              <w:t>do naliczenia następujących kar w wysokości:</w:t>
            </w:r>
          </w:p>
          <w:p w14:paraId="30E7F2E9" w14:textId="77777777" w:rsidR="00414808" w:rsidRPr="00414808" w:rsidRDefault="00414808" w:rsidP="0041480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 xml:space="preserve">1)     0,05% całkowitego wynagrodzenia netto, o którym mowa w § 1 ust. 3 – za każdy rozpoczęty </w:t>
            </w:r>
            <w:r w:rsidRPr="00414808">
              <w:rPr>
                <w:sz w:val="22"/>
                <w:szCs w:val="22"/>
              </w:rPr>
              <w:lastRenderedPageBreak/>
              <w:t>dzień zwłoki w realizacji przedmiotu umowy;</w:t>
            </w:r>
          </w:p>
          <w:p w14:paraId="4D5EB2D4" w14:textId="77777777" w:rsidR="00414808" w:rsidRPr="00414808" w:rsidRDefault="00414808" w:rsidP="0041480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>2)     0,05% zł – za każdy rozpoczęty dzień zwłoki w przystąpieniu do usunięcia zgłoszonej wady (czasie reakcji), o której mowa w § 5 ust.10;</w:t>
            </w:r>
          </w:p>
          <w:p w14:paraId="44FF5538" w14:textId="2F33B890" w:rsidR="00414808" w:rsidRPr="00414808" w:rsidRDefault="00414808" w:rsidP="0041480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 xml:space="preserve">3)     0,03% całkowitego wynagrodzenia netto, o którym mowa w § 1 ust. 3 – za każdy rozpoczęty dzień zwłoki w wykonaniu naprawy urządzeń wchodzących w Sprzętu, o której mowa w § 5 ust. 11 </w:t>
            </w:r>
            <w:r>
              <w:rPr>
                <w:sz w:val="22"/>
                <w:szCs w:val="22"/>
              </w:rPr>
              <w:br/>
            </w:r>
            <w:r w:rsidRPr="00414808">
              <w:rPr>
                <w:sz w:val="22"/>
                <w:szCs w:val="22"/>
              </w:rPr>
              <w:t>i 12;</w:t>
            </w:r>
          </w:p>
          <w:p w14:paraId="127515E5" w14:textId="77777777" w:rsidR="00414808" w:rsidRPr="00414808" w:rsidRDefault="00414808" w:rsidP="0041480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>4)     0,03% całkowitego wynagrodzenia netto, o którym mowa w § 1 ust. 3 – za każdy rozpoczęty dzień zwłoki w terminie wymiany urządzenia wchodzącego w skład Sprzętu lub jego zespołu/podzespołu na wolny od wad w terminie, o którym mowa w § 5 ust. 14;</w:t>
            </w:r>
          </w:p>
          <w:p w14:paraId="30D5AFC9" w14:textId="77777777" w:rsidR="00414808" w:rsidRPr="00414808" w:rsidRDefault="00414808" w:rsidP="0041480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>5)     0,1% całkowitego wynagrodzenia netto, o którym mowa w § 1 ust. 3 – za każdy przypadek niewykonania obowiązkowego przeglądu gwarancyjnego/konserwacji, zgodnie z §5 ust.7 za każdy przypadek;</w:t>
            </w:r>
          </w:p>
          <w:p w14:paraId="10C57156" w14:textId="77777777" w:rsidR="00414808" w:rsidRPr="00414808" w:rsidRDefault="00414808" w:rsidP="0041480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 xml:space="preserve">6)     2 % całkowitego wynagrodzenia netto, o którym mowa § 1 ust. 3 – </w:t>
            </w:r>
            <w:r w:rsidRPr="00414808">
              <w:rPr>
                <w:sz w:val="22"/>
                <w:szCs w:val="22"/>
              </w:rPr>
              <w:br/>
              <w:t xml:space="preserve">za nieprzeprowadzenie szkolenia przez </w:t>
            </w:r>
            <w:r w:rsidRPr="00414808">
              <w:rPr>
                <w:b/>
                <w:bCs/>
                <w:sz w:val="22"/>
                <w:szCs w:val="22"/>
              </w:rPr>
              <w:t>Sprzedającego</w:t>
            </w:r>
            <w:r w:rsidRPr="00414808">
              <w:rPr>
                <w:sz w:val="22"/>
                <w:szCs w:val="22"/>
              </w:rPr>
              <w:t xml:space="preserve"> w terminie uzgodnionym z </w:t>
            </w:r>
            <w:r w:rsidRPr="00414808">
              <w:rPr>
                <w:b/>
                <w:bCs/>
                <w:sz w:val="22"/>
                <w:szCs w:val="22"/>
              </w:rPr>
              <w:t xml:space="preserve">Kupującym, </w:t>
            </w:r>
          </w:p>
          <w:p w14:paraId="0199B661" w14:textId="77777777" w:rsidR="00414808" w:rsidRPr="00414808" w:rsidRDefault="00414808" w:rsidP="0041480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 xml:space="preserve">7)     10% wynagrodzenia netto, o którym mowa § 1 ust. 3 – za odstąpienie od umowy przez którąkolwiek ze Stron – z przyczyn zawinionych </w:t>
            </w:r>
            <w:r w:rsidRPr="00414808">
              <w:rPr>
                <w:sz w:val="22"/>
                <w:szCs w:val="22"/>
              </w:rPr>
              <w:br/>
              <w:t>przez Sprzedającego.</w:t>
            </w:r>
          </w:p>
          <w:p w14:paraId="00F65B51" w14:textId="77777777" w:rsidR="00414808" w:rsidRPr="00414808" w:rsidRDefault="00414808" w:rsidP="0041480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>z zastrzeżeniem, że łączna wysokość kar umownych nie przekroczy 20% wartości netto przedmiotu umowy, określonej w § 1 ust. 3.</w:t>
            </w:r>
          </w:p>
          <w:p w14:paraId="15DDA47B" w14:textId="35B3F4E3" w:rsidR="0064343C" w:rsidRPr="00414808" w:rsidRDefault="0064343C" w:rsidP="004634F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4343C" w:rsidRPr="00414808" w14:paraId="3DFEB0DA" w14:textId="77777777" w:rsidTr="004634F5">
        <w:tc>
          <w:tcPr>
            <w:tcW w:w="9356" w:type="dxa"/>
            <w:shd w:val="clear" w:color="auto" w:fill="auto"/>
          </w:tcPr>
          <w:p w14:paraId="3F204234" w14:textId="1756AF1F" w:rsidR="0064343C" w:rsidRPr="00414808" w:rsidRDefault="0064343C" w:rsidP="004634F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14808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414808">
              <w:rPr>
                <w:b/>
                <w:bCs/>
                <w:sz w:val="22"/>
                <w:szCs w:val="22"/>
              </w:rPr>
              <w:t>2</w:t>
            </w:r>
          </w:p>
          <w:p w14:paraId="5398948A" w14:textId="77777777" w:rsidR="0064343C" w:rsidRPr="00414808" w:rsidRDefault="0064343C" w:rsidP="004634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>Pytanie do zadania nr 5 "Urządzenie do kompresji klatki piersiowej - 1 szt."</w:t>
            </w:r>
          </w:p>
          <w:p w14:paraId="1F874F32" w14:textId="77777777" w:rsidR="0064343C" w:rsidRPr="00414808" w:rsidRDefault="0064343C" w:rsidP="004634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>punktu nr 13 "Klasa odporności  IP44"</w:t>
            </w:r>
          </w:p>
          <w:p w14:paraId="24F5FB92" w14:textId="77777777" w:rsidR="0064343C" w:rsidRPr="00414808" w:rsidRDefault="0064343C" w:rsidP="004634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4808">
              <w:rPr>
                <w:sz w:val="22"/>
                <w:szCs w:val="22"/>
              </w:rPr>
              <w:t>Czy zamawiający dopuści urządzenie którego klasa odporności wynosi IP43, a klasa odporności akumulatora, bez którego urządzenie nie będzie działać IP44 ?</w:t>
            </w:r>
          </w:p>
          <w:p w14:paraId="0BC0D1AE" w14:textId="13189C40" w:rsidR="0064343C" w:rsidRPr="00414808" w:rsidRDefault="0064343C" w:rsidP="004634F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14808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14808">
              <w:rPr>
                <w:b/>
                <w:bCs/>
                <w:sz w:val="22"/>
                <w:szCs w:val="22"/>
              </w:rPr>
              <w:t xml:space="preserve"> </w:t>
            </w:r>
            <w:r w:rsidR="00414808">
              <w:rPr>
                <w:sz w:val="22"/>
                <w:szCs w:val="22"/>
              </w:rPr>
              <w:t>Zamawiający dopuszcza.</w:t>
            </w:r>
          </w:p>
          <w:p w14:paraId="7F38B82E" w14:textId="7388F853" w:rsidR="0064343C" w:rsidRPr="00414808" w:rsidRDefault="0064343C" w:rsidP="004634F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ED363A6" w14:textId="77777777" w:rsidR="00BE7BFD" w:rsidRPr="00414808" w:rsidRDefault="00BE7BFD" w:rsidP="00520165">
      <w:pPr>
        <w:jc w:val="both"/>
        <w:rPr>
          <w:sz w:val="22"/>
          <w:szCs w:val="22"/>
        </w:rPr>
      </w:pPr>
    </w:p>
    <w:p w14:paraId="326747C7" w14:textId="77777777" w:rsidR="00414808" w:rsidRDefault="00414808" w:rsidP="00414808">
      <w:pPr>
        <w:spacing w:line="360" w:lineRule="auto"/>
        <w:ind w:left="5241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F395DBB" w14:textId="77777777" w:rsidR="00414808" w:rsidRDefault="00414808" w:rsidP="00414808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6CDB0DE" w14:textId="74308F0C" w:rsidR="00414808" w:rsidRDefault="00414808" w:rsidP="004148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w Poznaniu</w:t>
      </w:r>
    </w:p>
    <w:p w14:paraId="6C06F7A2" w14:textId="75D452C6" w:rsidR="00414808" w:rsidRDefault="00414808" w:rsidP="0041480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Piotr Nowicki</w:t>
      </w:r>
    </w:p>
    <w:p w14:paraId="3EA2C9F2" w14:textId="42B4EFFB" w:rsidR="006D4AB3" w:rsidRPr="00414808" w:rsidRDefault="006D4AB3" w:rsidP="00414808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41480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A6589" w14:textId="77777777" w:rsidR="008B2CDE" w:rsidRDefault="008B2CDE">
      <w:r>
        <w:separator/>
      </w:r>
    </w:p>
  </w:endnote>
  <w:endnote w:type="continuationSeparator" w:id="0">
    <w:p w14:paraId="1E75A166" w14:textId="77777777" w:rsidR="008B2CDE" w:rsidRDefault="008B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F6E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89D4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C6A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1EABE16">
        <v:line id="_x0000_s1025" style="position:absolute;left:0;text-align:left;z-index:251657728" from="-3.85pt,8.75pt" to="455.15pt,8.75pt"/>
      </w:pict>
    </w:r>
  </w:p>
  <w:p w14:paraId="3F8352E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3C1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506B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2723DF" w14:textId="77777777" w:rsidR="006D4AB3" w:rsidRDefault="006D4AB3">
    <w:pPr>
      <w:pStyle w:val="Stopka"/>
      <w:tabs>
        <w:tab w:val="clear" w:pos="4536"/>
        <w:tab w:val="left" w:pos="6237"/>
      </w:tabs>
    </w:pPr>
  </w:p>
  <w:p w14:paraId="1997CF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265BB" w14:textId="77777777" w:rsidR="008B2CDE" w:rsidRDefault="008B2CDE">
      <w:r>
        <w:separator/>
      </w:r>
    </w:p>
  </w:footnote>
  <w:footnote w:type="continuationSeparator" w:id="0">
    <w:p w14:paraId="42A2F3F0" w14:textId="77777777" w:rsidR="008B2CDE" w:rsidRDefault="008B2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BFC91" w14:textId="77777777" w:rsidR="0064343C" w:rsidRDefault="00643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2BD74" w14:textId="77777777" w:rsidR="0064343C" w:rsidRDefault="006434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18FC0" w14:textId="77777777" w:rsidR="0064343C" w:rsidRDefault="00643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1595729">
    <w:abstractNumId w:val="3"/>
  </w:num>
  <w:num w:numId="2" w16cid:durableId="1858543055">
    <w:abstractNumId w:val="6"/>
  </w:num>
  <w:num w:numId="3" w16cid:durableId="1445928305">
    <w:abstractNumId w:val="2"/>
  </w:num>
  <w:num w:numId="4" w16cid:durableId="906038035">
    <w:abstractNumId w:val="5"/>
  </w:num>
  <w:num w:numId="5" w16cid:durableId="186794924">
    <w:abstractNumId w:val="0"/>
  </w:num>
  <w:num w:numId="6" w16cid:durableId="1865365647">
    <w:abstractNumId w:val="1"/>
  </w:num>
  <w:num w:numId="7" w16cid:durableId="338626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CDE"/>
    <w:rsid w:val="00031374"/>
    <w:rsid w:val="000A1097"/>
    <w:rsid w:val="000E2A8F"/>
    <w:rsid w:val="0012774F"/>
    <w:rsid w:val="00144B7A"/>
    <w:rsid w:val="00180C6E"/>
    <w:rsid w:val="0029606A"/>
    <w:rsid w:val="00414808"/>
    <w:rsid w:val="004848F3"/>
    <w:rsid w:val="004A75F2"/>
    <w:rsid w:val="005144A9"/>
    <w:rsid w:val="00520165"/>
    <w:rsid w:val="005B1B08"/>
    <w:rsid w:val="00632C3C"/>
    <w:rsid w:val="006434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2CDE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8AB4AF"/>
  <w15:chartTrackingRefBased/>
  <w15:docId w15:val="{78A96912-0F34-4F01-AE92-D27A2B2EF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586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2023-11-23T13:22:00Z</cp:lastPrinted>
  <dcterms:created xsi:type="dcterms:W3CDTF">2023-11-23T13:22:00Z</dcterms:created>
  <dcterms:modified xsi:type="dcterms:W3CDTF">2023-11-23T13:22:00Z</dcterms:modified>
</cp:coreProperties>
</file>