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EF7213" w14:textId="728A2263" w:rsidR="00281DC6" w:rsidRPr="00FE7210" w:rsidRDefault="00C41F03" w:rsidP="00C41F03">
      <w:pPr>
        <w:keepNext/>
        <w:spacing w:after="360"/>
        <w:outlineLvl w:val="3"/>
        <w:rPr>
          <w:b/>
          <w:bCs/>
          <w:sz w:val="22"/>
          <w:szCs w:val="22"/>
          <w:u w:val="single"/>
        </w:rPr>
      </w:pPr>
      <w:r>
        <w:rPr>
          <w:bCs/>
          <w:sz w:val="22"/>
          <w:szCs w:val="22"/>
        </w:rPr>
        <w:t>SZW/DZP/1</w:t>
      </w:r>
      <w:r w:rsidR="000438D6">
        <w:rPr>
          <w:bCs/>
          <w:sz w:val="22"/>
          <w:szCs w:val="22"/>
        </w:rPr>
        <w:t>42</w:t>
      </w:r>
      <w:r>
        <w:rPr>
          <w:bCs/>
          <w:sz w:val="22"/>
          <w:szCs w:val="22"/>
        </w:rPr>
        <w:t>/2023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 w:rsidR="00281DC6" w:rsidRPr="00281DC6">
        <w:rPr>
          <w:bCs/>
          <w:sz w:val="22"/>
          <w:szCs w:val="22"/>
        </w:rPr>
        <w:t xml:space="preserve">Załącznik nr </w:t>
      </w:r>
      <w:r w:rsidR="00281DC6" w:rsidRPr="00281DC6">
        <w:rPr>
          <w:sz w:val="22"/>
          <w:szCs w:val="22"/>
        </w:rPr>
        <w:t>1</w:t>
      </w:r>
      <w:r w:rsidR="00281DC6" w:rsidRPr="00281DC6">
        <w:rPr>
          <w:b/>
          <w:bCs/>
          <w:sz w:val="22"/>
          <w:szCs w:val="22"/>
        </w:rPr>
        <w:t xml:space="preserve"> </w:t>
      </w:r>
      <w:r w:rsidR="00281DC6" w:rsidRPr="00281DC6">
        <w:rPr>
          <w:bCs/>
          <w:sz w:val="22"/>
          <w:szCs w:val="22"/>
        </w:rPr>
        <w:t>do SWZ</w:t>
      </w:r>
      <w:r w:rsidR="00FE7210">
        <w:rPr>
          <w:bCs/>
          <w:sz w:val="22"/>
          <w:szCs w:val="22"/>
        </w:rPr>
        <w:t xml:space="preserve"> 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120D8CF5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6C52A7">
        <w:rPr>
          <w:sz w:val="22"/>
          <w:szCs w:val="22"/>
        </w:rPr>
        <w:t>Podstawowy bez negocjacji</w:t>
      </w:r>
      <w:r w:rsidRPr="00281DC6">
        <w:rPr>
          <w:sz w:val="22"/>
          <w:szCs w:val="22"/>
        </w:rPr>
        <w:t xml:space="preserve"> pn.: </w:t>
      </w:r>
    </w:p>
    <w:p w14:paraId="4F06ED60" w14:textId="77777777" w:rsidR="006C52A7" w:rsidRPr="006C52A7" w:rsidRDefault="006C52A7" w:rsidP="006C52A7">
      <w:pPr>
        <w:spacing w:after="240" w:line="276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6C52A7">
        <w:rPr>
          <w:rFonts w:eastAsia="Calibri"/>
          <w:b/>
          <w:sz w:val="22"/>
          <w:szCs w:val="22"/>
          <w:lang w:eastAsia="en-US"/>
        </w:rPr>
        <w:t>ZAKUP SPRZĘTU I APARATURY- POPRZEZ ZAKUP SPRZETU DLA ODDZIAŁÓW ANESTEZJOLOGII I INTENSYWNEJ TERAPII  Z PODZIAŁEM NA ZADANIA:</w:t>
      </w:r>
    </w:p>
    <w:p w14:paraId="7AC95DD3" w14:textId="6A03A830" w:rsidR="006C52A7" w:rsidRPr="006C52A7" w:rsidRDefault="006C52A7" w:rsidP="006C52A7">
      <w:pPr>
        <w:spacing w:after="240" w:line="276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6C52A7">
        <w:rPr>
          <w:rFonts w:eastAsia="Calibri"/>
          <w:b/>
          <w:sz w:val="22"/>
          <w:szCs w:val="22"/>
          <w:lang w:eastAsia="en-US"/>
        </w:rPr>
        <w:t xml:space="preserve">zadanie nr 1 - </w:t>
      </w:r>
      <w:bookmarkStart w:id="0" w:name="_Hlk146275218"/>
      <w:r w:rsidRPr="006C52A7">
        <w:rPr>
          <w:rFonts w:eastAsia="Calibri"/>
          <w:b/>
          <w:sz w:val="22"/>
          <w:szCs w:val="22"/>
          <w:lang w:eastAsia="en-US"/>
        </w:rPr>
        <w:t>Kardiomonitor  10 cali - 1 szt.</w:t>
      </w:r>
    </w:p>
    <w:p w14:paraId="1A2154C0" w14:textId="29581EF8" w:rsidR="006C52A7" w:rsidRPr="006C52A7" w:rsidRDefault="00160E9C" w:rsidP="006C52A7">
      <w:pPr>
        <w:spacing w:after="240" w:line="276" w:lineRule="auto"/>
        <w:jc w:val="center"/>
        <w:rPr>
          <w:rFonts w:eastAsia="Calibri"/>
          <w:b/>
          <w:sz w:val="22"/>
          <w:szCs w:val="22"/>
          <w:lang w:eastAsia="en-US"/>
        </w:rPr>
      </w:pPr>
      <w:bookmarkStart w:id="1" w:name="_Hlk146275318"/>
      <w:bookmarkEnd w:id="0"/>
      <w:r>
        <w:rPr>
          <w:rFonts w:eastAsia="Calibri"/>
          <w:b/>
          <w:sz w:val="22"/>
          <w:szCs w:val="22"/>
          <w:lang w:eastAsia="en-US"/>
        </w:rPr>
        <w:t>.</w:t>
      </w:r>
    </w:p>
    <w:bookmarkEnd w:id="1"/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2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3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3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47BD257C" w:rsidR="00281DC6" w:rsidRPr="00174A30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174A30">
        <w:rPr>
          <w:b/>
          <w:sz w:val="22"/>
        </w:rPr>
        <w:t>SKŁADAMY OFERTĘ</w:t>
      </w:r>
      <w:r w:rsidRPr="00174A30">
        <w:rPr>
          <w:sz w:val="22"/>
        </w:rPr>
        <w:t xml:space="preserve"> na wykonanie przedmiotu zamówienia ze Specyfikacją Warunków Zamówienia</w:t>
      </w:r>
      <w:r w:rsidR="00E554F1" w:rsidRPr="00174A30">
        <w:rPr>
          <w:sz w:val="22"/>
        </w:rPr>
        <w:t>, Opisem Przedmiotu Zamówienia</w:t>
      </w:r>
      <w:r w:rsidR="004858D2" w:rsidRPr="00174A30">
        <w:rPr>
          <w:sz w:val="22"/>
        </w:rPr>
        <w:t xml:space="preserve"> oraz </w:t>
      </w:r>
      <w:r w:rsidR="001F5C81" w:rsidRPr="00174A30">
        <w:rPr>
          <w:sz w:val="22"/>
        </w:rPr>
        <w:t>wzorem</w:t>
      </w:r>
      <w:r w:rsidR="004858D2" w:rsidRPr="00174A30">
        <w:rPr>
          <w:sz w:val="22"/>
        </w:rPr>
        <w:t xml:space="preserve"> umowy</w:t>
      </w:r>
      <w:r w:rsidRPr="00174A30">
        <w:rPr>
          <w:sz w:val="22"/>
        </w:rPr>
        <w:t xml:space="preserve">, </w:t>
      </w:r>
      <w:r w:rsidR="00CF77BE" w:rsidRPr="00174A30">
        <w:rPr>
          <w:sz w:val="22"/>
        </w:rPr>
        <w:t>za łączną kwotę</w:t>
      </w:r>
      <w:r w:rsidRPr="00174A30">
        <w:rPr>
          <w:sz w:val="22"/>
        </w:rPr>
        <w:t>:</w:t>
      </w:r>
    </w:p>
    <w:p w14:paraId="30C6F5CE" w14:textId="5BD0ACF0" w:rsidR="001F5C81" w:rsidRPr="00174A30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156862A" w14:textId="7FA07F30" w:rsidR="00160E9C" w:rsidRPr="006C52A7" w:rsidRDefault="006C52A7" w:rsidP="00160E9C">
      <w:pPr>
        <w:spacing w:after="120" w:line="276" w:lineRule="auto"/>
        <w:contextualSpacing/>
        <w:jc w:val="both"/>
        <w:rPr>
          <w:rFonts w:eastAsia="Calibri"/>
          <w:b/>
          <w:bCs/>
          <w:sz w:val="22"/>
          <w:szCs w:val="22"/>
          <w:u w:val="single"/>
          <w:lang w:eastAsia="en-US"/>
        </w:rPr>
      </w:pPr>
      <w:bookmarkStart w:id="4" w:name="_Hlk136496738"/>
      <w:bookmarkStart w:id="5" w:name="_Hlk130903349"/>
      <w:bookmarkStart w:id="6" w:name="_Hlk64876004"/>
      <w:bookmarkStart w:id="7" w:name="_Hlk115774927"/>
      <w:r w:rsidRPr="006C52A7">
        <w:rPr>
          <w:bCs/>
          <w:sz w:val="22"/>
          <w:u w:val="single"/>
          <w:lang w:val="en-US"/>
        </w:rPr>
        <w:t xml:space="preserve">Zadanie nr 1: </w:t>
      </w:r>
      <w:r w:rsidR="00160E9C" w:rsidRPr="006C52A7">
        <w:rPr>
          <w:rFonts w:eastAsia="Calibri"/>
          <w:b/>
          <w:bCs/>
          <w:sz w:val="22"/>
          <w:szCs w:val="22"/>
          <w:u w:val="single"/>
          <w:lang w:eastAsia="en-US"/>
        </w:rPr>
        <w:t>Kardiomonitor  10 cali - 1 szt.</w:t>
      </w:r>
    </w:p>
    <w:p w14:paraId="3B5CA00F" w14:textId="77777777" w:rsidR="00160E9C" w:rsidRPr="007A62B1" w:rsidRDefault="00160E9C" w:rsidP="00160E9C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  zł netto</w:t>
      </w:r>
    </w:p>
    <w:p w14:paraId="6B75261B" w14:textId="77777777" w:rsidR="00160E9C" w:rsidRPr="007A62B1" w:rsidRDefault="00160E9C" w:rsidP="00160E9C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natomiast wraz z należnym podatkiem VAT w wysokości _______ %, </w:t>
      </w:r>
      <w:r>
        <w:rPr>
          <w:bCs/>
          <w:sz w:val="22"/>
        </w:rPr>
        <w:t>stanowi</w:t>
      </w:r>
      <w:r w:rsidRPr="007A62B1">
        <w:rPr>
          <w:bCs/>
          <w:sz w:val="22"/>
        </w:rPr>
        <w:t xml:space="preserve"> kwotę:</w:t>
      </w:r>
    </w:p>
    <w:p w14:paraId="0843BEAA" w14:textId="77777777" w:rsidR="00160E9C" w:rsidRPr="007A62B1" w:rsidRDefault="00160E9C" w:rsidP="00160E9C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  zł brutto </w:t>
      </w:r>
      <w:r>
        <w:rPr>
          <w:b/>
          <w:sz w:val="22"/>
        </w:rPr>
        <w:t>(K-1)</w:t>
      </w:r>
    </w:p>
    <w:p w14:paraId="29F6461E" w14:textId="77777777" w:rsidR="00160E9C" w:rsidRPr="007A62B1" w:rsidRDefault="00160E9C" w:rsidP="00160E9C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67ECB5E0" w14:textId="77777777" w:rsidR="00160E9C" w:rsidRPr="000272DA" w:rsidRDefault="00160E9C" w:rsidP="00160E9C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>, stanowiącego załącznik nr 2 do SWZ / załącznik nr 1 do umowy</w:t>
      </w:r>
    </w:p>
    <w:p w14:paraId="49960EDE" w14:textId="5331CE96" w:rsidR="00160E9C" w:rsidRDefault="00160E9C" w:rsidP="00160E9C">
      <w:pPr>
        <w:jc w:val="both"/>
        <w:rPr>
          <w:sz w:val="22"/>
          <w:szCs w:val="22"/>
        </w:rPr>
      </w:pPr>
      <w:r w:rsidRPr="006C52A7">
        <w:rPr>
          <w:b/>
          <w:sz w:val="22"/>
          <w:szCs w:val="22"/>
        </w:rPr>
        <w:t>K-</w:t>
      </w:r>
      <w:r w:rsidR="00B24E2B">
        <w:rPr>
          <w:b/>
          <w:sz w:val="22"/>
          <w:szCs w:val="22"/>
        </w:rPr>
        <w:t>2</w:t>
      </w:r>
      <w:r w:rsidRPr="006C52A7">
        <w:rPr>
          <w:b/>
          <w:sz w:val="22"/>
          <w:szCs w:val="22"/>
        </w:rPr>
        <w:t xml:space="preserve">: Okres gwarancji: </w:t>
      </w:r>
      <w:r w:rsidRPr="006C52A7">
        <w:rPr>
          <w:sz w:val="22"/>
          <w:szCs w:val="22"/>
        </w:rPr>
        <w:t xml:space="preserve">……… miesięcy (wpisać odpowiednio: </w:t>
      </w:r>
      <w:r>
        <w:rPr>
          <w:sz w:val="22"/>
          <w:szCs w:val="22"/>
        </w:rPr>
        <w:t>24</w:t>
      </w:r>
      <w:r w:rsidRPr="006C52A7">
        <w:rPr>
          <w:sz w:val="22"/>
          <w:szCs w:val="22"/>
        </w:rPr>
        <w:t xml:space="preserve"> miesiące, </w:t>
      </w:r>
      <w:r>
        <w:rPr>
          <w:sz w:val="22"/>
          <w:szCs w:val="22"/>
        </w:rPr>
        <w:t>powyżej 24</w:t>
      </w:r>
      <w:r w:rsidRPr="006C52A7">
        <w:rPr>
          <w:sz w:val="22"/>
          <w:szCs w:val="22"/>
        </w:rPr>
        <w:t xml:space="preserve"> miesięcy </w:t>
      </w:r>
      <w:r>
        <w:rPr>
          <w:sz w:val="22"/>
          <w:szCs w:val="22"/>
        </w:rPr>
        <w:t>–</w:t>
      </w:r>
      <w:r w:rsidRPr="006C52A7">
        <w:rPr>
          <w:sz w:val="22"/>
          <w:szCs w:val="22"/>
        </w:rPr>
        <w:t xml:space="preserve"> podać</w:t>
      </w:r>
      <w:r>
        <w:rPr>
          <w:sz w:val="22"/>
          <w:szCs w:val="22"/>
        </w:rPr>
        <w:t xml:space="preserve"> ile dokładnie, powyżej 36 miesięcy – podać ile dokładnie</w:t>
      </w:r>
      <w:r w:rsidRPr="006C52A7">
        <w:rPr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 w:rsidRPr="00453BEF">
        <w:rPr>
          <w:sz w:val="22"/>
          <w:szCs w:val="22"/>
        </w:rPr>
        <w:t>od daty podpisania protokołu odbioru</w:t>
      </w:r>
      <w:r>
        <w:rPr>
          <w:sz w:val="22"/>
          <w:szCs w:val="22"/>
        </w:rPr>
        <w:t>.</w:t>
      </w:r>
    </w:p>
    <w:p w14:paraId="1CC547AC" w14:textId="77777777" w:rsidR="00160E9C" w:rsidRPr="007A62B1" w:rsidRDefault="00160E9C" w:rsidP="00160E9C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>Wskazanie terminu gwarancji krótszego niż 24 miesiące spowoduje odrzucenie oferty jako niezgodnej z SWZ.</w:t>
      </w:r>
    </w:p>
    <w:p w14:paraId="6D002C6F" w14:textId="77777777" w:rsidR="00B24E2B" w:rsidRPr="00B24E2B" w:rsidRDefault="00B24E2B" w:rsidP="00B24E2B">
      <w:pPr>
        <w:spacing w:after="120" w:line="276" w:lineRule="auto"/>
        <w:contextualSpacing/>
        <w:jc w:val="both"/>
        <w:rPr>
          <w:bCs/>
          <w:sz w:val="22"/>
          <w:szCs w:val="22"/>
        </w:rPr>
      </w:pPr>
      <w:r w:rsidRPr="00B24E2B">
        <w:rPr>
          <w:b/>
          <w:bCs/>
          <w:sz w:val="22"/>
          <w:szCs w:val="22"/>
        </w:rPr>
        <w:t>K-3: Termin wykonania zamówienia / termin realizacji:</w:t>
      </w:r>
      <w:r w:rsidRPr="00B24E2B">
        <w:rPr>
          <w:bCs/>
          <w:sz w:val="22"/>
          <w:szCs w:val="22"/>
        </w:rPr>
        <w:t xml:space="preserve"> o ………………… dni (wpisać odpowiednio: bez skrócenia, skrócenie o 1 dzień, skrócenie o 2 dni) </w:t>
      </w:r>
    </w:p>
    <w:p w14:paraId="33CD7B4E" w14:textId="77777777" w:rsidR="00B24E2B" w:rsidRDefault="00B24E2B" w:rsidP="00160E9C">
      <w:pPr>
        <w:spacing w:after="120" w:line="276" w:lineRule="auto"/>
        <w:contextualSpacing/>
        <w:jc w:val="both"/>
        <w:rPr>
          <w:bCs/>
          <w:sz w:val="22"/>
          <w:szCs w:val="22"/>
        </w:rPr>
      </w:pPr>
      <w:bookmarkStart w:id="8" w:name="_GoBack"/>
      <w:bookmarkEnd w:id="8"/>
    </w:p>
    <w:p w14:paraId="575B4FF9" w14:textId="77777777" w:rsidR="00160E9C" w:rsidRPr="006C52A7" w:rsidRDefault="00160E9C" w:rsidP="00160E9C">
      <w:pPr>
        <w:spacing w:after="120" w:line="276" w:lineRule="auto"/>
        <w:contextualSpacing/>
        <w:jc w:val="both"/>
        <w:rPr>
          <w:bCs/>
          <w:sz w:val="22"/>
          <w:szCs w:val="22"/>
        </w:rPr>
      </w:pPr>
      <w:r w:rsidRPr="006C52A7">
        <w:rPr>
          <w:bCs/>
          <w:sz w:val="22"/>
          <w:szCs w:val="22"/>
        </w:rPr>
        <w:t>Warunki płatności: 60 dni</w:t>
      </w:r>
    </w:p>
    <w:p w14:paraId="751D93DD" w14:textId="77777777" w:rsidR="006C52A7" w:rsidRDefault="006C52A7" w:rsidP="009E1B04">
      <w:pPr>
        <w:jc w:val="both"/>
        <w:rPr>
          <w:b/>
        </w:rPr>
      </w:pPr>
    </w:p>
    <w:bookmarkEnd w:id="4"/>
    <w:bookmarkEnd w:id="5"/>
    <w:bookmarkEnd w:id="6"/>
    <w:bookmarkEnd w:id="7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1E25DEB6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4BCD57" w14:textId="77777777" w:rsidR="00B07767" w:rsidRDefault="00B077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24E2B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83685E" w14:textId="77777777" w:rsidR="00B07767" w:rsidRDefault="00B077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D3B4B1" w14:textId="77777777" w:rsidR="00B07767" w:rsidRDefault="00B077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703764" w14:textId="197BD5F8" w:rsidR="00D74BC1" w:rsidRPr="00B07767" w:rsidRDefault="00D74BC1" w:rsidP="00B077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3A086D" w14:textId="77777777" w:rsidR="00B07767" w:rsidRDefault="00B077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221307"/>
    <w:multiLevelType w:val="hybridMultilevel"/>
    <w:tmpl w:val="4202D2A8"/>
    <w:lvl w:ilvl="0" w:tplc="81AC2B7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7C3"/>
    <w:rsid w:val="00033317"/>
    <w:rsid w:val="0003734F"/>
    <w:rsid w:val="000438D6"/>
    <w:rsid w:val="00066BA7"/>
    <w:rsid w:val="00071FE3"/>
    <w:rsid w:val="000859D9"/>
    <w:rsid w:val="000B7920"/>
    <w:rsid w:val="000D2EDF"/>
    <w:rsid w:val="000F47FB"/>
    <w:rsid w:val="00121113"/>
    <w:rsid w:val="00160E9C"/>
    <w:rsid w:val="00174A30"/>
    <w:rsid w:val="0018410E"/>
    <w:rsid w:val="00195E99"/>
    <w:rsid w:val="001F5C81"/>
    <w:rsid w:val="002569A6"/>
    <w:rsid w:val="00281DC6"/>
    <w:rsid w:val="002921BA"/>
    <w:rsid w:val="0029605A"/>
    <w:rsid w:val="002B5372"/>
    <w:rsid w:val="002B612F"/>
    <w:rsid w:val="002D0B11"/>
    <w:rsid w:val="00302047"/>
    <w:rsid w:val="0030391A"/>
    <w:rsid w:val="003A652F"/>
    <w:rsid w:val="003B13D5"/>
    <w:rsid w:val="003F43BE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6B5C98"/>
    <w:rsid w:val="006C52A7"/>
    <w:rsid w:val="006E5589"/>
    <w:rsid w:val="00740C0B"/>
    <w:rsid w:val="007717C3"/>
    <w:rsid w:val="007D1797"/>
    <w:rsid w:val="0080270C"/>
    <w:rsid w:val="00813379"/>
    <w:rsid w:val="008D29B6"/>
    <w:rsid w:val="00925288"/>
    <w:rsid w:val="00925993"/>
    <w:rsid w:val="00942685"/>
    <w:rsid w:val="009971F0"/>
    <w:rsid w:val="009E1B04"/>
    <w:rsid w:val="009E5297"/>
    <w:rsid w:val="009F45A4"/>
    <w:rsid w:val="00A35787"/>
    <w:rsid w:val="00A35DA2"/>
    <w:rsid w:val="00A45690"/>
    <w:rsid w:val="00AC0870"/>
    <w:rsid w:val="00AE55B5"/>
    <w:rsid w:val="00B03F5C"/>
    <w:rsid w:val="00B07767"/>
    <w:rsid w:val="00B22D6B"/>
    <w:rsid w:val="00B24E2B"/>
    <w:rsid w:val="00B36CBF"/>
    <w:rsid w:val="00B45820"/>
    <w:rsid w:val="00B71BCD"/>
    <w:rsid w:val="00BB3E12"/>
    <w:rsid w:val="00BB7503"/>
    <w:rsid w:val="00BE1621"/>
    <w:rsid w:val="00C02BAF"/>
    <w:rsid w:val="00C336B1"/>
    <w:rsid w:val="00C3420C"/>
    <w:rsid w:val="00C41F03"/>
    <w:rsid w:val="00C4798D"/>
    <w:rsid w:val="00C509E8"/>
    <w:rsid w:val="00CA0475"/>
    <w:rsid w:val="00CA7C6C"/>
    <w:rsid w:val="00CB2BE7"/>
    <w:rsid w:val="00CF77BE"/>
    <w:rsid w:val="00D069E8"/>
    <w:rsid w:val="00D17FD4"/>
    <w:rsid w:val="00D200D8"/>
    <w:rsid w:val="00D710C9"/>
    <w:rsid w:val="00D74BC1"/>
    <w:rsid w:val="00D75D14"/>
    <w:rsid w:val="00D81677"/>
    <w:rsid w:val="00E554F1"/>
    <w:rsid w:val="00E57579"/>
    <w:rsid w:val="00E67A95"/>
    <w:rsid w:val="00E93CBB"/>
    <w:rsid w:val="00F2537A"/>
    <w:rsid w:val="00F67712"/>
    <w:rsid w:val="00FA46AF"/>
    <w:rsid w:val="00FB4850"/>
    <w:rsid w:val="00FE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0E9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738</Words>
  <Characters>4745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Zaopatrzenie</cp:lastModifiedBy>
  <cp:revision>2</cp:revision>
  <cp:lastPrinted>2007-10-05T06:59:00Z</cp:lastPrinted>
  <dcterms:created xsi:type="dcterms:W3CDTF">2023-11-24T07:39:00Z</dcterms:created>
  <dcterms:modified xsi:type="dcterms:W3CDTF">2023-11-24T07:39:00Z</dcterms:modified>
</cp:coreProperties>
</file>