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71394" w:rsidRPr="00F71394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71394" w:rsidRPr="00F71394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F7139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713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obuwia ochronnego , medycznego, operacyjnego oraz odzieży ochronnej ujęte w  9 zadaniach  dla pracowników Szpitala Powiatowego w Limanowej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71394" w:rsidRPr="00A2540E" w:rsidTr="00854811">
        <w:tc>
          <w:tcPr>
            <w:tcW w:w="2269" w:type="dxa"/>
            <w:shd w:val="clear" w:color="auto" w:fill="auto"/>
          </w:tcPr>
          <w:p w:rsidR="00F71394" w:rsidRPr="00A2540E" w:rsidRDefault="00F71394" w:rsidP="0085481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71394" w:rsidRPr="00A2540E" w:rsidRDefault="00F71394" w:rsidP="0085481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713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NZ/67/D/P/E/2023</w:t>
            </w:r>
          </w:p>
        </w:tc>
      </w:tr>
    </w:tbl>
    <w:p w:rsidR="00DC652A" w:rsidRPr="00053927" w:rsidRDefault="00F7139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7139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0475E" w:rsidRDefault="0070475E" w:rsidP="00025386">
      <w:pPr>
        <w:spacing w:after="0" w:line="240" w:lineRule="auto"/>
      </w:pPr>
      <w:r>
        <w:separator/>
      </w:r>
    </w:p>
  </w:endnote>
  <w:endnote w:type="continuationSeparator" w:id="0">
    <w:p w:rsidR="0070475E" w:rsidRDefault="0070475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71394" w:rsidRDefault="00F713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71394" w:rsidRDefault="00F713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0475E" w:rsidRDefault="0070475E" w:rsidP="00025386">
      <w:pPr>
        <w:spacing w:after="0" w:line="240" w:lineRule="auto"/>
      </w:pPr>
      <w:r>
        <w:separator/>
      </w:r>
    </w:p>
  </w:footnote>
  <w:footnote w:type="continuationSeparator" w:id="0">
    <w:p w:rsidR="0070475E" w:rsidRDefault="0070475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71394" w:rsidRDefault="00F713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71394" w:rsidRDefault="00F713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71394" w:rsidRDefault="00F713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7840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475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0475E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7139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B717572-83A1-4373-9297-57D3932E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2023-11-21T12:08:00Z</dcterms:created>
  <dcterms:modified xsi:type="dcterms:W3CDTF">2023-11-21T12:08:00Z</dcterms:modified>
</cp:coreProperties>
</file>