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DB8208" w14:textId="29B9A073"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551D4" w:rsidRPr="006551D4">
        <w:rPr>
          <w:rFonts w:ascii="Tahoma" w:hAnsi="Tahoma" w:cs="Tahoma"/>
          <w:bCs/>
          <w:sz w:val="20"/>
        </w:rPr>
        <w:t>NZ/6</w:t>
      </w:r>
      <w:r w:rsidR="00F92962">
        <w:rPr>
          <w:rFonts w:ascii="Tahoma" w:hAnsi="Tahoma" w:cs="Tahoma"/>
          <w:bCs/>
          <w:sz w:val="20"/>
        </w:rPr>
        <w:t>7</w:t>
      </w:r>
      <w:r w:rsidR="006551D4" w:rsidRPr="006551D4">
        <w:rPr>
          <w:rFonts w:ascii="Tahoma" w:hAnsi="Tahoma" w:cs="Tahoma"/>
          <w:bCs/>
          <w:sz w:val="20"/>
        </w:rPr>
        <w:t>/D/P/E/2023</w:t>
      </w:r>
    </w:p>
    <w:p w14:paraId="31186B50" w14:textId="77777777"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10D99FF3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07D9F67C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4FD1B848" w14:textId="77777777"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3B9775B4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3C8B422C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45766C46" w14:textId="77777777"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6B248E8C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747D77E2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C6D1004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4F0C271E" w14:textId="77777777"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2045968C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8AD3ADF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18B857D4" w14:textId="77777777"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730E192F" w14:textId="77777777"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EE9109D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4E2F50A5" w14:textId="77777777"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08359C4B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14:paraId="0BB98E4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14:paraId="0A98FAA0" w14:textId="77777777" w:rsidR="000E2C0F" w:rsidRDefault="000E2C0F" w:rsidP="000E2C0F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29D38E37" w14:textId="77777777" w:rsidR="000E2C0F" w:rsidRDefault="000E2C0F" w:rsidP="000E2C0F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34038F66" w14:textId="77777777" w:rsidR="000E2C0F" w:rsidRDefault="000E2C0F" w:rsidP="000E2C0F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7A11779" w14:textId="77777777" w:rsidR="000E2C0F" w:rsidRDefault="000E2C0F" w:rsidP="000E2C0F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4A0E2126" w14:textId="77777777" w:rsidR="000E2C0F" w:rsidRDefault="000E2C0F" w:rsidP="000E2C0F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1B1A7E62" w14:textId="77777777" w:rsidR="000E2C0F" w:rsidRDefault="000E2C0F" w:rsidP="000E2C0F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626F2554" w14:textId="77777777" w:rsidR="000E2C0F" w:rsidRDefault="000E2C0F" w:rsidP="000E2C0F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B365A3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bookmarkStart w:id="0" w:name="_GoBack"/>
      <w:bookmarkEnd w:id="0"/>
    </w:p>
    <w:p w14:paraId="6F305C14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2D495298" w14:textId="77777777"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0F25746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1C0B1244" w14:textId="77777777"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6FC87BAA" w14:textId="77777777"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793D151A" w14:textId="77777777"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375F7976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64C376D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9B1E653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78DDD30B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70F6457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32D45C8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17EE3642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28A43095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3DE89D38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1FE4461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136089B0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798EEF6A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7B83A479" w14:textId="77777777"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0449B69D" w14:textId="77777777"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1AEF53DE" w14:textId="77777777"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6A713347" w14:textId="77777777"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551D4" w:rsidRPr="006551D4">
        <w:rPr>
          <w:rFonts w:ascii="Tahoma" w:hAnsi="Tahoma" w:cs="Tahoma"/>
          <w:b/>
          <w:bCs/>
          <w:sz w:val="18"/>
        </w:rPr>
        <w:t>Dostawy obuwia ochronnego , medycznego, operacyjnego oraz odzieży ochronnej ujęte w  9 zadaniach  dla pracowników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13C91D83" w14:textId="77777777"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57DE197" w14:textId="77777777"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14:paraId="69441DC4" w14:textId="77777777" w:rsidR="00221014" w:rsidRPr="00221014" w:rsidRDefault="00A02D66" w:rsidP="00221014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Warunki oferowane przez naszą firmę – istotne dla realizacji </w:t>
      </w:r>
      <w:r w:rsidR="00221014">
        <w:rPr>
          <w:rFonts w:ascii="Tahoma" w:hAnsi="Tahoma" w:cs="Tahoma"/>
          <w:b/>
          <w:bCs/>
          <w:sz w:val="18"/>
        </w:rPr>
        <w:t>w/w zamówienia, są następujące:</w:t>
      </w:r>
    </w:p>
    <w:p w14:paraId="7536E614" w14:textId="77777777" w:rsidR="00221014" w:rsidRDefault="00221014" w:rsidP="0022101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1 Odzież ochronna dla pracowników ochrony</w:t>
      </w:r>
    </w:p>
    <w:p w14:paraId="56259376" w14:textId="77777777" w:rsidR="00A02D66" w:rsidRDefault="00A02D66" w:rsidP="0022101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7A96FBFE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0D4E2F38" w14:textId="77777777"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0B763936" w14:textId="512811D9" w:rsidR="00221014" w:rsidRDefault="00221014" w:rsidP="0022101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</w:t>
      </w:r>
      <w:r w:rsidR="002A7024">
        <w:rPr>
          <w:rFonts w:ascii="Tahoma" w:hAnsi="Tahoma" w:cs="Tahoma"/>
          <w:sz w:val="18"/>
        </w:rPr>
        <w:t>2 Ubrania i fartuchy medyczne</w:t>
      </w:r>
    </w:p>
    <w:p w14:paraId="517D7321" w14:textId="77777777" w:rsidR="00221014" w:rsidRDefault="00221014" w:rsidP="0022101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54B6A0C3" w14:textId="77777777" w:rsidR="00221014" w:rsidRDefault="00221014" w:rsidP="0022101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D4248A1" w14:textId="77777777" w:rsidR="00221014" w:rsidRDefault="00221014" w:rsidP="0022101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5A50C9F5" w14:textId="5EE982BE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3 Odzież ochronna typu polar</w:t>
      </w:r>
    </w:p>
    <w:p w14:paraId="68609D09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5D7544B9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6DA60F8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32C6FC49" w14:textId="2F8851F9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4 Obuwie ochronne , profilaktyczne, białe</w:t>
      </w:r>
    </w:p>
    <w:p w14:paraId="16C94F78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43FA64FE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801392A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61FAF8BE" w14:textId="3D2A0A06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5 Obuwie ochronne dla pracowników ochrony</w:t>
      </w:r>
    </w:p>
    <w:p w14:paraId="74256DDB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5AF46CC8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6DFE292B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A7E41C5" w14:textId="429FC445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6 Obuwie ochronne całosezonowe dla pracowników Zespołu Ratownictwa Medycznego</w:t>
      </w:r>
    </w:p>
    <w:p w14:paraId="68ADF2D0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74490401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02B9087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2544FC1" w14:textId="4B4E998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7 Obuwie operacyjne I</w:t>
      </w:r>
    </w:p>
    <w:p w14:paraId="4784683E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3D9FF727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3CD96AD6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7BE45B25" w14:textId="598ABECB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8 Obuwie ochronne piankowe</w:t>
      </w:r>
    </w:p>
    <w:p w14:paraId="02899E9E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7496D6C2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59B9B5A2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4479DAA6" w14:textId="561AA6F0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9 Obuwie operacyjne II</w:t>
      </w:r>
    </w:p>
    <w:p w14:paraId="11C5E122" w14:textId="77777777" w:rsidR="002A7024" w:rsidRDefault="002A7024" w:rsidP="002A7024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14:paraId="6F5A8C1F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14:paraId="7FBE78FE" w14:textId="77777777" w:rsidR="002A7024" w:rsidRDefault="002A7024" w:rsidP="002A7024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14:paraId="1F42A215" w14:textId="77777777" w:rsidR="002A7024" w:rsidRDefault="002A7024" w:rsidP="00221014">
      <w:pPr>
        <w:spacing w:line="480" w:lineRule="auto"/>
        <w:rPr>
          <w:rFonts w:ascii="Tahoma" w:hAnsi="Tahoma" w:cs="Tahoma"/>
          <w:sz w:val="18"/>
        </w:rPr>
      </w:pPr>
    </w:p>
    <w:p w14:paraId="72E948FD" w14:textId="77777777" w:rsidR="00221014" w:rsidRDefault="00221014" w:rsidP="00D3160B">
      <w:pPr>
        <w:spacing w:line="480" w:lineRule="auto"/>
        <w:rPr>
          <w:rFonts w:ascii="Tahoma" w:hAnsi="Tahoma" w:cs="Tahoma"/>
          <w:sz w:val="18"/>
        </w:rPr>
      </w:pPr>
    </w:p>
    <w:p w14:paraId="7AA1FF87" w14:textId="77777777" w:rsidR="00D3160B" w:rsidRPr="00D3160B" w:rsidRDefault="00D3160B" w:rsidP="00D3160B">
      <w:pPr>
        <w:rPr>
          <w:rFonts w:ascii="Tahoma" w:hAnsi="Tahoma" w:cs="Tahoma"/>
          <w:b/>
          <w:sz w:val="18"/>
          <w:szCs w:val="18"/>
        </w:rPr>
      </w:pPr>
    </w:p>
    <w:p w14:paraId="33D4D45B" w14:textId="77777777"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14:paraId="06E379B5" w14:textId="77777777" w:rsidR="00D3160B" w:rsidRDefault="00D3160B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5FC0D5A4" w14:textId="77777777"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03D0D9F6" w14:textId="77777777"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7E465CA0" w14:textId="77777777"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6C5C510C" w14:textId="77777777"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2C9E1AFE" w14:textId="77777777"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14:paraId="31A334DC" w14:textId="77777777" w:rsidTr="002827B1">
        <w:trPr>
          <w:trHeight w:val="360"/>
        </w:trPr>
        <w:tc>
          <w:tcPr>
            <w:tcW w:w="2083" w:type="dxa"/>
          </w:tcPr>
          <w:p w14:paraId="487E4FD3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30C92B6B" w14:textId="77777777"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14:paraId="30937293" w14:textId="77777777"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14:paraId="239F4EEA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10CCF3D2" w14:textId="77777777" w:rsidTr="002827B1">
        <w:trPr>
          <w:trHeight w:val="360"/>
        </w:trPr>
        <w:tc>
          <w:tcPr>
            <w:tcW w:w="2083" w:type="dxa"/>
            <w:hideMark/>
          </w:tcPr>
          <w:p w14:paraId="5D2FAB32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14:paraId="08C77DC0" w14:textId="77777777"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14:paraId="682FE765" w14:textId="77777777"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14:paraId="593994B9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21B288DF" w14:textId="77777777"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14:paraId="7CCF053E" w14:textId="77777777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10B6283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14:paraId="509B2B95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90A92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EE73E02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2AAB2" w14:textId="77777777"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14:paraId="53648A74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3C074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B5B0D5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C7FEE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050CFA80" w14:textId="77777777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0586F" w14:textId="77777777"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AED816E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B0A0A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14:paraId="26905BB0" w14:textId="77777777" w:rsidTr="002827B1">
        <w:trPr>
          <w:trHeight w:val="215"/>
        </w:trPr>
        <w:tc>
          <w:tcPr>
            <w:tcW w:w="2083" w:type="dxa"/>
          </w:tcPr>
          <w:p w14:paraId="5DF2C44F" w14:textId="77777777"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14:paraId="4561F34D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14:paraId="59BF9A54" w14:textId="77777777"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0B1A3A3E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839250F" w14:textId="77777777"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34F5D56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6BC5826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628E9493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12E6C564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3A2F35B7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402C83A6" w14:textId="77777777"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6C34CCD" w14:textId="77777777"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14:paraId="0D66119E" w14:textId="77777777"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1FBE9645" w14:textId="77777777"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6D978D8F" w14:textId="77777777" w:rsidR="00A02D66" w:rsidRDefault="00A02D66" w:rsidP="00A02D66">
      <w:pPr>
        <w:rPr>
          <w:rFonts w:eastAsia="MS Mincho"/>
        </w:rPr>
      </w:pPr>
    </w:p>
    <w:p w14:paraId="6A1EA580" w14:textId="77777777"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3F2994" w14:textId="77777777" w:rsidR="00475B17" w:rsidRDefault="00475B17">
      <w:r>
        <w:separator/>
      </w:r>
    </w:p>
  </w:endnote>
  <w:endnote w:type="continuationSeparator" w:id="0">
    <w:p w14:paraId="5342424A" w14:textId="77777777" w:rsidR="00475B17" w:rsidRDefault="00475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F52C25" w14:textId="77777777" w:rsidR="006551D4" w:rsidRDefault="006551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6713D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2671A342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7090E7A0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212DE5D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28E9455E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1816E7BE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6A9326" w14:textId="77777777" w:rsidR="006551D4" w:rsidRDefault="006551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F9E1E0" w14:textId="77777777" w:rsidR="00475B17" w:rsidRDefault="00475B17">
      <w:r>
        <w:separator/>
      </w:r>
    </w:p>
  </w:footnote>
  <w:footnote w:type="continuationSeparator" w:id="0">
    <w:p w14:paraId="73F77997" w14:textId="77777777" w:rsidR="00475B17" w:rsidRDefault="00475B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BB6E0E" w14:textId="77777777" w:rsidR="006551D4" w:rsidRDefault="006551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54D04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2F0858BD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6E410CAB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232FA9" w14:textId="77777777" w:rsidR="006551D4" w:rsidRDefault="006551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BE"/>
    <w:rsid w:val="00020F7D"/>
    <w:rsid w:val="000867FD"/>
    <w:rsid w:val="000E2C0F"/>
    <w:rsid w:val="00203C73"/>
    <w:rsid w:val="00221014"/>
    <w:rsid w:val="002346CB"/>
    <w:rsid w:val="002827B1"/>
    <w:rsid w:val="002A7024"/>
    <w:rsid w:val="003F5AA9"/>
    <w:rsid w:val="00446A72"/>
    <w:rsid w:val="00460999"/>
    <w:rsid w:val="00475B17"/>
    <w:rsid w:val="004F7EBF"/>
    <w:rsid w:val="00606FAB"/>
    <w:rsid w:val="006551D4"/>
    <w:rsid w:val="007C3270"/>
    <w:rsid w:val="00876ABE"/>
    <w:rsid w:val="00A02D66"/>
    <w:rsid w:val="00C446A2"/>
    <w:rsid w:val="00C8648B"/>
    <w:rsid w:val="00D3160B"/>
    <w:rsid w:val="00EF356C"/>
    <w:rsid w:val="00F07FB0"/>
    <w:rsid w:val="00F92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CEB90F"/>
  <w15:chartTrackingRefBased/>
  <w15:docId w15:val="{7E5B79AA-782D-4847-A004-B553C362E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4</Pages>
  <Words>780</Words>
  <Characters>8860</Characters>
  <Application>Microsoft Office Word</Application>
  <DocSecurity>0</DocSecurity>
  <Lines>73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9621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wieceka</dc:creator>
  <cp:keywords/>
  <dc:description/>
  <cp:lastModifiedBy> Adela Ćwik</cp:lastModifiedBy>
  <cp:revision>4</cp:revision>
  <cp:lastPrinted>2001-01-24T12:21:00Z</cp:lastPrinted>
  <dcterms:created xsi:type="dcterms:W3CDTF">2023-11-21T12:04:00Z</dcterms:created>
  <dcterms:modified xsi:type="dcterms:W3CDTF">2023-11-24T08:07:00Z</dcterms:modified>
</cp:coreProperties>
</file>