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07C09" w14:textId="77777777" w:rsidR="00D665F5" w:rsidRPr="000857A6" w:rsidRDefault="00EC16A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857A6">
        <w:rPr>
          <w:sz w:val="22"/>
          <w:szCs w:val="22"/>
        </w:rPr>
        <w:t>Poznań</w:t>
      </w:r>
      <w:r w:rsidR="00D665F5" w:rsidRPr="000857A6">
        <w:rPr>
          <w:sz w:val="22"/>
          <w:szCs w:val="22"/>
        </w:rPr>
        <w:t xml:space="preserve"> dnia: </w:t>
      </w:r>
      <w:r w:rsidRPr="000857A6">
        <w:rPr>
          <w:sz w:val="22"/>
          <w:szCs w:val="22"/>
        </w:rPr>
        <w:t>2023-11-24</w:t>
      </w:r>
    </w:p>
    <w:p w14:paraId="5641A790" w14:textId="77777777" w:rsidR="00EC16AB" w:rsidRPr="000857A6" w:rsidRDefault="00EC16AB" w:rsidP="00577BC6">
      <w:pPr>
        <w:spacing w:after="40"/>
        <w:rPr>
          <w:b/>
          <w:bCs/>
          <w:sz w:val="22"/>
          <w:szCs w:val="22"/>
        </w:rPr>
      </w:pPr>
      <w:r w:rsidRPr="000857A6">
        <w:rPr>
          <w:b/>
          <w:bCs/>
          <w:sz w:val="22"/>
          <w:szCs w:val="22"/>
        </w:rPr>
        <w:t>Szpital Wojewódzki w Poznaniu</w:t>
      </w:r>
    </w:p>
    <w:p w14:paraId="2FC61F86" w14:textId="77777777" w:rsidR="00D665F5" w:rsidRPr="000857A6" w:rsidRDefault="00EC16AB" w:rsidP="00577BC6">
      <w:pPr>
        <w:spacing w:after="40"/>
        <w:rPr>
          <w:b/>
          <w:bCs/>
          <w:sz w:val="22"/>
          <w:szCs w:val="22"/>
        </w:rPr>
      </w:pPr>
      <w:r w:rsidRPr="000857A6">
        <w:rPr>
          <w:b/>
          <w:bCs/>
          <w:sz w:val="22"/>
          <w:szCs w:val="22"/>
        </w:rPr>
        <w:t>Dział Zamówień Publicznych</w:t>
      </w:r>
    </w:p>
    <w:p w14:paraId="5EB413D8" w14:textId="5053EFA4" w:rsidR="00D665F5" w:rsidRPr="000857A6" w:rsidRDefault="000857A6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C16AB" w:rsidRPr="000857A6">
        <w:rPr>
          <w:sz w:val="22"/>
          <w:szCs w:val="22"/>
        </w:rPr>
        <w:t>Juraszów</w:t>
      </w:r>
      <w:r w:rsidR="00D665F5" w:rsidRPr="000857A6">
        <w:rPr>
          <w:sz w:val="22"/>
          <w:szCs w:val="22"/>
        </w:rPr>
        <w:t xml:space="preserve"> </w:t>
      </w:r>
      <w:r w:rsidR="00EC16AB" w:rsidRPr="000857A6">
        <w:rPr>
          <w:sz w:val="22"/>
          <w:szCs w:val="22"/>
        </w:rPr>
        <w:t>7/19</w:t>
      </w:r>
    </w:p>
    <w:p w14:paraId="3D6A4034" w14:textId="77777777" w:rsidR="00D665F5" w:rsidRPr="000857A6" w:rsidRDefault="00EC16AB" w:rsidP="00D665F5">
      <w:pPr>
        <w:rPr>
          <w:sz w:val="22"/>
          <w:szCs w:val="22"/>
        </w:rPr>
      </w:pPr>
      <w:r w:rsidRPr="000857A6">
        <w:rPr>
          <w:sz w:val="22"/>
          <w:szCs w:val="22"/>
        </w:rPr>
        <w:t>60-479</w:t>
      </w:r>
      <w:r w:rsidR="00D665F5" w:rsidRPr="000857A6">
        <w:rPr>
          <w:sz w:val="22"/>
          <w:szCs w:val="22"/>
        </w:rPr>
        <w:t xml:space="preserve"> </w:t>
      </w:r>
      <w:r w:rsidRPr="000857A6">
        <w:rPr>
          <w:sz w:val="22"/>
          <w:szCs w:val="22"/>
        </w:rPr>
        <w:t>Poznań</w:t>
      </w:r>
    </w:p>
    <w:p w14:paraId="1BB01929" w14:textId="77777777" w:rsidR="00D665F5" w:rsidRPr="000857A6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C1FA2F" w14:textId="77777777" w:rsidR="00D665F5" w:rsidRPr="000857A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5A7B112" w14:textId="77777777" w:rsidR="00A80738" w:rsidRPr="000857A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857A6">
        <w:rPr>
          <w:sz w:val="22"/>
          <w:szCs w:val="22"/>
        </w:rPr>
        <w:t>Znak sprawy:</w:t>
      </w:r>
      <w:r w:rsidRPr="000857A6">
        <w:rPr>
          <w:b/>
          <w:sz w:val="22"/>
          <w:szCs w:val="22"/>
        </w:rPr>
        <w:t xml:space="preserve"> </w:t>
      </w:r>
      <w:r w:rsidR="00EC16AB" w:rsidRPr="000857A6">
        <w:rPr>
          <w:b/>
          <w:sz w:val="22"/>
          <w:szCs w:val="22"/>
        </w:rPr>
        <w:t>SZW/DZP/132/2023</w:t>
      </w:r>
      <w:r w:rsidR="00A80738" w:rsidRPr="000857A6">
        <w:rPr>
          <w:sz w:val="22"/>
          <w:szCs w:val="22"/>
        </w:rPr>
        <w:tab/>
        <w:t xml:space="preserve"> </w:t>
      </w:r>
    </w:p>
    <w:p w14:paraId="2D40CAC5" w14:textId="77777777" w:rsidR="00A80738" w:rsidRPr="000857A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172AF5" w14:textId="77777777" w:rsidR="00A80738" w:rsidRPr="000857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857A6">
        <w:rPr>
          <w:b/>
          <w:spacing w:val="20"/>
          <w:sz w:val="22"/>
          <w:szCs w:val="22"/>
        </w:rPr>
        <w:t>INFORMACJA Z OTWARCIA OFERT</w:t>
      </w:r>
    </w:p>
    <w:p w14:paraId="11D7C0F0" w14:textId="77777777" w:rsidR="00A80738" w:rsidRPr="000857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D11790D" w14:textId="77777777" w:rsidR="00C659E2" w:rsidRPr="000857A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857A6">
        <w:rPr>
          <w:bCs/>
          <w:sz w:val="22"/>
          <w:szCs w:val="22"/>
        </w:rPr>
        <w:t xml:space="preserve">Dotyczy </w:t>
      </w:r>
      <w:r w:rsidRPr="000857A6">
        <w:rPr>
          <w:sz w:val="22"/>
          <w:szCs w:val="22"/>
        </w:rPr>
        <w:t xml:space="preserve">postępowania o udzielenie zamówienia publicznego prowadzonego w trybie </w:t>
      </w:r>
      <w:r w:rsidR="00EC16AB" w:rsidRPr="000857A6">
        <w:rPr>
          <w:sz w:val="22"/>
          <w:szCs w:val="22"/>
        </w:rPr>
        <w:t>przetarg nieograniczony</w:t>
      </w:r>
      <w:r w:rsidRPr="000857A6">
        <w:rPr>
          <w:sz w:val="22"/>
          <w:szCs w:val="22"/>
        </w:rPr>
        <w:t xml:space="preserve"> na:</w:t>
      </w:r>
    </w:p>
    <w:p w14:paraId="425DB499" w14:textId="77777777" w:rsidR="00A80738" w:rsidRPr="000857A6" w:rsidRDefault="00EC16AB" w:rsidP="000857A6">
      <w:pPr>
        <w:pStyle w:val="Tekstpodstawowywcity"/>
        <w:ind w:firstLine="0"/>
        <w:jc w:val="center"/>
        <w:rPr>
          <w:sz w:val="22"/>
          <w:szCs w:val="22"/>
        </w:rPr>
      </w:pPr>
      <w:r w:rsidRPr="000857A6">
        <w:rPr>
          <w:b/>
          <w:sz w:val="22"/>
          <w:szCs w:val="22"/>
        </w:rPr>
        <w:t>Zakup sprzętu z dziedziny Intensywnej Terapii stosowanego w opiece nad pacjentami kardiologicznymi</w:t>
      </w:r>
    </w:p>
    <w:p w14:paraId="1FE6395C" w14:textId="77777777" w:rsidR="00D665F5" w:rsidRPr="000857A6" w:rsidRDefault="00D665F5" w:rsidP="000857A6">
      <w:pPr>
        <w:spacing w:line="276" w:lineRule="auto"/>
        <w:jc w:val="both"/>
        <w:rPr>
          <w:sz w:val="22"/>
          <w:szCs w:val="22"/>
        </w:rPr>
      </w:pPr>
      <w:r w:rsidRPr="000857A6">
        <w:rPr>
          <w:sz w:val="22"/>
          <w:szCs w:val="22"/>
        </w:rPr>
        <w:t>Zamawiający, działając na podstawie art. 22</w:t>
      </w:r>
      <w:r w:rsidR="00FC7F5E" w:rsidRPr="000857A6">
        <w:rPr>
          <w:sz w:val="22"/>
          <w:szCs w:val="22"/>
        </w:rPr>
        <w:t>2</w:t>
      </w:r>
      <w:r w:rsidRPr="000857A6">
        <w:rPr>
          <w:sz w:val="22"/>
          <w:szCs w:val="22"/>
        </w:rPr>
        <w:t xml:space="preserve"> ust. 5 </w:t>
      </w:r>
      <w:r w:rsidRPr="000857A6">
        <w:rPr>
          <w:bCs/>
          <w:sz w:val="22"/>
          <w:szCs w:val="22"/>
        </w:rPr>
        <w:t>ustawy z dnia 11 września 2019 r. Prawo zamówień publicznych</w:t>
      </w:r>
      <w:r w:rsidRPr="000857A6">
        <w:rPr>
          <w:sz w:val="22"/>
          <w:szCs w:val="22"/>
        </w:rPr>
        <w:t xml:space="preserve"> </w:t>
      </w:r>
      <w:r w:rsidR="00EC16AB" w:rsidRPr="000857A6">
        <w:rPr>
          <w:sz w:val="22"/>
          <w:szCs w:val="22"/>
        </w:rPr>
        <w:t>(</w:t>
      </w:r>
      <w:proofErr w:type="spellStart"/>
      <w:r w:rsidR="00EC16AB" w:rsidRPr="000857A6">
        <w:rPr>
          <w:sz w:val="22"/>
          <w:szCs w:val="22"/>
        </w:rPr>
        <w:t>t.j</w:t>
      </w:r>
      <w:proofErr w:type="spellEnd"/>
      <w:r w:rsidR="00EC16AB" w:rsidRPr="000857A6">
        <w:rPr>
          <w:sz w:val="22"/>
          <w:szCs w:val="22"/>
        </w:rPr>
        <w:t>. Dz. U. z 2022r. poz. 1710)</w:t>
      </w:r>
      <w:r w:rsidR="00490DC0" w:rsidRPr="000857A6">
        <w:rPr>
          <w:sz w:val="22"/>
          <w:szCs w:val="22"/>
        </w:rPr>
        <w:t xml:space="preserve"> </w:t>
      </w:r>
      <w:r w:rsidRPr="000857A6">
        <w:rPr>
          <w:sz w:val="22"/>
          <w:szCs w:val="22"/>
        </w:rPr>
        <w:t>udostępnia</w:t>
      </w:r>
      <w:r w:rsidR="00F95C33" w:rsidRPr="000857A6">
        <w:rPr>
          <w:sz w:val="22"/>
          <w:szCs w:val="22"/>
        </w:rPr>
        <w:t xml:space="preserve"> </w:t>
      </w:r>
      <w:r w:rsidR="004C7E9B" w:rsidRPr="000857A6">
        <w:rPr>
          <w:sz w:val="22"/>
          <w:szCs w:val="22"/>
        </w:rPr>
        <w:t>informacj</w:t>
      </w:r>
      <w:r w:rsidR="00577BC6" w:rsidRPr="000857A6">
        <w:rPr>
          <w:sz w:val="22"/>
          <w:szCs w:val="22"/>
        </w:rPr>
        <w:t>ę</w:t>
      </w:r>
      <w:r w:rsidR="00035488" w:rsidRPr="000857A6">
        <w:rPr>
          <w:sz w:val="22"/>
          <w:szCs w:val="22"/>
        </w:rPr>
        <w:t xml:space="preserve"> z otwarcia ofert</w:t>
      </w:r>
      <w:r w:rsidR="00577BC6" w:rsidRPr="000857A6">
        <w:rPr>
          <w:sz w:val="22"/>
          <w:szCs w:val="22"/>
        </w:rPr>
        <w:t>.</w:t>
      </w:r>
    </w:p>
    <w:p w14:paraId="5E3347DA" w14:textId="4C463A22" w:rsidR="00A80738" w:rsidRPr="000857A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857A6">
        <w:rPr>
          <w:sz w:val="22"/>
          <w:szCs w:val="22"/>
        </w:rPr>
        <w:t>Podczas otwarcia ofert, mającego miejsce</w:t>
      </w:r>
      <w:r w:rsidR="00FF4AB1" w:rsidRPr="000857A6">
        <w:rPr>
          <w:sz w:val="22"/>
          <w:szCs w:val="22"/>
        </w:rPr>
        <w:t xml:space="preserve"> w dniu </w:t>
      </w:r>
      <w:r w:rsidR="00EC16AB" w:rsidRPr="000857A6">
        <w:rPr>
          <w:sz w:val="22"/>
          <w:szCs w:val="22"/>
        </w:rPr>
        <w:t>24/11/2023</w:t>
      </w:r>
      <w:r w:rsidR="00FF4AB1" w:rsidRPr="000857A6">
        <w:rPr>
          <w:sz w:val="22"/>
          <w:szCs w:val="22"/>
        </w:rPr>
        <w:t xml:space="preserve"> o godz. </w:t>
      </w:r>
      <w:r w:rsidR="00EC16AB" w:rsidRPr="000857A6">
        <w:rPr>
          <w:sz w:val="22"/>
          <w:szCs w:val="22"/>
        </w:rPr>
        <w:t>10:00</w:t>
      </w:r>
      <w:r w:rsidRPr="000857A6">
        <w:rPr>
          <w:sz w:val="22"/>
          <w:szCs w:val="22"/>
        </w:rPr>
        <w:t xml:space="preserve">, otwarte zostały oferty następujących </w:t>
      </w:r>
      <w:r w:rsidR="000857A6">
        <w:rPr>
          <w:sz w:val="22"/>
          <w:szCs w:val="22"/>
        </w:rPr>
        <w:t>W</w:t>
      </w:r>
      <w:r w:rsidRPr="000857A6">
        <w:rPr>
          <w:sz w:val="22"/>
          <w:szCs w:val="22"/>
        </w:rPr>
        <w:t>ykonawców: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3119"/>
        <w:gridCol w:w="2126"/>
        <w:gridCol w:w="1843"/>
      </w:tblGrid>
      <w:tr w:rsidR="000857A6" w:rsidRPr="000857A6" w14:paraId="3551764E" w14:textId="62451307" w:rsidTr="000857A6">
        <w:tc>
          <w:tcPr>
            <w:tcW w:w="851" w:type="dxa"/>
            <w:shd w:val="clear" w:color="auto" w:fill="auto"/>
            <w:vAlign w:val="center"/>
          </w:tcPr>
          <w:p w14:paraId="70585055" w14:textId="77777777" w:rsidR="000857A6" w:rsidRPr="000857A6" w:rsidRDefault="000857A6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0EBA6E" w14:textId="77777777" w:rsidR="000857A6" w:rsidRPr="000857A6" w:rsidRDefault="000857A6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Nr zadania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B12B0A7" w14:textId="1BB44666" w:rsidR="000857A6" w:rsidRPr="000857A6" w:rsidRDefault="000857A6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0857A6">
              <w:rPr>
                <w:sz w:val="22"/>
                <w:szCs w:val="22"/>
              </w:rPr>
              <w:t>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A54F07" w14:textId="77777777" w:rsidR="000857A6" w:rsidRDefault="000857A6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  <w:p w14:paraId="770FD453" w14:textId="026EADD5" w:rsidR="000857A6" w:rsidRPr="000857A6" w:rsidRDefault="000857A6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074AC2" w14:textId="57559D03" w:rsidR="000857A6" w:rsidRPr="000857A6" w:rsidRDefault="000857A6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 (K-2)</w:t>
            </w:r>
          </w:p>
        </w:tc>
      </w:tr>
      <w:tr w:rsidR="000857A6" w:rsidRPr="000857A6" w14:paraId="143FF1CF" w14:textId="40AAD2D3" w:rsidTr="000857A6">
        <w:tc>
          <w:tcPr>
            <w:tcW w:w="851" w:type="dxa"/>
            <w:shd w:val="clear" w:color="auto" w:fill="auto"/>
            <w:vAlign w:val="center"/>
          </w:tcPr>
          <w:p w14:paraId="11345572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BEB85A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14:paraId="72B3288A" w14:textId="77777777" w:rsidR="000857A6" w:rsidRPr="000857A6" w:rsidRDefault="000857A6" w:rsidP="0048526C">
            <w:pPr>
              <w:spacing w:before="80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 xml:space="preserve">Edwards </w:t>
            </w:r>
            <w:proofErr w:type="spellStart"/>
            <w:r w:rsidRPr="000857A6">
              <w:rPr>
                <w:sz w:val="22"/>
                <w:szCs w:val="22"/>
              </w:rPr>
              <w:t>Lifesciences</w:t>
            </w:r>
            <w:proofErr w:type="spellEnd"/>
            <w:r w:rsidRPr="000857A6">
              <w:rPr>
                <w:sz w:val="22"/>
                <w:szCs w:val="22"/>
              </w:rPr>
              <w:t xml:space="preserve"> Poland Sp. z o.o.</w:t>
            </w:r>
          </w:p>
          <w:p w14:paraId="5E2719C9" w14:textId="67E29B5D" w:rsidR="000857A6" w:rsidRPr="000857A6" w:rsidRDefault="000857A6" w:rsidP="004852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857A6">
              <w:rPr>
                <w:sz w:val="22"/>
                <w:szCs w:val="22"/>
              </w:rPr>
              <w:t xml:space="preserve">Aleje Jerozolimskie </w:t>
            </w:r>
            <w:r>
              <w:rPr>
                <w:sz w:val="22"/>
                <w:szCs w:val="22"/>
              </w:rPr>
              <w:t>100</w:t>
            </w:r>
            <w:r w:rsidRPr="000857A6">
              <w:rPr>
                <w:sz w:val="22"/>
                <w:szCs w:val="22"/>
              </w:rPr>
              <w:t xml:space="preserve"> </w:t>
            </w:r>
          </w:p>
          <w:p w14:paraId="1D152457" w14:textId="77777777" w:rsidR="000857A6" w:rsidRPr="000857A6" w:rsidRDefault="000857A6" w:rsidP="0048526C">
            <w:pPr>
              <w:spacing w:after="80"/>
              <w:jc w:val="both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00-807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F1FDBCC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243 445.50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22927C" w14:textId="76811774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m-ce</w:t>
            </w:r>
          </w:p>
        </w:tc>
      </w:tr>
      <w:tr w:rsidR="000857A6" w:rsidRPr="000857A6" w14:paraId="67492F16" w14:textId="6A55FA1A" w:rsidTr="000857A6">
        <w:tc>
          <w:tcPr>
            <w:tcW w:w="851" w:type="dxa"/>
            <w:shd w:val="clear" w:color="auto" w:fill="auto"/>
            <w:vAlign w:val="center"/>
          </w:tcPr>
          <w:p w14:paraId="742C5DB9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148601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14:paraId="5F65C1AF" w14:textId="77777777" w:rsidR="000857A6" w:rsidRPr="000857A6" w:rsidRDefault="000857A6" w:rsidP="0048526C">
            <w:pPr>
              <w:spacing w:before="80"/>
              <w:rPr>
                <w:sz w:val="22"/>
                <w:szCs w:val="22"/>
              </w:rPr>
            </w:pPr>
            <w:proofErr w:type="spellStart"/>
            <w:r w:rsidRPr="000857A6">
              <w:rPr>
                <w:sz w:val="22"/>
                <w:szCs w:val="22"/>
              </w:rPr>
              <w:t>Paramedica</w:t>
            </w:r>
            <w:proofErr w:type="spellEnd"/>
            <w:r w:rsidRPr="000857A6">
              <w:rPr>
                <w:sz w:val="22"/>
                <w:szCs w:val="22"/>
              </w:rPr>
              <w:t xml:space="preserve"> Polska Sp. z o.o. Sp.k.</w:t>
            </w:r>
          </w:p>
          <w:p w14:paraId="5DC430F0" w14:textId="77777777" w:rsidR="000857A6" w:rsidRPr="000857A6" w:rsidRDefault="000857A6" w:rsidP="0048526C">
            <w:pPr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 xml:space="preserve">ul. Farbiarska 47 </w:t>
            </w:r>
          </w:p>
          <w:p w14:paraId="4A964346" w14:textId="77777777" w:rsidR="000857A6" w:rsidRPr="000857A6" w:rsidRDefault="000857A6" w:rsidP="0048526C">
            <w:pPr>
              <w:spacing w:after="80"/>
              <w:jc w:val="both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02-862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9FB757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193 600.80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58B3ED" w14:textId="332D56BE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m-ce</w:t>
            </w:r>
          </w:p>
        </w:tc>
      </w:tr>
      <w:tr w:rsidR="000857A6" w:rsidRPr="000857A6" w14:paraId="75C6DEC7" w14:textId="2C851CE5" w:rsidTr="000857A6">
        <w:tc>
          <w:tcPr>
            <w:tcW w:w="851" w:type="dxa"/>
            <w:shd w:val="clear" w:color="auto" w:fill="auto"/>
            <w:vAlign w:val="center"/>
          </w:tcPr>
          <w:p w14:paraId="7DA05ED1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627EF3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5</w:t>
            </w:r>
          </w:p>
        </w:tc>
        <w:tc>
          <w:tcPr>
            <w:tcW w:w="3119" w:type="dxa"/>
            <w:shd w:val="clear" w:color="auto" w:fill="auto"/>
          </w:tcPr>
          <w:p w14:paraId="39ACF00B" w14:textId="77777777" w:rsidR="000857A6" w:rsidRPr="000857A6" w:rsidRDefault="000857A6" w:rsidP="0048526C">
            <w:pPr>
              <w:spacing w:before="80"/>
              <w:rPr>
                <w:sz w:val="22"/>
                <w:szCs w:val="22"/>
              </w:rPr>
            </w:pPr>
            <w:proofErr w:type="spellStart"/>
            <w:r w:rsidRPr="000857A6">
              <w:rPr>
                <w:sz w:val="22"/>
                <w:szCs w:val="22"/>
              </w:rPr>
              <w:t>Stryker</w:t>
            </w:r>
            <w:proofErr w:type="spellEnd"/>
            <w:r w:rsidRPr="000857A6">
              <w:rPr>
                <w:sz w:val="22"/>
                <w:szCs w:val="22"/>
              </w:rPr>
              <w:t xml:space="preserve"> Polska Sp. z o.o.</w:t>
            </w:r>
          </w:p>
          <w:p w14:paraId="3A819F94" w14:textId="3A60D508" w:rsidR="000857A6" w:rsidRPr="000857A6" w:rsidRDefault="000857A6" w:rsidP="004852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857A6">
              <w:rPr>
                <w:sz w:val="22"/>
                <w:szCs w:val="22"/>
              </w:rPr>
              <w:t xml:space="preserve">Poleczki 35 </w:t>
            </w:r>
          </w:p>
          <w:p w14:paraId="19D3B27B" w14:textId="77777777" w:rsidR="000857A6" w:rsidRPr="000857A6" w:rsidRDefault="000857A6" w:rsidP="0048526C">
            <w:pPr>
              <w:spacing w:after="80"/>
              <w:jc w:val="both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02-822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72D79F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69 816.36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8159F1B" w14:textId="224685DE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m-ce</w:t>
            </w:r>
          </w:p>
        </w:tc>
      </w:tr>
      <w:tr w:rsidR="000857A6" w:rsidRPr="000857A6" w14:paraId="2D129F17" w14:textId="3CE1418D" w:rsidTr="000857A6">
        <w:tc>
          <w:tcPr>
            <w:tcW w:w="851" w:type="dxa"/>
            <w:shd w:val="clear" w:color="auto" w:fill="auto"/>
            <w:vAlign w:val="center"/>
          </w:tcPr>
          <w:p w14:paraId="695D6756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522F93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14:paraId="4EF7F25E" w14:textId="068A4C46" w:rsidR="000857A6" w:rsidRPr="000857A6" w:rsidRDefault="000857A6" w:rsidP="0048526C">
            <w:pPr>
              <w:spacing w:before="80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 xml:space="preserve">GE Medical Systems Polska </w:t>
            </w:r>
            <w:r>
              <w:rPr>
                <w:sz w:val="22"/>
                <w:szCs w:val="22"/>
              </w:rPr>
              <w:br/>
            </w:r>
            <w:r w:rsidRPr="000857A6">
              <w:rPr>
                <w:sz w:val="22"/>
                <w:szCs w:val="22"/>
              </w:rPr>
              <w:t>Sp. z o.o.</w:t>
            </w:r>
          </w:p>
          <w:p w14:paraId="1919E36E" w14:textId="4C20D18C" w:rsidR="000857A6" w:rsidRPr="000857A6" w:rsidRDefault="000857A6" w:rsidP="004852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857A6">
              <w:rPr>
                <w:sz w:val="22"/>
                <w:szCs w:val="22"/>
              </w:rPr>
              <w:t xml:space="preserve">Wołoska 9 </w:t>
            </w:r>
          </w:p>
          <w:p w14:paraId="1136C04A" w14:textId="77777777" w:rsidR="000857A6" w:rsidRPr="000857A6" w:rsidRDefault="000857A6" w:rsidP="0048526C">
            <w:pPr>
              <w:spacing w:after="80"/>
              <w:jc w:val="both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02-583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7B9BBD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456 624.00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820F1B" w14:textId="5287204E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m-ce</w:t>
            </w:r>
          </w:p>
        </w:tc>
      </w:tr>
      <w:tr w:rsidR="000857A6" w:rsidRPr="000857A6" w14:paraId="3CD029D7" w14:textId="01433A94" w:rsidTr="000857A6">
        <w:tc>
          <w:tcPr>
            <w:tcW w:w="851" w:type="dxa"/>
            <w:shd w:val="clear" w:color="auto" w:fill="auto"/>
            <w:vAlign w:val="center"/>
          </w:tcPr>
          <w:p w14:paraId="3E6E11E4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B13E2F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14:paraId="6DAB4931" w14:textId="029CDCDF" w:rsidR="000857A6" w:rsidRPr="000857A6" w:rsidRDefault="000857A6" w:rsidP="0048526C">
            <w:pPr>
              <w:spacing w:before="80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 xml:space="preserve">GE Medical Systems Polska </w:t>
            </w:r>
            <w:r>
              <w:rPr>
                <w:sz w:val="22"/>
                <w:szCs w:val="22"/>
              </w:rPr>
              <w:br/>
            </w:r>
            <w:r w:rsidRPr="000857A6">
              <w:rPr>
                <w:sz w:val="22"/>
                <w:szCs w:val="22"/>
              </w:rPr>
              <w:t>Sp. z o.o.</w:t>
            </w:r>
          </w:p>
          <w:p w14:paraId="5F23DEE0" w14:textId="1E96358C" w:rsidR="000857A6" w:rsidRPr="000857A6" w:rsidRDefault="000857A6" w:rsidP="004852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857A6">
              <w:rPr>
                <w:sz w:val="22"/>
                <w:szCs w:val="22"/>
              </w:rPr>
              <w:t xml:space="preserve">Wołoska 9 </w:t>
            </w:r>
          </w:p>
          <w:p w14:paraId="7E2A1DCC" w14:textId="77777777" w:rsidR="000857A6" w:rsidRPr="000857A6" w:rsidRDefault="000857A6" w:rsidP="0048526C">
            <w:pPr>
              <w:spacing w:after="80"/>
              <w:jc w:val="both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02-583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C626ED" w14:textId="77777777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57A6">
              <w:rPr>
                <w:sz w:val="22"/>
                <w:szCs w:val="22"/>
              </w:rPr>
              <w:t>954 080.64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863CF46" w14:textId="59E876CB" w:rsidR="000857A6" w:rsidRPr="000857A6" w:rsidRDefault="000857A6" w:rsidP="0048526C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m-ce</w:t>
            </w:r>
          </w:p>
        </w:tc>
      </w:tr>
    </w:tbl>
    <w:p w14:paraId="56F62570" w14:textId="77777777" w:rsidR="000857A6" w:rsidRDefault="000857A6" w:rsidP="000857A6">
      <w:pPr>
        <w:spacing w:line="360" w:lineRule="auto"/>
        <w:ind w:left="5241" w:firstLine="423"/>
        <w:jc w:val="center"/>
        <w:rPr>
          <w:i/>
          <w:sz w:val="22"/>
          <w:szCs w:val="22"/>
        </w:rPr>
      </w:pPr>
    </w:p>
    <w:p w14:paraId="525D2847" w14:textId="6ECA0386" w:rsidR="000857A6" w:rsidRDefault="000857A6" w:rsidP="000857A6">
      <w:pPr>
        <w:spacing w:line="360" w:lineRule="auto"/>
        <w:ind w:left="5241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ADF0EC6" w14:textId="77777777" w:rsidR="000857A6" w:rsidRDefault="000857A6" w:rsidP="000857A6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A4699BF" w14:textId="77777777" w:rsidR="000857A6" w:rsidRDefault="000857A6" w:rsidP="000857A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w Poznaniu</w:t>
      </w:r>
    </w:p>
    <w:p w14:paraId="18E1EB7C" w14:textId="5AABA6FD" w:rsidR="00A80738" w:rsidRPr="000857A6" w:rsidRDefault="000857A6" w:rsidP="000857A6">
      <w:pPr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Piotr Nowicki</w:t>
      </w:r>
    </w:p>
    <w:bookmarkEnd w:id="0"/>
    <w:sectPr w:rsidR="00A80738" w:rsidRPr="00085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4C14F" w14:textId="77777777" w:rsidR="00B105FD" w:rsidRDefault="00B105FD">
      <w:r>
        <w:separator/>
      </w:r>
    </w:p>
  </w:endnote>
  <w:endnote w:type="continuationSeparator" w:id="0">
    <w:p w14:paraId="6175EE4A" w14:textId="77777777" w:rsidR="00B105FD" w:rsidRDefault="00B10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D21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BD1F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4C561" w14:textId="77777777" w:rsidR="009F189D" w:rsidRDefault="00AD14B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B6283E">
        <v:line id="_x0000_s1025" style="position:absolute;left:0;text-align:left;z-index:251657728" from="-3.85pt,8.7pt" to="455.15pt,8.7pt"/>
      </w:pict>
    </w:r>
  </w:p>
  <w:p w14:paraId="0224EF9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39D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E4C970" w14:textId="77777777" w:rsidR="009F189D" w:rsidRDefault="009F189D">
    <w:pPr>
      <w:pStyle w:val="Stopka"/>
      <w:tabs>
        <w:tab w:val="clear" w:pos="4536"/>
      </w:tabs>
      <w:jc w:val="center"/>
    </w:pPr>
  </w:p>
  <w:p w14:paraId="3010AD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C3660" w14:textId="77777777" w:rsidR="00B105FD" w:rsidRDefault="00B105FD">
      <w:r>
        <w:separator/>
      </w:r>
    </w:p>
  </w:footnote>
  <w:footnote w:type="continuationSeparator" w:id="0">
    <w:p w14:paraId="340F80C3" w14:textId="77777777" w:rsidR="00B105FD" w:rsidRDefault="00B10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FF945" w14:textId="77777777" w:rsidR="00EC16AB" w:rsidRDefault="00EC16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4D49A" w14:textId="77777777" w:rsidR="00EC16AB" w:rsidRDefault="00EC16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62323" w14:textId="77777777" w:rsidR="00EC16AB" w:rsidRDefault="00EC16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5FD"/>
    <w:rsid w:val="00007727"/>
    <w:rsid w:val="00017720"/>
    <w:rsid w:val="00035488"/>
    <w:rsid w:val="000857A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D14B9"/>
    <w:rsid w:val="00B105F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16AB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B39FDD"/>
  <w15:chartTrackingRefBased/>
  <w15:docId w15:val="{495552F8-43DC-4DE1-9EE2-A66C23BFC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2023-11-24T11:39:00Z</cp:lastPrinted>
  <dcterms:created xsi:type="dcterms:W3CDTF">2023-11-24T11:41:00Z</dcterms:created>
  <dcterms:modified xsi:type="dcterms:W3CDTF">2023-11-24T11:41:00Z</dcterms:modified>
</cp:coreProperties>
</file>