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81A42" w14:textId="08CA3A50" w:rsidR="006676AE" w:rsidRPr="000308A3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0308A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11BCF" w:rsidRPr="000308A3">
        <w:rPr>
          <w:rFonts w:ascii="Arial Narrow" w:hAnsi="Arial Narrow" w:cs="Arial"/>
          <w:bCs/>
          <w:i w:val="0"/>
          <w:szCs w:val="24"/>
        </w:rPr>
        <w:t>2</w:t>
      </w:r>
      <w:r w:rsidR="00B36ABD" w:rsidRPr="000308A3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5B44385" w14:textId="77777777" w:rsidR="005103B9" w:rsidRPr="000308A3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1F8F3496" w14:textId="16AD9B7D" w:rsidR="006676AE" w:rsidRPr="000308A3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>Znak sprawy:</w:t>
      </w:r>
      <w:r w:rsidRPr="000308A3">
        <w:rPr>
          <w:rFonts w:ascii="Arial Narrow" w:hAnsi="Arial Narrow" w:cs="Arial"/>
          <w:b/>
          <w:sz w:val="24"/>
          <w:szCs w:val="24"/>
        </w:rPr>
        <w:t xml:space="preserve"> </w:t>
      </w:r>
      <w:r w:rsidR="00311BCF" w:rsidRPr="000308A3">
        <w:rPr>
          <w:rFonts w:ascii="Arial Narrow" w:hAnsi="Arial Narrow" w:cs="Arial"/>
          <w:b/>
          <w:sz w:val="24"/>
          <w:szCs w:val="24"/>
        </w:rPr>
        <w:t>128/2023</w:t>
      </w:r>
    </w:p>
    <w:p w14:paraId="53E12E4A" w14:textId="77777777" w:rsidR="00C4103F" w:rsidRPr="000308A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308A3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0308A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308A3">
        <w:rPr>
          <w:rFonts w:ascii="Arial Narrow" w:hAnsi="Arial Narrow" w:cs="Arial"/>
          <w:b/>
          <w:sz w:val="24"/>
          <w:szCs w:val="24"/>
        </w:rPr>
        <w:t>:</w:t>
      </w:r>
    </w:p>
    <w:p w14:paraId="00B9B7E2" w14:textId="3C5700FB" w:rsidR="006676AE" w:rsidRPr="000308A3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308A3">
        <w:rPr>
          <w:rFonts w:ascii="Arial Narrow" w:hAnsi="Arial Narrow" w:cs="Arial"/>
        </w:rPr>
        <w:t xml:space="preserve"> </w:t>
      </w:r>
      <w:r w:rsidR="00311BCF" w:rsidRPr="000308A3">
        <w:rPr>
          <w:rFonts w:ascii="Arial Narrow" w:hAnsi="Arial Narrow" w:cs="Arial"/>
        </w:rPr>
        <w:t>10 Wojskowy Szpital Kliniczny z Polikliniką Samodzielny Publiczny Zakład Opieki Zdrowotnej</w:t>
      </w:r>
    </w:p>
    <w:p w14:paraId="6FD01B43" w14:textId="49D9F840" w:rsidR="006676AE" w:rsidRPr="000308A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308A3">
        <w:rPr>
          <w:rFonts w:ascii="Arial Narrow" w:hAnsi="Arial Narrow" w:cs="Arial"/>
        </w:rPr>
        <w:t xml:space="preserve"> </w:t>
      </w:r>
      <w:r w:rsidR="00311BCF" w:rsidRPr="000308A3">
        <w:rPr>
          <w:rFonts w:ascii="Arial Narrow" w:hAnsi="Arial Narrow" w:cs="Arial"/>
        </w:rPr>
        <w:t>ul. Powstańców Warszawy</w:t>
      </w:r>
      <w:r w:rsidRPr="000308A3">
        <w:rPr>
          <w:rFonts w:ascii="Arial Narrow" w:hAnsi="Arial Narrow" w:cs="Arial"/>
        </w:rPr>
        <w:t xml:space="preserve"> </w:t>
      </w:r>
      <w:r w:rsidR="00311BCF" w:rsidRPr="000308A3">
        <w:rPr>
          <w:rFonts w:ascii="Arial Narrow" w:hAnsi="Arial Narrow" w:cs="Arial"/>
        </w:rPr>
        <w:t>5</w:t>
      </w:r>
      <w:r w:rsidRPr="000308A3">
        <w:rPr>
          <w:rFonts w:ascii="Arial Narrow" w:hAnsi="Arial Narrow" w:cs="Arial"/>
        </w:rPr>
        <w:t xml:space="preserve"> </w:t>
      </w:r>
    </w:p>
    <w:p w14:paraId="1DB2C218" w14:textId="4A8B424D" w:rsidR="00F90CD1" w:rsidRPr="000308A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308A3">
        <w:rPr>
          <w:rFonts w:ascii="Arial Narrow" w:hAnsi="Arial Narrow" w:cs="Arial"/>
        </w:rPr>
        <w:t xml:space="preserve"> </w:t>
      </w:r>
      <w:r w:rsidR="00311BCF" w:rsidRPr="000308A3">
        <w:rPr>
          <w:rFonts w:ascii="Arial Narrow" w:hAnsi="Arial Narrow" w:cs="Arial"/>
        </w:rPr>
        <w:t>85-681</w:t>
      </w:r>
      <w:r w:rsidRPr="000308A3">
        <w:rPr>
          <w:rFonts w:ascii="Arial Narrow" w:hAnsi="Arial Narrow" w:cs="Arial"/>
        </w:rPr>
        <w:t xml:space="preserve"> </w:t>
      </w:r>
      <w:r w:rsidR="00311BCF" w:rsidRPr="000308A3">
        <w:rPr>
          <w:rFonts w:ascii="Arial Narrow" w:hAnsi="Arial Narrow" w:cs="Arial"/>
        </w:rPr>
        <w:t>Bydgoszcz</w:t>
      </w:r>
    </w:p>
    <w:p w14:paraId="6DCCCF2F" w14:textId="77777777" w:rsidR="009169D4" w:rsidRPr="000308A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308A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5352E51" w14:textId="77777777" w:rsidR="009169D4" w:rsidRPr="000308A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308A3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443EB729" w14:textId="77777777" w:rsidR="00C4103F" w:rsidRPr="000308A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308A3">
        <w:rPr>
          <w:rFonts w:ascii="Arial Narrow" w:hAnsi="Arial Narrow" w:cs="Arial"/>
          <w:i/>
        </w:rPr>
        <w:t xml:space="preserve"> </w:t>
      </w:r>
    </w:p>
    <w:p w14:paraId="350582A7" w14:textId="77777777" w:rsidR="00C4103F" w:rsidRPr="000308A3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308A3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308A3">
        <w:rPr>
          <w:rFonts w:ascii="Arial Narrow" w:hAnsi="Arial Narrow" w:cs="Arial"/>
          <w:b/>
          <w:sz w:val="24"/>
          <w:szCs w:val="24"/>
        </w:rPr>
        <w:t>:</w:t>
      </w:r>
    </w:p>
    <w:p w14:paraId="2F720395" w14:textId="77777777" w:rsidR="00757EFB" w:rsidRPr="000308A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308A3">
        <w:rPr>
          <w:rFonts w:ascii="Arial Narrow" w:hAnsi="Arial Narrow" w:cs="Arial"/>
        </w:rPr>
        <w:t>………………………………………</w:t>
      </w:r>
      <w:r w:rsidR="00650D6C" w:rsidRPr="000308A3">
        <w:rPr>
          <w:rFonts w:ascii="Arial Narrow" w:hAnsi="Arial Narrow" w:cs="Arial"/>
        </w:rPr>
        <w:t>…………………………</w:t>
      </w:r>
      <w:r w:rsidRPr="000308A3">
        <w:rPr>
          <w:rFonts w:ascii="Arial Narrow" w:hAnsi="Arial Narrow" w:cs="Arial"/>
        </w:rPr>
        <w:t>…</w:t>
      </w:r>
    </w:p>
    <w:p w14:paraId="44002679" w14:textId="77777777" w:rsidR="007118F0" w:rsidRPr="000308A3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308A3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308A3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308A3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308A3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308A3">
        <w:rPr>
          <w:rFonts w:ascii="Arial Narrow" w:hAnsi="Arial Narrow" w:cs="Arial"/>
          <w:i/>
          <w:sz w:val="16"/>
          <w:szCs w:val="16"/>
        </w:rPr>
        <w:t>KRS/CEiDG)</w:t>
      </w:r>
    </w:p>
    <w:p w14:paraId="54D0C466" w14:textId="77777777" w:rsidR="00C4103F" w:rsidRPr="000308A3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308A3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680B7217" w14:textId="77777777" w:rsidR="00757EFB" w:rsidRPr="000308A3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308A3">
        <w:rPr>
          <w:rFonts w:ascii="Arial Narrow" w:hAnsi="Arial Narrow" w:cs="Arial"/>
        </w:rPr>
        <w:t>………………………………………</w:t>
      </w:r>
      <w:r w:rsidR="00650D6C" w:rsidRPr="000308A3">
        <w:rPr>
          <w:rFonts w:ascii="Arial Narrow" w:hAnsi="Arial Narrow" w:cs="Arial"/>
        </w:rPr>
        <w:t>……</w:t>
      </w:r>
      <w:r w:rsidRPr="000308A3">
        <w:rPr>
          <w:rFonts w:ascii="Arial Narrow" w:hAnsi="Arial Narrow" w:cs="Arial"/>
        </w:rPr>
        <w:t>…</w:t>
      </w:r>
    </w:p>
    <w:p w14:paraId="1A24D1EC" w14:textId="77777777" w:rsidR="00484F88" w:rsidRPr="000308A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308A3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308A3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308A3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308A3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308A3">
        <w:rPr>
          <w:rFonts w:ascii="Arial Narrow" w:hAnsi="Arial Narrow" w:cs="Arial"/>
          <w:i/>
          <w:sz w:val="16"/>
          <w:szCs w:val="16"/>
        </w:rPr>
        <w:t>reprezentacji</w:t>
      </w:r>
      <w:r w:rsidRPr="000308A3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1BCF" w:rsidRPr="000308A3" w14:paraId="12212DF2" w14:textId="77777777" w:rsidTr="007F5F5D">
        <w:tc>
          <w:tcPr>
            <w:tcW w:w="9104" w:type="dxa"/>
            <w:shd w:val="clear" w:color="auto" w:fill="D9D9D9"/>
          </w:tcPr>
          <w:p w14:paraId="70E433CD" w14:textId="77777777" w:rsidR="00311BCF" w:rsidRPr="000308A3" w:rsidRDefault="00311BCF" w:rsidP="007F5F5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308A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DA42853" w14:textId="7F7FC50B" w:rsidR="00311BCF" w:rsidRPr="000308A3" w:rsidRDefault="00311BCF" w:rsidP="007F5F5D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308A3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0308A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308A3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0308A3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0308A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308A3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1DABF4E9" w14:textId="77777777" w:rsidR="00311BCF" w:rsidRPr="000308A3" w:rsidRDefault="00311BCF" w:rsidP="007F5F5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8DF52C1" w14:textId="77777777" w:rsidR="00311BCF" w:rsidRPr="000308A3" w:rsidRDefault="00311BCF" w:rsidP="007F5F5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5A769439" w14:textId="77777777" w:rsidR="00311BCF" w:rsidRPr="000308A3" w:rsidRDefault="00311BCF" w:rsidP="007F5F5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AD47B0E" w14:textId="77777777" w:rsidR="00E50194" w:rsidRPr="000308A3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>Na potrzeby postę</w:t>
      </w:r>
      <w:r w:rsidR="008D0487" w:rsidRPr="000308A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308A3">
        <w:rPr>
          <w:rFonts w:ascii="Arial Narrow" w:hAnsi="Arial Narrow" w:cs="Arial"/>
          <w:sz w:val="24"/>
          <w:szCs w:val="24"/>
        </w:rPr>
        <w:t>zamówienia publicznego</w:t>
      </w:r>
      <w:r w:rsidR="00E50194" w:rsidRPr="000308A3">
        <w:rPr>
          <w:rFonts w:ascii="Arial Narrow" w:hAnsi="Arial Narrow" w:cs="Arial"/>
          <w:sz w:val="24"/>
          <w:szCs w:val="24"/>
        </w:rPr>
        <w:t xml:space="preserve"> pn.:</w:t>
      </w:r>
    </w:p>
    <w:p w14:paraId="7481AB37" w14:textId="40E1C5A9" w:rsidR="00E50194" w:rsidRPr="000308A3" w:rsidRDefault="00311BCF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b/>
          <w:sz w:val="24"/>
          <w:szCs w:val="24"/>
        </w:rPr>
        <w:t>Dostawy sukcesywne produktów leczniczych w szpitalnych programach lekowych oraz chemioterapii</w:t>
      </w:r>
    </w:p>
    <w:p w14:paraId="2D9242CF" w14:textId="2A1D9FF5" w:rsidR="00F90CD1" w:rsidRPr="000308A3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 xml:space="preserve">prowadzonego przez </w:t>
      </w:r>
      <w:r w:rsidR="00311BCF" w:rsidRPr="000308A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308A3">
        <w:rPr>
          <w:rFonts w:ascii="Arial Narrow" w:hAnsi="Arial Narrow" w:cs="Arial"/>
          <w:b/>
          <w:sz w:val="24"/>
          <w:szCs w:val="24"/>
        </w:rPr>
        <w:t>,</w:t>
      </w:r>
      <w:r w:rsidR="002B2AD9" w:rsidRPr="000308A3">
        <w:rPr>
          <w:rFonts w:ascii="Arial Narrow" w:hAnsi="Arial Narrow" w:cs="Arial"/>
          <w:sz w:val="24"/>
          <w:szCs w:val="24"/>
        </w:rPr>
        <w:t xml:space="preserve"> </w:t>
      </w:r>
      <w:r w:rsidR="00E65685" w:rsidRPr="000308A3">
        <w:rPr>
          <w:rFonts w:ascii="Arial Narrow" w:hAnsi="Arial Narrow" w:cs="Arial"/>
          <w:sz w:val="24"/>
          <w:szCs w:val="24"/>
        </w:rPr>
        <w:t>oświa</w:t>
      </w:r>
      <w:r w:rsidR="00825A09" w:rsidRPr="000308A3">
        <w:rPr>
          <w:rFonts w:ascii="Arial Narrow" w:hAnsi="Arial Narrow" w:cs="Arial"/>
          <w:sz w:val="24"/>
          <w:szCs w:val="24"/>
        </w:rPr>
        <w:t>dczam</w:t>
      </w:r>
      <w:r w:rsidR="00E65685" w:rsidRPr="000308A3">
        <w:rPr>
          <w:rFonts w:ascii="Arial Narrow" w:hAnsi="Arial Narrow" w:cs="Arial"/>
          <w:sz w:val="24"/>
          <w:szCs w:val="24"/>
        </w:rPr>
        <w:t>,</w:t>
      </w:r>
      <w:r w:rsidR="002B2AD9" w:rsidRPr="000308A3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308A3" w14:paraId="7CCDB021" w14:textId="77777777" w:rsidTr="00650D6C">
        <w:tc>
          <w:tcPr>
            <w:tcW w:w="9104" w:type="dxa"/>
            <w:shd w:val="clear" w:color="auto" w:fill="D9D9D9"/>
          </w:tcPr>
          <w:p w14:paraId="5F19D358" w14:textId="77777777" w:rsidR="00E50194" w:rsidRPr="000308A3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0308A3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79EAE808" w14:textId="77777777" w:rsidR="0032618A" w:rsidRPr="000308A3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308A3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0308A3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0308A3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0308A3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0308A3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0308A3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0308A3">
        <w:rPr>
          <w:rFonts w:ascii="Arial Narrow" w:hAnsi="Arial Narrow" w:cs="Arial"/>
          <w:sz w:val="24"/>
          <w:szCs w:val="24"/>
        </w:rPr>
        <w:t>.</w:t>
      </w:r>
    </w:p>
    <w:p w14:paraId="43D47976" w14:textId="77777777" w:rsidR="0011306C" w:rsidRPr="000308A3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308A3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308A3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0308A3">
        <w:rPr>
          <w:rFonts w:ascii="Arial Narrow" w:hAnsi="Arial Narrow" w:cs="Arial"/>
          <w:sz w:val="24"/>
          <w:szCs w:val="24"/>
        </w:rPr>
        <w:t xml:space="preserve"> </w:t>
      </w:r>
      <w:r w:rsidR="0011306C" w:rsidRPr="000308A3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0308A3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308A3" w14:paraId="6266A822" w14:textId="77777777" w:rsidTr="00CD4DD1">
        <w:tc>
          <w:tcPr>
            <w:tcW w:w="9104" w:type="dxa"/>
            <w:shd w:val="clear" w:color="auto" w:fill="D9D9D9"/>
          </w:tcPr>
          <w:p w14:paraId="494475C3" w14:textId="77777777" w:rsidR="0011306C" w:rsidRPr="000308A3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74D0894" w14:textId="77777777" w:rsidR="00103D09" w:rsidRPr="000308A3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14EE2A5" w14:textId="77777777" w:rsidR="00D2702A" w:rsidRPr="000308A3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308A3" w14:paraId="0E17DA0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9955A" w14:textId="77777777" w:rsidR="00D2702A" w:rsidRPr="000308A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38D7D" w14:textId="77777777" w:rsidR="00D2702A" w:rsidRPr="000308A3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11BCF" w:rsidRPr="000308A3" w14:paraId="4B441729" w14:textId="77777777" w:rsidTr="007F5F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A91CF" w14:textId="53B9DF22" w:rsidR="00311BCF" w:rsidRPr="000308A3" w:rsidRDefault="00311BCF" w:rsidP="007F5F5D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88D29" w14:textId="4F35255D" w:rsidR="00311BCF" w:rsidRPr="000308A3" w:rsidRDefault="00311BCF" w:rsidP="007F5F5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1DC4B5E" w14:textId="5AE521F2" w:rsidR="00311BCF" w:rsidRPr="000308A3" w:rsidRDefault="00311BCF" w:rsidP="007F5F5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311BCF" w:rsidRPr="000308A3" w14:paraId="2FB8A6A5" w14:textId="77777777" w:rsidTr="007F5F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4258B" w14:textId="3E9F3AC0" w:rsidR="00311BCF" w:rsidRPr="000308A3" w:rsidRDefault="00311BCF" w:rsidP="007F5F5D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11D29" w14:textId="27DD8692" w:rsidR="00311BCF" w:rsidRPr="000308A3" w:rsidRDefault="00311BCF" w:rsidP="007F5F5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Uprawnienia do prowadzenia określonej działalności gospodarczej lub zawodowej, o </w:t>
            </w:r>
            <w:r w:rsidRPr="000308A3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ile wynika to z odrębnych przepisów</w:t>
            </w:r>
          </w:p>
          <w:p w14:paraId="1AD0C2C3" w14:textId="77777777" w:rsidR="00311BCF" w:rsidRPr="000308A3" w:rsidRDefault="00311BCF" w:rsidP="007F5F5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20440328" w14:textId="77777777" w:rsidR="00311BCF" w:rsidRPr="000308A3" w:rsidRDefault="00311BCF" w:rsidP="007F5F5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sz w:val="24"/>
                <w:szCs w:val="24"/>
              </w:rPr>
              <w:t>Na potwierdzenie spełniania warunku należy przedłożyć na wezwanie Zamawiającego:</w:t>
            </w:r>
          </w:p>
          <w:p w14:paraId="6D389BA9" w14:textId="6C39DA77" w:rsidR="00311BCF" w:rsidRPr="000308A3" w:rsidRDefault="00311BCF" w:rsidP="007F5F5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sz w:val="24"/>
                <w:szCs w:val="24"/>
              </w:rPr>
              <w:t>- koncesję GIF na prowadzenie hurtowni farmaceutycznej lub składu konsygnacyjnego</w:t>
            </w:r>
          </w:p>
        </w:tc>
      </w:tr>
    </w:tbl>
    <w:p w14:paraId="3B13EE91" w14:textId="77777777" w:rsidR="00122954" w:rsidRPr="000308A3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06B404C0" w14:textId="77777777" w:rsidR="00721D87" w:rsidRPr="000308A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>……………</w:t>
      </w:r>
      <w:r w:rsidR="00721D87" w:rsidRPr="000308A3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326E595" w14:textId="77777777" w:rsidR="00721D87" w:rsidRPr="000308A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308A3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308A3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0308A3">
        <w:rPr>
          <w:rFonts w:ascii="Arial Narrow" w:hAnsi="Arial Narrow" w:cs="Arial"/>
          <w:i/>
          <w:iCs/>
          <w:sz w:val="20"/>
          <w:szCs w:val="20"/>
        </w:rPr>
        <w:t>)</w:t>
      </w:r>
    </w:p>
    <w:p w14:paraId="464268EF" w14:textId="77777777" w:rsidR="00721D87" w:rsidRPr="000308A3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CC07090" w14:textId="77777777" w:rsidR="00E21BB4" w:rsidRPr="000308A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>……………</w:t>
      </w:r>
      <w:r w:rsidR="00721D87" w:rsidRPr="000308A3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308A3">
        <w:rPr>
          <w:rFonts w:ascii="Arial Narrow" w:hAnsi="Arial Narrow" w:cs="Arial"/>
          <w:sz w:val="24"/>
          <w:szCs w:val="24"/>
        </w:rPr>
        <w:t>………………………….</w:t>
      </w:r>
    </w:p>
    <w:p w14:paraId="7DAB390C" w14:textId="77777777" w:rsidR="00E21BB4" w:rsidRPr="000308A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308A3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308A3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0308A3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CB88190" w14:textId="77777777" w:rsidR="00334A77" w:rsidRPr="000308A3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308A3" w14:paraId="24CC76CF" w14:textId="77777777" w:rsidTr="0061040C">
        <w:tc>
          <w:tcPr>
            <w:tcW w:w="9104" w:type="dxa"/>
            <w:shd w:val="clear" w:color="auto" w:fill="D9D9D9"/>
          </w:tcPr>
          <w:p w14:paraId="3D4F430F" w14:textId="77777777" w:rsidR="00334A77" w:rsidRPr="000308A3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2F6AD4D" w14:textId="77777777" w:rsidR="00334A77" w:rsidRPr="000308A3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C635576" w14:textId="77777777" w:rsidR="004175AB" w:rsidRPr="000308A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9D27EAF" w14:textId="77777777" w:rsidR="004175AB" w:rsidRPr="000308A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B52F237" w14:textId="77777777" w:rsidR="004175AB" w:rsidRPr="000308A3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4822FE5F" w14:textId="77777777" w:rsidR="00334A77" w:rsidRPr="000308A3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308A3" w14:paraId="76AFFDC8" w14:textId="77777777" w:rsidTr="0061040C">
        <w:tc>
          <w:tcPr>
            <w:tcW w:w="9104" w:type="dxa"/>
            <w:shd w:val="clear" w:color="auto" w:fill="D9D9D9"/>
          </w:tcPr>
          <w:p w14:paraId="01856CEA" w14:textId="77777777" w:rsidR="00C37715" w:rsidRPr="000308A3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8A7EB60" w14:textId="77777777" w:rsidR="00334A77" w:rsidRPr="000308A3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0308A3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308A3">
        <w:rPr>
          <w:rFonts w:ascii="Arial Narrow" w:hAnsi="Arial Narrow" w:cs="Arial"/>
          <w:color w:val="0070C0"/>
          <w:sz w:val="20"/>
          <w:szCs w:val="20"/>
        </w:rPr>
        <w:t>]</w:t>
      </w:r>
    </w:p>
    <w:p w14:paraId="3CFDA1B5" w14:textId="77777777" w:rsidR="0044648E" w:rsidRPr="000308A3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0308A3">
        <w:rPr>
          <w:rFonts w:ascii="Arial Narrow" w:hAnsi="Arial Narrow" w:cs="Arial"/>
          <w:sz w:val="24"/>
          <w:szCs w:val="24"/>
        </w:rPr>
        <w:t>:</w:t>
      </w:r>
    </w:p>
    <w:p w14:paraId="693182CE" w14:textId="77777777" w:rsidR="0044648E" w:rsidRPr="000308A3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B7401D0" w14:textId="77777777" w:rsidR="0044648E" w:rsidRPr="000308A3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1C764E66" w14:textId="77777777" w:rsidR="00C62F57" w:rsidRPr="000308A3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308A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308A3" w14:paraId="7FD669EF" w14:textId="77777777" w:rsidTr="00CD4DD1">
        <w:tc>
          <w:tcPr>
            <w:tcW w:w="9104" w:type="dxa"/>
            <w:shd w:val="clear" w:color="auto" w:fill="D9D9D9"/>
          </w:tcPr>
          <w:p w14:paraId="01AA5DA0" w14:textId="77777777" w:rsidR="00BE6F04" w:rsidRPr="000308A3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5FAAF979" w14:textId="77777777" w:rsidR="00FE4E2B" w:rsidRPr="000308A3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308A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308A3" w14:paraId="2F50764C" w14:textId="77777777" w:rsidTr="00847232">
        <w:tc>
          <w:tcPr>
            <w:tcW w:w="9104" w:type="dxa"/>
            <w:shd w:val="clear" w:color="auto" w:fill="D9D9D9"/>
          </w:tcPr>
          <w:p w14:paraId="3D3181E1" w14:textId="77777777" w:rsidR="00E426EB" w:rsidRPr="000308A3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308A3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CD7081E" w14:textId="77777777" w:rsidR="00E426EB" w:rsidRPr="000308A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05F3DD1" w14:textId="77777777" w:rsidR="00E426EB" w:rsidRPr="000308A3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0D34961" w14:textId="77777777" w:rsidR="00E426EB" w:rsidRPr="000308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4B2C888" w14:textId="77777777" w:rsidR="00E426EB" w:rsidRPr="000308A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308A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9C3EF63" w14:textId="77777777" w:rsidR="00E426EB" w:rsidRPr="000308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308A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CC37013" w14:textId="77777777" w:rsidR="00E426EB" w:rsidRPr="000308A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308A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0AF4AD7" w14:textId="77777777" w:rsidR="0012157F" w:rsidRPr="000308A3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FD6EDF4" w14:textId="77777777" w:rsidR="008C60E1" w:rsidRPr="000308A3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37366EF" w14:textId="77777777" w:rsidR="00524951" w:rsidRPr="000308A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308A3">
        <w:rPr>
          <w:rFonts w:ascii="Arial Narrow" w:hAnsi="Arial Narrow" w:cs="Arial"/>
          <w:sz w:val="20"/>
          <w:szCs w:val="20"/>
        </w:rPr>
        <w:tab/>
      </w:r>
      <w:r w:rsidRPr="000308A3">
        <w:rPr>
          <w:rFonts w:ascii="Arial Narrow" w:hAnsi="Arial Narrow" w:cs="Arial"/>
          <w:sz w:val="20"/>
          <w:szCs w:val="20"/>
        </w:rPr>
        <w:tab/>
      </w:r>
      <w:r w:rsidRPr="000308A3">
        <w:rPr>
          <w:rFonts w:ascii="Arial Narrow" w:hAnsi="Arial Narrow" w:cs="Arial"/>
          <w:sz w:val="20"/>
          <w:szCs w:val="20"/>
        </w:rPr>
        <w:tab/>
      </w:r>
      <w:r w:rsidRPr="000308A3">
        <w:rPr>
          <w:rFonts w:ascii="Arial Narrow" w:hAnsi="Arial Narrow" w:cs="Arial"/>
          <w:sz w:val="20"/>
          <w:szCs w:val="20"/>
        </w:rPr>
        <w:tab/>
      </w:r>
      <w:r w:rsidRPr="000308A3">
        <w:rPr>
          <w:rFonts w:ascii="Arial Narrow" w:hAnsi="Arial Narrow" w:cs="Arial"/>
          <w:sz w:val="20"/>
          <w:szCs w:val="20"/>
        </w:rPr>
        <w:tab/>
      </w:r>
      <w:r w:rsidRPr="000308A3">
        <w:rPr>
          <w:rFonts w:ascii="Arial Narrow" w:hAnsi="Arial Narrow" w:cs="Arial"/>
          <w:sz w:val="20"/>
          <w:szCs w:val="20"/>
        </w:rPr>
        <w:tab/>
      </w:r>
      <w:r w:rsidRPr="000308A3">
        <w:rPr>
          <w:rFonts w:ascii="Arial Narrow" w:hAnsi="Arial Narrow" w:cs="Arial"/>
          <w:sz w:val="20"/>
          <w:szCs w:val="20"/>
        </w:rPr>
        <w:tab/>
      </w:r>
    </w:p>
    <w:p w14:paraId="4D40A8A1" w14:textId="77777777" w:rsidR="00524951" w:rsidRPr="000308A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491FF1B" w14:textId="77777777" w:rsidR="00FE4E2B" w:rsidRPr="000308A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308A3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0308A3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2FF487C0" w14:textId="77777777" w:rsidR="00484F88" w:rsidRPr="000308A3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0308A3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0308A3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0308A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03E9B" w14:textId="77777777" w:rsidR="00E259D5" w:rsidRDefault="00E259D5" w:rsidP="0038231F">
      <w:pPr>
        <w:spacing w:after="0" w:line="240" w:lineRule="auto"/>
      </w:pPr>
      <w:r>
        <w:separator/>
      </w:r>
    </w:p>
  </w:endnote>
  <w:endnote w:type="continuationSeparator" w:id="0">
    <w:p w14:paraId="617EDF1E" w14:textId="77777777" w:rsidR="00E259D5" w:rsidRDefault="00E259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200C7" w14:textId="77777777" w:rsidR="00311BCF" w:rsidRDefault="00311B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90D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168C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9AFB2" w14:textId="77777777" w:rsidR="00311BCF" w:rsidRDefault="00311B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36E86" w14:textId="77777777" w:rsidR="00E259D5" w:rsidRDefault="00E259D5" w:rsidP="0038231F">
      <w:pPr>
        <w:spacing w:after="0" w:line="240" w:lineRule="auto"/>
      </w:pPr>
      <w:r>
        <w:separator/>
      </w:r>
    </w:p>
  </w:footnote>
  <w:footnote w:type="continuationSeparator" w:id="0">
    <w:p w14:paraId="52288FCB" w14:textId="77777777" w:rsidR="00E259D5" w:rsidRDefault="00E259D5" w:rsidP="0038231F">
      <w:pPr>
        <w:spacing w:after="0" w:line="240" w:lineRule="auto"/>
      </w:pPr>
      <w:r>
        <w:continuationSeparator/>
      </w:r>
    </w:p>
  </w:footnote>
  <w:footnote w:id="1">
    <w:p w14:paraId="22DD0B4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506BB6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E50F82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34CA27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E00C4AE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E863C2D" w14:textId="77777777" w:rsidR="0032618A" w:rsidRDefault="0032618A" w:rsidP="0032618A">
      <w:pPr>
        <w:pStyle w:val="Tekstprzypisudolnego"/>
      </w:pPr>
    </w:p>
  </w:footnote>
  <w:footnote w:id="2">
    <w:p w14:paraId="6EBF52A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CD2B55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A84DC2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5FE611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D4CAE" w14:textId="77777777" w:rsidR="00311BCF" w:rsidRDefault="00311B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3EADF" w14:textId="77777777" w:rsidR="00311BCF" w:rsidRDefault="00311B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979DA" w14:textId="77777777" w:rsidR="00311BCF" w:rsidRDefault="00311B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9664623">
    <w:abstractNumId w:val="11"/>
  </w:num>
  <w:num w:numId="2" w16cid:durableId="1330208414">
    <w:abstractNumId w:val="0"/>
  </w:num>
  <w:num w:numId="3" w16cid:durableId="358898605">
    <w:abstractNumId w:val="10"/>
  </w:num>
  <w:num w:numId="4" w16cid:durableId="916671315">
    <w:abstractNumId w:val="13"/>
  </w:num>
  <w:num w:numId="5" w16cid:durableId="2038699278">
    <w:abstractNumId w:val="12"/>
  </w:num>
  <w:num w:numId="6" w16cid:durableId="1660570100">
    <w:abstractNumId w:val="9"/>
  </w:num>
  <w:num w:numId="7" w16cid:durableId="1819492172">
    <w:abstractNumId w:val="1"/>
  </w:num>
  <w:num w:numId="8" w16cid:durableId="2015379881">
    <w:abstractNumId w:val="6"/>
  </w:num>
  <w:num w:numId="9" w16cid:durableId="1092975434">
    <w:abstractNumId w:val="4"/>
  </w:num>
  <w:num w:numId="10" w16cid:durableId="344283358">
    <w:abstractNumId w:val="7"/>
  </w:num>
  <w:num w:numId="11" w16cid:durableId="2019309678">
    <w:abstractNumId w:val="5"/>
  </w:num>
  <w:num w:numId="12" w16cid:durableId="515193425">
    <w:abstractNumId w:val="8"/>
  </w:num>
  <w:num w:numId="13" w16cid:durableId="2033653771">
    <w:abstractNumId w:val="3"/>
  </w:num>
  <w:num w:numId="14" w16cid:durableId="287394843">
    <w:abstractNumId w:val="2"/>
  </w:num>
  <w:num w:numId="15" w16cid:durableId="211196879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59D5"/>
    <w:rsid w:val="00023477"/>
    <w:rsid w:val="000247FF"/>
    <w:rsid w:val="00025C8D"/>
    <w:rsid w:val="000303EE"/>
    <w:rsid w:val="000308A3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1BCF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259D5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700093"/>
  <w15:docId w15:val="{CB18C4D5-650C-43E0-9B4E-DB1537B06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987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2023-10-31T09:19:00Z</dcterms:created>
  <dcterms:modified xsi:type="dcterms:W3CDTF">2023-10-31T09:20:00Z</dcterms:modified>
</cp:coreProperties>
</file>