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B284B" w14:textId="307C1E39" w:rsidR="00025386" w:rsidRPr="008E0D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E0D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E0D0C">
        <w:rPr>
          <w:rFonts w:ascii="Arial Narrow" w:hAnsi="Arial Narrow" w:cs="Arial"/>
          <w:bCs/>
          <w:i w:val="0"/>
          <w:szCs w:val="24"/>
        </w:rPr>
        <w:t>3</w:t>
      </w:r>
      <w:r w:rsidR="007666D6" w:rsidRPr="008E0D0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E0D0C" w14:paraId="00A92745" w14:textId="77777777" w:rsidTr="00467CA2">
        <w:tc>
          <w:tcPr>
            <w:tcW w:w="2800" w:type="dxa"/>
            <w:shd w:val="clear" w:color="auto" w:fill="auto"/>
          </w:tcPr>
          <w:p w14:paraId="7A15B0B1" w14:textId="77777777" w:rsidR="00D520D3" w:rsidRPr="008E0D0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E0D0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E0D0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286246" w14:textId="77777777" w:rsidR="00D520D3" w:rsidRPr="008E0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14EE788" w14:textId="77777777" w:rsidR="00D520D3" w:rsidRPr="008E0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15068D" w14:textId="77777777" w:rsidR="00D520D3" w:rsidRPr="008E0D0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E0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E0D0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E0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E0D0C" w14:paraId="2FE4DDAF" w14:textId="77777777" w:rsidTr="00467CA2">
        <w:tc>
          <w:tcPr>
            <w:tcW w:w="2800" w:type="dxa"/>
            <w:shd w:val="clear" w:color="auto" w:fill="auto"/>
          </w:tcPr>
          <w:p w14:paraId="74542B0D" w14:textId="77777777" w:rsidR="00D520D3" w:rsidRPr="008E0D0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E0D0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047946" w14:textId="77777777" w:rsidR="00D520D3" w:rsidRPr="008E0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AD58DC" w14:textId="77777777" w:rsidR="00D520D3" w:rsidRPr="008E0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36AF03" w14:textId="77777777" w:rsidR="00D520D3" w:rsidRPr="008E0D0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E0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E0D0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E0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194302" w14:textId="77777777" w:rsidR="00B62AD0" w:rsidRPr="008E0D0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E0D0C" w14:paraId="4E3184C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2CAC06" w14:textId="77777777" w:rsidR="00053927" w:rsidRPr="008E0D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E0D0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AD0253D" w14:textId="77777777" w:rsidR="00053927" w:rsidRPr="008E0D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E0D0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E0D0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E0D0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CC09F30" w14:textId="77777777" w:rsidR="0071340C" w:rsidRPr="008E0D0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0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E0D0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E0D0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8355F" w:rsidRPr="008E0D0C">
        <w:rPr>
          <w:rFonts w:ascii="Arial Narrow" w:hAnsi="Arial Narrow" w:cs="Arial"/>
          <w:sz w:val="24"/>
          <w:szCs w:val="24"/>
        </w:rPr>
        <w:t>(</w:t>
      </w:r>
      <w:proofErr w:type="spellStart"/>
      <w:r w:rsidR="00D8355F" w:rsidRPr="008E0D0C">
        <w:rPr>
          <w:rFonts w:ascii="Arial Narrow" w:hAnsi="Arial Narrow" w:cs="Arial"/>
          <w:sz w:val="24"/>
          <w:szCs w:val="24"/>
        </w:rPr>
        <w:t>t.j</w:t>
      </w:r>
      <w:proofErr w:type="spellEnd"/>
      <w:r w:rsidR="00D8355F" w:rsidRPr="008E0D0C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E0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E0D0C" w14:paraId="49C65E7B" w14:textId="77777777" w:rsidTr="00467CA2">
        <w:tc>
          <w:tcPr>
            <w:tcW w:w="2269" w:type="dxa"/>
            <w:shd w:val="clear" w:color="auto" w:fill="auto"/>
          </w:tcPr>
          <w:p w14:paraId="64A7D1CC" w14:textId="77777777" w:rsidR="00D520D3" w:rsidRPr="008E0D0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286564" w14:textId="77777777" w:rsidR="00D520D3" w:rsidRPr="008E0D0C" w:rsidRDefault="00D8355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w szpitalnych programach lekowych oraz chemioterapii</w:t>
            </w:r>
            <w:r w:rsidR="00D520D3" w:rsidRPr="008E0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355F" w:rsidRPr="008E0D0C" w14:paraId="4E3A5956" w14:textId="77777777" w:rsidTr="007F5F5D">
        <w:tc>
          <w:tcPr>
            <w:tcW w:w="2269" w:type="dxa"/>
            <w:shd w:val="clear" w:color="auto" w:fill="auto"/>
          </w:tcPr>
          <w:p w14:paraId="5A237484" w14:textId="77777777" w:rsidR="00D8355F" w:rsidRPr="008E0D0C" w:rsidRDefault="00D8355F" w:rsidP="007F5F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39D202" w14:textId="77777777" w:rsidR="00D8355F" w:rsidRPr="008E0D0C" w:rsidRDefault="00D8355F" w:rsidP="007F5F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128/2023</w:t>
            </w:r>
          </w:p>
        </w:tc>
      </w:tr>
    </w:tbl>
    <w:p w14:paraId="2F822471" w14:textId="77777777" w:rsidR="00DC652A" w:rsidRPr="008E0D0C" w:rsidRDefault="00D8355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E0D0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EBCC19E" w14:textId="77777777" w:rsidR="00DC652A" w:rsidRPr="008E0D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E0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A5C9794" w14:textId="77777777" w:rsidR="0071340C" w:rsidRPr="008E0D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E0D0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E0D0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E0D0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D2FBFB0" w14:textId="77777777" w:rsidR="0071340C" w:rsidRPr="008E0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BD9A23F" w14:textId="77777777" w:rsidR="0071340C" w:rsidRPr="008E0D0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7322686" w14:textId="77777777" w:rsidR="0071340C" w:rsidRPr="008E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E0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9FCC223" w14:textId="77777777" w:rsidR="0071340C" w:rsidRPr="008E0D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E0D0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E0D0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E0D0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0B0A24B" w14:textId="77777777" w:rsidR="0071340C" w:rsidRPr="008E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34EC81A" w14:textId="77777777" w:rsidR="0071340C" w:rsidRPr="008E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05F5167" w14:textId="77777777" w:rsidR="00DC652A" w:rsidRPr="008E0D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E0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E0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E0D0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3C2D2F5" w14:textId="77777777" w:rsidR="00DC652A" w:rsidRPr="008E0D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E0D0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E0D0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423C244" w14:textId="77777777" w:rsidR="0093388F" w:rsidRPr="008E0D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E0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AE08C8F" w14:textId="77777777" w:rsidR="0093388F" w:rsidRPr="008E0D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37D2C54" w14:textId="77777777" w:rsidR="0093388F" w:rsidRPr="008E0D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E0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41A7F50" w14:textId="77777777" w:rsidR="00CB29AC" w:rsidRPr="008E0D0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792F003" w14:textId="77777777" w:rsidR="00CB29AC" w:rsidRPr="008E0D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E0D0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B0E75A9" w14:textId="77777777" w:rsidR="00830970" w:rsidRPr="008E0D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E0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E0D0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4C4B4AE" w14:textId="77777777" w:rsidR="00E27ABB" w:rsidRPr="008E0D0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E0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E0D0C" w14:paraId="67B3B41E" w14:textId="77777777" w:rsidTr="00467CA2">
        <w:tc>
          <w:tcPr>
            <w:tcW w:w="2660" w:type="dxa"/>
            <w:shd w:val="clear" w:color="auto" w:fill="auto"/>
          </w:tcPr>
          <w:p w14:paraId="09543A5A" w14:textId="77777777" w:rsidR="00D520D3" w:rsidRPr="008E0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4F3894" w14:textId="77777777" w:rsidR="00D520D3" w:rsidRPr="008E0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D3A7436" w14:textId="77777777" w:rsidR="00D520D3" w:rsidRPr="008E0D0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890B90" w14:textId="77777777" w:rsidR="00D520D3" w:rsidRPr="008E0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28D8C3F" w14:textId="77777777" w:rsidR="00D520D3" w:rsidRPr="008E0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4A2D2B" w14:textId="77777777" w:rsidR="00D520D3" w:rsidRPr="008E0D0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E0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8355F" w:rsidRPr="008E0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E0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E0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E0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411D982" w14:textId="77777777" w:rsidR="00E27ABB" w:rsidRPr="008E0D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E0D0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C4DD" w14:textId="77777777" w:rsidR="00DD136E" w:rsidRDefault="00DD136E" w:rsidP="00025386">
      <w:pPr>
        <w:spacing w:after="0" w:line="240" w:lineRule="auto"/>
      </w:pPr>
      <w:r>
        <w:separator/>
      </w:r>
    </w:p>
  </w:endnote>
  <w:endnote w:type="continuationSeparator" w:id="0">
    <w:p w14:paraId="6F0BBD73" w14:textId="77777777" w:rsidR="00DD136E" w:rsidRDefault="00DD13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3604B" w14:textId="77777777" w:rsidR="00D8355F" w:rsidRDefault="00D835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3721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CA6402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19BE39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76395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8AF4A" w14:textId="77777777" w:rsidR="00D8355F" w:rsidRDefault="00D835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EC238" w14:textId="77777777" w:rsidR="00DD136E" w:rsidRDefault="00DD136E" w:rsidP="00025386">
      <w:pPr>
        <w:spacing w:after="0" w:line="240" w:lineRule="auto"/>
      </w:pPr>
      <w:r>
        <w:separator/>
      </w:r>
    </w:p>
  </w:footnote>
  <w:footnote w:type="continuationSeparator" w:id="0">
    <w:p w14:paraId="2E6022C5" w14:textId="77777777" w:rsidR="00DD136E" w:rsidRDefault="00DD13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2FD84" w14:textId="77777777" w:rsidR="00D8355F" w:rsidRDefault="00D83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66B7" w14:textId="77777777" w:rsidR="00D8355F" w:rsidRDefault="00D83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53099" w14:textId="77777777" w:rsidR="00D8355F" w:rsidRDefault="00D83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881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36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E0D0C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355F"/>
    <w:rsid w:val="00D9320D"/>
    <w:rsid w:val="00DC4842"/>
    <w:rsid w:val="00DC587A"/>
    <w:rsid w:val="00DC652A"/>
    <w:rsid w:val="00DD136E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92728"/>
  <w15:chartTrackingRefBased/>
  <w15:docId w15:val="{02D79656-9120-4244-8166-5089F6B4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2023-10-31T09:25:00Z</dcterms:created>
  <dcterms:modified xsi:type="dcterms:W3CDTF">2023-10-31T09:26:00Z</dcterms:modified>
</cp:coreProperties>
</file>