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C81D3" w14:textId="48A8DE71" w:rsidR="00D62E6E" w:rsidRPr="004D2C9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4D2C9B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4D2C9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D2C9B" w14:paraId="721C0924" w14:textId="77777777" w:rsidTr="00D62E6E">
        <w:tc>
          <w:tcPr>
            <w:tcW w:w="2800" w:type="dxa"/>
            <w:shd w:val="clear" w:color="auto" w:fill="auto"/>
          </w:tcPr>
          <w:p w14:paraId="0A1D4E4D" w14:textId="77777777" w:rsidR="00D62E6E" w:rsidRPr="004D2C9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D2C9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D2C9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151A0DD" w14:textId="77777777" w:rsidR="00D62E6E" w:rsidRPr="004D2C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394FD4D" w14:textId="77777777" w:rsidR="00D62E6E" w:rsidRPr="004D2C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C64399" w14:textId="77777777" w:rsidR="00D62E6E" w:rsidRPr="004D2C9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D2C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D2C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D2C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D2C9B" w14:paraId="7649D5F7" w14:textId="77777777" w:rsidTr="00D62E6E">
        <w:tc>
          <w:tcPr>
            <w:tcW w:w="2800" w:type="dxa"/>
            <w:shd w:val="clear" w:color="auto" w:fill="auto"/>
          </w:tcPr>
          <w:p w14:paraId="38978BA3" w14:textId="77777777" w:rsidR="00D62E6E" w:rsidRPr="004D2C9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D2C9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8D4B2E0" w14:textId="77777777" w:rsidR="00D62E6E" w:rsidRPr="004D2C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2DEF9DF" w14:textId="77777777" w:rsidR="00D62E6E" w:rsidRPr="004D2C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247FDB" w14:textId="77777777" w:rsidR="00D62E6E" w:rsidRPr="004D2C9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D2C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D2C9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D2C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9A25AAC" w14:textId="77777777" w:rsidR="00BC121E" w:rsidRPr="004D2C9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1169" w:rsidRPr="004D2C9B" w14:paraId="22CCCAD3" w14:textId="77777777" w:rsidTr="007F5F5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7D285D" w14:textId="77777777" w:rsidR="00941169" w:rsidRPr="004D2C9B" w:rsidRDefault="00941169" w:rsidP="007F5F5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082543F" w14:textId="77777777" w:rsidR="00941169" w:rsidRPr="004D2C9B" w:rsidRDefault="00941169" w:rsidP="007F5F5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D2C9B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4D2C9B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2E6D445" w14:textId="77777777" w:rsidR="00941169" w:rsidRPr="004D2C9B" w:rsidRDefault="00941169" w:rsidP="007F5F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6A3DAC" w14:textId="77777777" w:rsidR="00941169" w:rsidRPr="004D2C9B" w:rsidRDefault="00941169" w:rsidP="007F5F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58DC43D" w14:textId="77777777" w:rsidR="00BC121E" w:rsidRPr="004D2C9B" w:rsidRDefault="0094116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D2C9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D2C9B" w14:paraId="0EF5E3D8" w14:textId="77777777" w:rsidTr="00D62E6E">
        <w:tc>
          <w:tcPr>
            <w:tcW w:w="2269" w:type="dxa"/>
            <w:shd w:val="clear" w:color="auto" w:fill="auto"/>
          </w:tcPr>
          <w:p w14:paraId="4AAE2BDB" w14:textId="77777777" w:rsidR="00D62E6E" w:rsidRPr="004D2C9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D54648" w14:textId="77777777" w:rsidR="00D62E6E" w:rsidRPr="004D2C9B" w:rsidRDefault="009411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produktów leczniczych w szpitalnych programach lekowych oraz chemioterapii</w:t>
            </w:r>
            <w:r w:rsidR="00D62E6E" w:rsidRPr="004D2C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41169" w:rsidRPr="004D2C9B" w14:paraId="3896D0AD" w14:textId="77777777" w:rsidTr="007F5F5D">
        <w:tc>
          <w:tcPr>
            <w:tcW w:w="2269" w:type="dxa"/>
            <w:shd w:val="clear" w:color="auto" w:fill="auto"/>
          </w:tcPr>
          <w:p w14:paraId="0A3284FA" w14:textId="77777777" w:rsidR="00941169" w:rsidRPr="004D2C9B" w:rsidRDefault="00941169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242471" w14:textId="77777777" w:rsidR="00941169" w:rsidRPr="004D2C9B" w:rsidRDefault="00941169" w:rsidP="007F5F5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128/2023</w:t>
            </w:r>
          </w:p>
        </w:tc>
      </w:tr>
    </w:tbl>
    <w:p w14:paraId="0CD05D95" w14:textId="77777777" w:rsidR="00BC121E" w:rsidRPr="004D2C9B" w:rsidRDefault="0094116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D2C9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4D2C9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D2C9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0A2E3B6" w14:textId="77777777" w:rsidR="00BC121E" w:rsidRPr="004D2C9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D2C9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448A7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5pt" o:ole="">
            <v:imagedata r:id="rId8" o:title=""/>
          </v:shape>
          <w:control r:id="rId9" w:name="OptionButton211" w:shapeid="_x0000_i1029"/>
        </w:objec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D2C9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4D2C9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D2C9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4069B00" w14:textId="77777777" w:rsidR="00BC121E" w:rsidRPr="004D2C9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24E00A3">
          <v:shape id="_x0000_i1030" type="#_x0000_t75" style="width:453pt;height:17.5pt" o:ole="">
            <v:imagedata r:id="rId10" o:title=""/>
          </v:shape>
          <w:control r:id="rId11" w:name="OptionButton21" w:shapeid="_x0000_i1030"/>
        </w:object>
      </w: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D2C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4D2C9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C753FB1" w14:textId="77777777" w:rsidR="00BF69A4" w:rsidRPr="004D2C9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2C9B" w14:paraId="336F7E8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4A54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8155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8DCB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D2C9B" w14:paraId="216829D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324B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44C1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9454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D2C9B" w14:paraId="7461E25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AEAD6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EEA2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7CFF" w14:textId="77777777" w:rsidR="00BC121E" w:rsidRPr="004D2C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A34AA59" w14:textId="77777777" w:rsidR="00BC121E" w:rsidRPr="004D2C9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D2C9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177FFAA" w14:textId="77777777" w:rsidR="00BC121E" w:rsidRPr="004D2C9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D2C9B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397BC60" w14:textId="77777777" w:rsidR="00067B62" w:rsidRPr="004D2C9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D2C9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D2C9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D2C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F22A1BE" w14:textId="77777777" w:rsidR="00067B62" w:rsidRPr="004D2C9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D2C9B" w14:paraId="2E79D1AD" w14:textId="77777777" w:rsidTr="00620E37">
        <w:tc>
          <w:tcPr>
            <w:tcW w:w="2660" w:type="dxa"/>
            <w:shd w:val="clear" w:color="auto" w:fill="auto"/>
          </w:tcPr>
          <w:p w14:paraId="0EA3C693" w14:textId="77777777" w:rsidR="00BC121E" w:rsidRPr="004D2C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C05B2FE" w14:textId="77777777" w:rsidR="00BC121E" w:rsidRPr="004D2C9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1B09FF4" w14:textId="77777777" w:rsidR="00BC121E" w:rsidRPr="004D2C9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FF519C6" w14:textId="77777777" w:rsidR="00BC121E" w:rsidRPr="004D2C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EA9B5E" w14:textId="77777777" w:rsidR="00BC121E" w:rsidRPr="004D2C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574835" w14:textId="77777777" w:rsidR="00BC121E" w:rsidRPr="004D2C9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41169"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D2C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26DAB13" w14:textId="77777777" w:rsidR="00106AC7" w:rsidRPr="004D2C9B" w:rsidRDefault="00106AC7" w:rsidP="00BC121E">
      <w:pPr>
        <w:rPr>
          <w:rFonts w:ascii="Arial Narrow" w:hAnsi="Arial Narrow"/>
        </w:rPr>
      </w:pPr>
    </w:p>
    <w:sectPr w:rsidR="00106AC7" w:rsidRPr="004D2C9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70792" w14:textId="77777777" w:rsidR="003161D7" w:rsidRDefault="003161D7">
      <w:r>
        <w:separator/>
      </w:r>
    </w:p>
  </w:endnote>
  <w:endnote w:type="continuationSeparator" w:id="0">
    <w:p w14:paraId="01D21096" w14:textId="77777777" w:rsidR="003161D7" w:rsidRDefault="00316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CB24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00658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5EEC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E5594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E8253D5">
        <v:line id="_x0000_s1025" style="position:absolute;left:0;text-align:left;z-index:251657728" from="-3.85pt,8.7pt" to="455.15pt,8.7pt"/>
      </w:pict>
    </w:r>
  </w:p>
  <w:p w14:paraId="259DBEB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3D650" w14:textId="77777777" w:rsidR="00941169" w:rsidRDefault="009411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4A0EA" w14:textId="77777777" w:rsidR="003161D7" w:rsidRDefault="003161D7">
      <w:r>
        <w:separator/>
      </w:r>
    </w:p>
  </w:footnote>
  <w:footnote w:type="continuationSeparator" w:id="0">
    <w:p w14:paraId="465D2E5C" w14:textId="77777777" w:rsidR="003161D7" w:rsidRDefault="00316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8F027" w14:textId="77777777" w:rsidR="00941169" w:rsidRDefault="00941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7B7C5" w14:textId="77777777" w:rsidR="00941169" w:rsidRDefault="00941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886A5" w14:textId="77777777" w:rsidR="00941169" w:rsidRDefault="009411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7853977">
    <w:abstractNumId w:val="13"/>
  </w:num>
  <w:num w:numId="2" w16cid:durableId="800423505">
    <w:abstractNumId w:val="0"/>
  </w:num>
  <w:num w:numId="3" w16cid:durableId="735131003">
    <w:abstractNumId w:val="11"/>
  </w:num>
  <w:num w:numId="4" w16cid:durableId="1734505454">
    <w:abstractNumId w:val="8"/>
  </w:num>
  <w:num w:numId="5" w16cid:durableId="844593541">
    <w:abstractNumId w:val="7"/>
  </w:num>
  <w:num w:numId="6" w16cid:durableId="951208836">
    <w:abstractNumId w:val="1"/>
  </w:num>
  <w:num w:numId="7" w16cid:durableId="1346397852">
    <w:abstractNumId w:val="6"/>
  </w:num>
  <w:num w:numId="8" w16cid:durableId="1157838070">
    <w:abstractNumId w:val="3"/>
  </w:num>
  <w:num w:numId="9" w16cid:durableId="2096971886">
    <w:abstractNumId w:val="2"/>
  </w:num>
  <w:num w:numId="10" w16cid:durableId="118840121">
    <w:abstractNumId w:val="5"/>
  </w:num>
  <w:num w:numId="11" w16cid:durableId="1892305906">
    <w:abstractNumId w:val="10"/>
  </w:num>
  <w:num w:numId="12" w16cid:durableId="1364594016">
    <w:abstractNumId w:val="4"/>
  </w:num>
  <w:num w:numId="13" w16cid:durableId="1252931622">
    <w:abstractNumId w:val="9"/>
  </w:num>
  <w:num w:numId="14" w16cid:durableId="13969694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1D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161D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2C9B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1169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221B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E6F51"/>
  <w15:chartTrackingRefBased/>
  <w15:docId w15:val="{B201DF92-EDA2-43D8-B9B1-D1DD34A41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2023-10-31T09:27:00Z</dcterms:created>
  <dcterms:modified xsi:type="dcterms:W3CDTF">2023-10-31T09:27:00Z</dcterms:modified>
</cp:coreProperties>
</file>