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AE2A3" w14:textId="78AA1775" w:rsidR="00E961E8" w:rsidRDefault="00E961E8" w:rsidP="00E961E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bCs/>
          <w:sz w:val="24"/>
          <w:szCs w:val="24"/>
        </w:rPr>
      </w:pPr>
      <w:r>
        <w:rPr>
          <w:noProof/>
        </w:rPr>
        <w:drawing>
          <wp:inline distT="0" distB="0" distL="0" distR="0" wp14:anchorId="74D22350" wp14:editId="3CA19CF6">
            <wp:extent cx="2430780" cy="552450"/>
            <wp:effectExtent l="0" t="0" r="7620" b="0"/>
            <wp:docPr id="40" name="Obraz 40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 descr="Obraz zawierający tekst&#10;&#10;Opis wygenerowany automatyczni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Cs/>
          <w:sz w:val="24"/>
          <w:szCs w:val="24"/>
        </w:rPr>
        <w:t xml:space="preserve">         </w:t>
      </w:r>
      <w:r>
        <w:rPr>
          <w:noProof/>
        </w:rPr>
        <w:drawing>
          <wp:inline distT="0" distB="0" distL="0" distR="0" wp14:anchorId="46132382" wp14:editId="6746113C">
            <wp:extent cx="962025" cy="752475"/>
            <wp:effectExtent l="0" t="0" r="9525" b="9525"/>
            <wp:docPr id="4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1.png"/>
                    <pic:cNvPicPr/>
                  </pic:nvPicPr>
                  <pic:blipFill>
                    <a:blip r:embed="rId12"/>
                    <a:srcRect l="22927" t="8602" r="27832" b="11327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752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Cs/>
          <w:sz w:val="24"/>
          <w:szCs w:val="24"/>
        </w:rPr>
        <w:t xml:space="preserve">          </w:t>
      </w:r>
      <w:r>
        <w:rPr>
          <w:noProof/>
        </w:rPr>
        <w:drawing>
          <wp:inline distT="0" distB="0" distL="0" distR="0" wp14:anchorId="5A177238" wp14:editId="5085A629">
            <wp:extent cx="1783080" cy="509270"/>
            <wp:effectExtent l="0" t="0" r="0" b="0"/>
            <wp:docPr id="4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8.png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509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D7DE21" w14:textId="77777777" w:rsidR="00E961E8" w:rsidRDefault="00E961E8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Cs/>
          <w:sz w:val="24"/>
          <w:szCs w:val="24"/>
        </w:rPr>
      </w:pPr>
    </w:p>
    <w:p w14:paraId="268F695E" w14:textId="72E55417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D50A78">
        <w:rPr>
          <w:rFonts w:asciiTheme="minorHAnsi" w:hAnsiTheme="minorHAnsi" w:cstheme="minorHAnsi"/>
          <w:b/>
          <w:bCs/>
          <w:sz w:val="24"/>
          <w:szCs w:val="24"/>
        </w:rPr>
        <w:t>121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E231A7E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D50A78" w:rsidRPr="00D50A78">
        <w:rPr>
          <w:rFonts w:asciiTheme="minorHAnsi" w:hAnsiTheme="minorHAnsi" w:cstheme="minorHAnsi"/>
          <w:b/>
          <w:sz w:val="22"/>
          <w:szCs w:val="24"/>
        </w:rPr>
        <w:t>Dostawa  3 szt. dygestoriów do  laboratorium Katedry Chemii Technologii Organicznej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7CDF0E7E" w14:textId="748CBDDA" w:rsidR="00221DFD" w:rsidRDefault="00221DFD">
      <w:pPr>
        <w:rPr>
          <w:b/>
          <w:bCs/>
          <w:sz w:val="20"/>
        </w:rPr>
      </w:pPr>
      <w:bookmarkStart w:id="1" w:name="_Hlk101343657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0"/>
        <w:gridCol w:w="1850"/>
        <w:gridCol w:w="728"/>
        <w:gridCol w:w="1550"/>
        <w:gridCol w:w="3637"/>
      </w:tblGrid>
      <w:tr w:rsidR="000539A6" w:rsidRPr="00BC0877" w14:paraId="48D01BFD" w14:textId="77777777" w:rsidTr="005C7E51">
        <w:trPr>
          <w:trHeight w:val="818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82430A" w14:textId="77777777" w:rsidR="001A2374" w:rsidRPr="001A2374" w:rsidRDefault="001A2374" w:rsidP="00AA159A">
            <w:pPr>
              <w:rPr>
                <w:b/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Wykaz  elementów będących przedmiotem zamówienia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529DBD" w14:textId="77777777" w:rsidR="001A2374" w:rsidRPr="001A2374" w:rsidRDefault="001A2374" w:rsidP="00AA159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Producent/model</w:t>
            </w:r>
          </w:p>
          <w:p w14:paraId="197A43F7" w14:textId="77777777" w:rsidR="001A2374" w:rsidRPr="001A2374" w:rsidRDefault="001A2374" w:rsidP="00AA159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lub wyrób własny</w:t>
            </w:r>
            <w:r w:rsidRPr="001A2374">
              <w:rPr>
                <w:rStyle w:val="Odwoanieprzypisudolnego"/>
                <w:sz w:val="20"/>
                <w:szCs w:val="20"/>
              </w:rPr>
              <w:footnoteReference w:id="2"/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28E0837" w14:textId="77777777" w:rsidR="001A2374" w:rsidRPr="001A2374" w:rsidRDefault="001A2374" w:rsidP="00AA159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Ilość sztuk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DDDE346" w14:textId="77777777" w:rsidR="001A2374" w:rsidRPr="001A2374" w:rsidRDefault="001A2374" w:rsidP="00AA159A">
            <w:pPr>
              <w:spacing w:line="360" w:lineRule="auto"/>
              <w:jc w:val="center"/>
              <w:rPr>
                <w:noProof/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Cena jednostkowa brutto zł</w:t>
            </w:r>
          </w:p>
        </w:tc>
        <w:tc>
          <w:tcPr>
            <w:tcW w:w="1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64BE3C" w14:textId="77777777" w:rsidR="001A2374" w:rsidRPr="001A2374" w:rsidRDefault="001A2374" w:rsidP="00AA159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A2374">
              <w:rPr>
                <w:b/>
                <w:bCs/>
                <w:sz w:val="20"/>
                <w:szCs w:val="20"/>
              </w:rPr>
              <w:t>Łączna wartość brutto</w:t>
            </w:r>
          </w:p>
          <w:p w14:paraId="07E2F16C" w14:textId="77777777" w:rsidR="001A2374" w:rsidRPr="001A2374" w:rsidRDefault="001A2374" w:rsidP="00AA159A">
            <w:pPr>
              <w:spacing w:line="360" w:lineRule="auto"/>
              <w:jc w:val="center"/>
              <w:rPr>
                <w:b/>
                <w:i/>
                <w:sz w:val="20"/>
                <w:szCs w:val="20"/>
              </w:rPr>
            </w:pPr>
            <w:r w:rsidRPr="001A2374">
              <w:rPr>
                <w:b/>
                <w:sz w:val="20"/>
                <w:szCs w:val="20"/>
              </w:rPr>
              <w:t>(z Vat) zł</w:t>
            </w:r>
            <w:r w:rsidRPr="001A2374">
              <w:rPr>
                <w:b/>
                <w:i/>
                <w:sz w:val="20"/>
                <w:szCs w:val="20"/>
              </w:rPr>
              <w:t xml:space="preserve"> </w:t>
            </w:r>
          </w:p>
          <w:p w14:paraId="285465BF" w14:textId="77777777" w:rsidR="001A2374" w:rsidRPr="001A2374" w:rsidRDefault="001A2374" w:rsidP="00AA159A">
            <w:pPr>
              <w:spacing w:line="360" w:lineRule="auto"/>
              <w:jc w:val="center"/>
              <w:rPr>
                <w:noProof/>
                <w:sz w:val="20"/>
                <w:szCs w:val="20"/>
              </w:rPr>
            </w:pPr>
            <w:r w:rsidRPr="001A2374">
              <w:rPr>
                <w:b/>
                <w:i/>
                <w:sz w:val="20"/>
                <w:szCs w:val="20"/>
              </w:rPr>
              <w:t>ilość * cena jednostkowa brutto</w:t>
            </w:r>
          </w:p>
        </w:tc>
      </w:tr>
      <w:tr w:rsidR="000539A6" w:rsidRPr="00BC0877" w14:paraId="4E211FCB" w14:textId="77777777" w:rsidTr="005C7E51">
        <w:trPr>
          <w:trHeight w:val="716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08F0" w14:textId="77777777" w:rsidR="00593335" w:rsidRDefault="00593335" w:rsidP="00AA159A">
            <w:pPr>
              <w:rPr>
                <w:sz w:val="20"/>
                <w:szCs w:val="20"/>
              </w:rPr>
            </w:pPr>
          </w:p>
          <w:p w14:paraId="145FC13B" w14:textId="77777777" w:rsidR="001A2374" w:rsidRDefault="001A2374" w:rsidP="00AA159A">
            <w:pPr>
              <w:rPr>
                <w:sz w:val="22"/>
                <w:szCs w:val="22"/>
              </w:rPr>
            </w:pPr>
            <w:r w:rsidRPr="0018087F">
              <w:rPr>
                <w:sz w:val="22"/>
                <w:szCs w:val="22"/>
              </w:rPr>
              <w:t>Dygestorium</w:t>
            </w:r>
          </w:p>
          <w:p w14:paraId="7B75EF2F" w14:textId="51486B7C" w:rsidR="000539A6" w:rsidRPr="003260C3" w:rsidRDefault="000539A6" w:rsidP="00456CE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1B72" w14:textId="77777777" w:rsidR="001A2374" w:rsidRDefault="001A2374" w:rsidP="00AA159A">
            <w:pPr>
              <w:spacing w:line="360" w:lineRule="auto"/>
              <w:jc w:val="center"/>
              <w:rPr>
                <w:sz w:val="16"/>
              </w:rPr>
            </w:pPr>
          </w:p>
          <w:p w14:paraId="54CEF748" w14:textId="77777777" w:rsidR="00593335" w:rsidRDefault="00593335" w:rsidP="00AA159A">
            <w:pPr>
              <w:spacing w:line="360" w:lineRule="auto"/>
              <w:jc w:val="center"/>
              <w:rPr>
                <w:sz w:val="16"/>
              </w:rPr>
            </w:pPr>
          </w:p>
          <w:p w14:paraId="7665D847" w14:textId="3A57C936" w:rsidR="001A2374" w:rsidRPr="00BC0877" w:rsidRDefault="001A2374" w:rsidP="00AA159A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………………………..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4650" w14:textId="1219DC2E" w:rsidR="001A2374" w:rsidRPr="00BC0877" w:rsidRDefault="001A2374" w:rsidP="00AA159A">
            <w:pPr>
              <w:spacing w:line="360" w:lineRule="auto"/>
              <w:jc w:val="center"/>
              <w:rPr>
                <w:sz w:val="16"/>
                <w:szCs w:val="20"/>
              </w:rPr>
            </w:pPr>
            <w:r w:rsidRPr="007B7D21">
              <w:rPr>
                <w:sz w:val="22"/>
                <w:szCs w:val="22"/>
              </w:rPr>
              <w:t>3 szt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69EF" w14:textId="77777777" w:rsidR="001A2374" w:rsidRDefault="001A2374" w:rsidP="00AA159A">
            <w:pPr>
              <w:spacing w:line="360" w:lineRule="auto"/>
              <w:rPr>
                <w:noProof/>
              </w:rPr>
            </w:pPr>
          </w:p>
          <w:p w14:paraId="2AC74487" w14:textId="0C9FDBBB" w:rsidR="001A2374" w:rsidRPr="00BC0877" w:rsidRDefault="001A2374" w:rsidP="00AA159A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……………..</w:t>
            </w:r>
          </w:p>
        </w:tc>
        <w:tc>
          <w:tcPr>
            <w:tcW w:w="1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0E31" w14:textId="77777777" w:rsidR="001A2374" w:rsidRDefault="001A2374" w:rsidP="00AA159A">
            <w:pPr>
              <w:spacing w:line="360" w:lineRule="auto"/>
              <w:rPr>
                <w:noProof/>
              </w:rPr>
            </w:pPr>
          </w:p>
          <w:p w14:paraId="152FDBA4" w14:textId="46780A18" w:rsidR="001A2374" w:rsidRPr="00266A95" w:rsidRDefault="001A2374" w:rsidP="00AA159A">
            <w:pPr>
              <w:spacing w:line="360" w:lineRule="auto"/>
              <w:rPr>
                <w:b/>
                <w:noProof/>
              </w:rPr>
            </w:pPr>
            <w:r w:rsidRPr="00266A95">
              <w:rPr>
                <w:b/>
                <w:noProof/>
              </w:rPr>
              <w:t xml:space="preserve">Cyfrą:……………………… zł </w:t>
            </w:r>
          </w:p>
          <w:p w14:paraId="69CE64C9" w14:textId="5E4CE19C" w:rsidR="001A2374" w:rsidRPr="00266A95" w:rsidRDefault="001A2374" w:rsidP="00AA159A">
            <w:pPr>
              <w:spacing w:line="360" w:lineRule="auto"/>
              <w:rPr>
                <w:b/>
                <w:noProof/>
              </w:rPr>
            </w:pPr>
            <w:r w:rsidRPr="00266A95">
              <w:rPr>
                <w:b/>
                <w:noProof/>
              </w:rPr>
              <w:t>Słownie:…………………..</w:t>
            </w:r>
          </w:p>
          <w:p w14:paraId="399CC43D" w14:textId="36B33CCA" w:rsidR="001A2374" w:rsidRPr="00BC0877" w:rsidRDefault="001A2374" w:rsidP="00AA159A">
            <w:pPr>
              <w:spacing w:line="360" w:lineRule="auto"/>
              <w:rPr>
                <w:noProof/>
              </w:rPr>
            </w:pPr>
          </w:p>
        </w:tc>
      </w:tr>
    </w:tbl>
    <w:p w14:paraId="160E1D7C" w14:textId="77777777" w:rsidR="00221DFD" w:rsidRDefault="00221DFD" w:rsidP="00221DFD">
      <w:pPr>
        <w:pStyle w:val="arimr"/>
        <w:widowControl/>
        <w:pBdr>
          <w:bottom w:val="double" w:sz="4" w:space="1" w:color="auto"/>
        </w:pBdr>
        <w:suppressAutoHyphens/>
        <w:snapToGrid/>
        <w:ind w:left="720"/>
        <w:rPr>
          <w:rFonts w:ascii="Arial" w:hAnsi="Arial" w:cs="Arial"/>
          <w:b/>
          <w:bCs/>
          <w:sz w:val="20"/>
          <w:lang w:val="pl-PL"/>
        </w:rPr>
      </w:pPr>
      <w:bookmarkStart w:id="2" w:name="_Hlk101935638"/>
      <w:bookmarkEnd w:id="1"/>
    </w:p>
    <w:p w14:paraId="53D32423" w14:textId="322A6550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2"/>
    <w:p w14:paraId="4C247722" w14:textId="77777777" w:rsidR="000B2D5E" w:rsidRDefault="000B2D5E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</w:p>
    <w:p w14:paraId="661E329F" w14:textId="11E75004" w:rsidR="005375D8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i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592D60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592D60" w:rsidRPr="000B2D5E">
        <w:rPr>
          <w:rFonts w:asciiTheme="minorHAnsi" w:hAnsiTheme="minorHAnsi" w:cstheme="minorHAnsi"/>
          <w:b/>
          <w:bCs/>
          <w:sz w:val="22"/>
          <w:szCs w:val="20"/>
          <w:shd w:val="clear" w:color="auto" w:fill="A8D08D" w:themeFill="accent6" w:themeFillTint="99"/>
        </w:rPr>
        <w:t>………………… lata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592D60" w:rsidRPr="00592D60">
        <w:rPr>
          <w:rFonts w:asciiTheme="minorHAnsi" w:hAnsiTheme="minorHAnsi" w:cstheme="minorHAnsi"/>
          <w:b/>
          <w:bCs/>
          <w:i/>
          <w:sz w:val="22"/>
          <w:szCs w:val="20"/>
        </w:rPr>
        <w:t>/ dane do kryterium/</w:t>
      </w:r>
    </w:p>
    <w:p w14:paraId="773200D1" w14:textId="77777777" w:rsidR="00E961E8" w:rsidRDefault="00E961E8" w:rsidP="00E961E8">
      <w:pPr>
        <w:spacing w:line="276" w:lineRule="auto"/>
        <w:rPr>
          <w:rFonts w:eastAsia="Arial"/>
          <w:sz w:val="16"/>
          <w:szCs w:val="16"/>
          <w:lang w:val="fr-FR" w:eastAsia="fr-FR"/>
        </w:rPr>
      </w:pPr>
    </w:p>
    <w:p w14:paraId="45A7AAAF" w14:textId="2812E042" w:rsidR="00E961E8" w:rsidRPr="00E961E8" w:rsidRDefault="00E961E8" w:rsidP="00E961E8">
      <w:pPr>
        <w:spacing w:line="276" w:lineRule="auto"/>
        <w:jc w:val="center"/>
        <w:rPr>
          <w:rFonts w:eastAsia="Arial"/>
          <w:sz w:val="18"/>
          <w:szCs w:val="18"/>
          <w:lang w:val="fr-FR" w:eastAsia="fr-FR"/>
        </w:rPr>
      </w:pPr>
      <w:r w:rsidRPr="00E961E8">
        <w:rPr>
          <w:rFonts w:eastAsia="Arial"/>
          <w:sz w:val="18"/>
          <w:szCs w:val="18"/>
          <w:lang w:val="fr-FR" w:eastAsia="fr-FR"/>
        </w:rPr>
        <w:t>Porozumienie o Utworzeniu Konsorcjum i Ramy Finansowej Programu Studiów Magisterskich Erasmus Mundus – « Europejskie Studia Magisterskie na Specjalności Biorafineria »  -  ERASMUS+BIOREF  N°610515-EPP-1-2019-1-FR-EPPKA1-JMD-MOB - 2019</w:t>
      </w:r>
    </w:p>
    <w:p w14:paraId="1390BD4F" w14:textId="77777777" w:rsidR="00E961E8" w:rsidRPr="00C14443" w:rsidRDefault="00E961E8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124DBFB8" w:rsidR="003D05D2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4BC0A3D9" w14:textId="331C1A26" w:rsidR="00CE4353" w:rsidRPr="004E48D8" w:rsidRDefault="00CE4353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E48D8">
        <w:rPr>
          <w:rFonts w:asciiTheme="minorHAnsi" w:hAnsiTheme="minorHAnsi" w:cstheme="minorHAnsi"/>
          <w:b/>
          <w:sz w:val="22"/>
          <w:szCs w:val="22"/>
        </w:rPr>
        <w:t xml:space="preserve">Oświadczamy, że </w:t>
      </w:r>
      <w:r w:rsidR="00096A72" w:rsidRPr="004E48D8">
        <w:rPr>
          <w:rFonts w:asciiTheme="minorHAnsi" w:hAnsiTheme="minorHAnsi" w:cstheme="minorHAnsi"/>
          <w:b/>
          <w:sz w:val="22"/>
          <w:szCs w:val="22"/>
        </w:rPr>
        <w:t xml:space="preserve">posiadamy wszystkie wymagane </w:t>
      </w:r>
      <w:r w:rsidR="006E3DA3">
        <w:rPr>
          <w:rFonts w:asciiTheme="minorHAnsi" w:hAnsiTheme="minorHAnsi" w:cstheme="minorHAnsi"/>
          <w:b/>
          <w:sz w:val="22"/>
          <w:szCs w:val="22"/>
        </w:rPr>
        <w:t xml:space="preserve">w SWZ </w:t>
      </w:r>
      <w:bookmarkStart w:id="3" w:name="_GoBack"/>
      <w:bookmarkEnd w:id="3"/>
      <w:r w:rsidR="00096A72" w:rsidRPr="004E48D8">
        <w:rPr>
          <w:rFonts w:asciiTheme="minorHAnsi" w:hAnsiTheme="minorHAnsi" w:cstheme="minorHAnsi"/>
          <w:b/>
          <w:sz w:val="22"/>
          <w:szCs w:val="22"/>
        </w:rPr>
        <w:t xml:space="preserve">certyfikaty i przedłożymy je Zamawiającemu </w:t>
      </w:r>
      <w:r w:rsidRPr="004E48D8">
        <w:rPr>
          <w:rFonts w:asciiTheme="minorHAnsi" w:hAnsiTheme="minorHAnsi" w:cstheme="minorHAnsi"/>
          <w:b/>
          <w:sz w:val="22"/>
          <w:szCs w:val="22"/>
        </w:rPr>
        <w:t>przed przystąpieniem do  realizacji zamówienia</w:t>
      </w:r>
      <w:r w:rsidR="00096A72" w:rsidRPr="004E48D8">
        <w:rPr>
          <w:rFonts w:asciiTheme="minorHAnsi" w:hAnsiTheme="minorHAnsi" w:cstheme="minorHAnsi"/>
          <w:b/>
          <w:sz w:val="22"/>
          <w:szCs w:val="22"/>
        </w:rPr>
        <w:t>.</w:t>
      </w:r>
      <w:r w:rsidRPr="004E48D8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07F5B1B8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oraz posiadają wymagane prawem normy, atesty oraz użyte komponenty do produkcji mebli posiadają odpowiednie atesty oraz certyfikaty.</w:t>
      </w:r>
    </w:p>
    <w:p w14:paraId="77AF86A7" w14:textId="579348D9" w:rsidR="00013F96" w:rsidRPr="00013F9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013F96">
        <w:rPr>
          <w:rFonts w:asciiTheme="minorHAnsi" w:hAnsiTheme="minorHAnsi" w:cstheme="minorHAnsi"/>
        </w:rPr>
        <w:t>Oświadczam/y, że zamierzam(y) / nie zamierzam(y) powierzyć realizację następujących części zamówienia podwykonawcom:</w:t>
      </w:r>
      <w:r w:rsidRPr="00013F96">
        <w:rPr>
          <w:rStyle w:val="Odwoanieprzypisudolnego"/>
          <w:rFonts w:asciiTheme="minorHAnsi" w:hAnsiTheme="minorHAnsi" w:cstheme="minorHAnsi"/>
        </w:rPr>
        <w:footnoteReference w:id="3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E961E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8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12BFD" w14:textId="77777777" w:rsidR="00A245E0" w:rsidRDefault="00A245E0">
      <w:r>
        <w:separator/>
      </w:r>
    </w:p>
  </w:endnote>
  <w:endnote w:type="continuationSeparator" w:id="0">
    <w:p w14:paraId="4539114B" w14:textId="77777777" w:rsidR="00A245E0" w:rsidRDefault="00A2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D08B9" w14:textId="77777777" w:rsidR="00A245E0" w:rsidRDefault="00A245E0">
      <w:r>
        <w:separator/>
      </w:r>
    </w:p>
  </w:footnote>
  <w:footnote w:type="continuationSeparator" w:id="0">
    <w:p w14:paraId="5F6224C1" w14:textId="77777777" w:rsidR="00A245E0" w:rsidRDefault="00A245E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0DE0EFAD" w14:textId="5CCF421F" w:rsidR="001A2374" w:rsidRPr="007D15FD" w:rsidRDefault="001A2374" w:rsidP="001A2374">
      <w:pPr>
        <w:pStyle w:val="Tekstprzypisudolnego"/>
        <w:rPr>
          <w:rFonts w:ascii="Times New Roman" w:hAnsi="Times New Roman" w:cs="Times New Roman"/>
        </w:rPr>
      </w:pPr>
      <w:r w:rsidRPr="0007497F">
        <w:rPr>
          <w:rStyle w:val="Odwoanieprzypisudolnego"/>
          <w:sz w:val="16"/>
          <w:szCs w:val="16"/>
        </w:rPr>
        <w:footnoteRef/>
      </w:r>
      <w:r w:rsidRPr="0007497F">
        <w:rPr>
          <w:sz w:val="16"/>
          <w:szCs w:val="16"/>
        </w:rPr>
        <w:t xml:space="preserve"> </w:t>
      </w:r>
      <w:r w:rsidRPr="00BC0877">
        <w:rPr>
          <w:sz w:val="18"/>
          <w:szCs w:val="16"/>
        </w:rPr>
        <w:t xml:space="preserve">Wykonawca winien wskazać producenta i model </w:t>
      </w:r>
      <w:r w:rsidR="000539A6">
        <w:rPr>
          <w:sz w:val="18"/>
          <w:szCs w:val="16"/>
        </w:rPr>
        <w:t>dygestoriów</w:t>
      </w:r>
      <w:r w:rsidRPr="00BC0877">
        <w:rPr>
          <w:sz w:val="18"/>
          <w:szCs w:val="16"/>
        </w:rPr>
        <w:t xml:space="preserve"> wyszczególnionych w formularzu ofertowym. W przypadku, gdy wykonawca jest producentem można użyć określenia „</w:t>
      </w:r>
      <w:r w:rsidRPr="00BC0877">
        <w:rPr>
          <w:b/>
          <w:sz w:val="18"/>
          <w:szCs w:val="16"/>
        </w:rPr>
        <w:t>wyrób własny</w:t>
      </w:r>
      <w:r w:rsidRPr="00BC0877">
        <w:rPr>
          <w:sz w:val="18"/>
          <w:szCs w:val="16"/>
        </w:rPr>
        <w:t>”. W przypadku, gdy wykonawca nie jest producentem musi wskazać producenta i model</w:t>
      </w:r>
      <w:r w:rsidR="000539A6">
        <w:rPr>
          <w:sz w:val="18"/>
          <w:szCs w:val="16"/>
        </w:rPr>
        <w:t xml:space="preserve"> </w:t>
      </w:r>
      <w:r w:rsidRPr="00BC0877">
        <w:rPr>
          <w:sz w:val="18"/>
          <w:szCs w:val="16"/>
        </w:rPr>
        <w:t>!</w:t>
      </w:r>
      <w:r w:rsidRPr="00BC0877">
        <w:rPr>
          <w:sz w:val="18"/>
          <w:szCs w:val="16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  <w:r w:rsidRPr="00BC0877">
        <w:rPr>
          <w:rFonts w:ascii="Times New Roman" w:hAnsi="Times New Roman" w:cs="Times New Roman"/>
          <w:sz w:val="22"/>
        </w:rPr>
        <w:tab/>
      </w:r>
    </w:p>
  </w:footnote>
  <w:footnote w:id="3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539A6"/>
    <w:rsid w:val="00070358"/>
    <w:rsid w:val="0008184B"/>
    <w:rsid w:val="00094CE2"/>
    <w:rsid w:val="00096A72"/>
    <w:rsid w:val="000A2786"/>
    <w:rsid w:val="000A2FB2"/>
    <w:rsid w:val="000B2D5E"/>
    <w:rsid w:val="000B6B3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8087F"/>
    <w:rsid w:val="00190EF8"/>
    <w:rsid w:val="0019679F"/>
    <w:rsid w:val="001A2374"/>
    <w:rsid w:val="001A4534"/>
    <w:rsid w:val="001A641B"/>
    <w:rsid w:val="001A7714"/>
    <w:rsid w:val="001C18B2"/>
    <w:rsid w:val="001C6B7C"/>
    <w:rsid w:val="001D6923"/>
    <w:rsid w:val="0020004E"/>
    <w:rsid w:val="0020577D"/>
    <w:rsid w:val="00221DFD"/>
    <w:rsid w:val="00227D1D"/>
    <w:rsid w:val="00257D3C"/>
    <w:rsid w:val="0026550B"/>
    <w:rsid w:val="00266A95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260C3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56CED"/>
    <w:rsid w:val="0046717C"/>
    <w:rsid w:val="00476E29"/>
    <w:rsid w:val="00493ACB"/>
    <w:rsid w:val="00497A01"/>
    <w:rsid w:val="004A121B"/>
    <w:rsid w:val="004B1844"/>
    <w:rsid w:val="004C1A80"/>
    <w:rsid w:val="004D496A"/>
    <w:rsid w:val="004D6EF1"/>
    <w:rsid w:val="004E48D8"/>
    <w:rsid w:val="004E5B91"/>
    <w:rsid w:val="004F59A6"/>
    <w:rsid w:val="004F6108"/>
    <w:rsid w:val="00504246"/>
    <w:rsid w:val="0050550F"/>
    <w:rsid w:val="0051633B"/>
    <w:rsid w:val="005175CD"/>
    <w:rsid w:val="0052113D"/>
    <w:rsid w:val="00523D48"/>
    <w:rsid w:val="00533255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92D60"/>
    <w:rsid w:val="00593335"/>
    <w:rsid w:val="005A602F"/>
    <w:rsid w:val="005C7E51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907C9"/>
    <w:rsid w:val="006A3C1B"/>
    <w:rsid w:val="006A7363"/>
    <w:rsid w:val="006B0C57"/>
    <w:rsid w:val="006B0DF5"/>
    <w:rsid w:val="006B221B"/>
    <w:rsid w:val="006C158A"/>
    <w:rsid w:val="006E3B39"/>
    <w:rsid w:val="006E3DA3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96C7C"/>
    <w:rsid w:val="007B6487"/>
    <w:rsid w:val="007B7D21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568FE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CE4353"/>
    <w:rsid w:val="00D06547"/>
    <w:rsid w:val="00D24480"/>
    <w:rsid w:val="00D31A71"/>
    <w:rsid w:val="00D32490"/>
    <w:rsid w:val="00D46613"/>
    <w:rsid w:val="00D50A78"/>
    <w:rsid w:val="00D6360B"/>
    <w:rsid w:val="00D717D4"/>
    <w:rsid w:val="00D717E6"/>
    <w:rsid w:val="00D9672B"/>
    <w:rsid w:val="00DA57FC"/>
    <w:rsid w:val="00DB20F0"/>
    <w:rsid w:val="00DB4B26"/>
    <w:rsid w:val="00DC034D"/>
    <w:rsid w:val="00DC6375"/>
    <w:rsid w:val="00DE2CFA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961E8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C3FA71-B566-497C-B4BB-1CD138536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457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16</cp:revision>
  <cp:lastPrinted>2021-06-22T12:36:00Z</cp:lastPrinted>
  <dcterms:created xsi:type="dcterms:W3CDTF">2023-11-07T10:55:00Z</dcterms:created>
  <dcterms:modified xsi:type="dcterms:W3CDTF">2023-11-14T09:47:00Z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