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6C7209D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382DC6">
        <w:rPr>
          <w:sz w:val="24"/>
          <w:szCs w:val="24"/>
        </w:rPr>
        <w:t>109</w:t>
      </w:r>
      <w:r w:rsidR="003573C6" w:rsidRPr="003573C6">
        <w:rPr>
          <w:sz w:val="24"/>
          <w:szCs w:val="24"/>
        </w:rPr>
        <w:t>/202</w:t>
      </w:r>
      <w:r w:rsidR="005C0B0B">
        <w:rPr>
          <w:sz w:val="24"/>
          <w:szCs w:val="24"/>
        </w:rPr>
        <w:t>3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0DC15928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 xml:space="preserve">Usługi transportu </w:t>
      </w:r>
      <w:r w:rsidR="00382DC6">
        <w:rPr>
          <w:b/>
          <w:sz w:val="24"/>
          <w:szCs w:val="24"/>
        </w:rPr>
        <w:t>sanitarnego na potrzeby</w:t>
      </w:r>
      <w:r w:rsidRPr="005C0B0B">
        <w:rPr>
          <w:b/>
          <w:sz w:val="24"/>
          <w:szCs w:val="24"/>
        </w:rPr>
        <w:t xml:space="preserve"> Szpitala Wojewódzkiego</w:t>
      </w:r>
      <w:r w:rsidR="00382DC6">
        <w:rPr>
          <w:b/>
          <w:sz w:val="24"/>
          <w:szCs w:val="24"/>
        </w:rPr>
        <w:t xml:space="preserve"> w Poznaniu</w:t>
      </w:r>
      <w:r w:rsidRPr="005C0B0B">
        <w:rPr>
          <w:b/>
          <w:sz w:val="24"/>
          <w:szCs w:val="24"/>
        </w:rPr>
        <w:t>.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podać</w:t>
            </w:r>
          </w:p>
        </w:tc>
        <w:tc>
          <w:tcPr>
            <w:tcW w:w="1444" w:type="dxa"/>
            <w:vAlign w:val="center"/>
          </w:tcPr>
          <w:p w14:paraId="49BE8AA7" w14:textId="69A0048F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- podać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1B5FCCAE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kat.)</w:t>
            </w:r>
            <w:r w:rsidR="00D66E48">
              <w:t xml:space="preserve"> – podać kategorię</w:t>
            </w:r>
          </w:p>
        </w:tc>
        <w:tc>
          <w:tcPr>
            <w:tcW w:w="1985" w:type="dxa"/>
            <w:vAlign w:val="center"/>
          </w:tcPr>
          <w:p w14:paraId="1F45EAE9" w14:textId="6175A182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podać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2BFAE4BD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5344050A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4C5A7C9A" w:rsidR="00F228E7" w:rsidRPr="00BA2BBC" w:rsidRDefault="00F228E7" w:rsidP="0060654D">
            <w:pPr>
              <w:jc w:val="center"/>
            </w:pPr>
            <w:r>
              <w:t>Licencja na przewóz osób</w:t>
            </w:r>
            <w:r w:rsidR="00D66E48">
              <w:t>/Zezwolenie na kierowanie pojazdami uprzywilejowanymi</w:t>
            </w:r>
            <w:r>
              <w:t xml:space="preserve"> (posiada/nie posiada, do dnia)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0A1D43DD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AE3710">
        <w:rPr>
          <w:bCs/>
          <w:sz w:val="22"/>
          <w:szCs w:val="22"/>
        </w:rPr>
        <w:t>Zaświadczenie o kierowaniu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43AD2824" w14:textId="73F22DEB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AE3710">
        <w:rPr>
          <w:bCs/>
          <w:sz w:val="22"/>
          <w:szCs w:val="22"/>
        </w:rPr>
        <w:t>Pozwolenie dla pojazdów do uprzywilejowania w ruchu drogowym wydane przez MSWiA</w:t>
      </w:r>
      <w:r w:rsidRPr="00AE3710">
        <w:rPr>
          <w:bCs/>
          <w:sz w:val="22"/>
          <w:szCs w:val="22"/>
        </w:rPr>
        <w:t>,</w:t>
      </w:r>
    </w:p>
    <w:p w14:paraId="0C151202" w14:textId="436C278A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AE3710"/>
    <w:rsid w:val="00B11EA3"/>
    <w:rsid w:val="00B41A5F"/>
    <w:rsid w:val="00B551AF"/>
    <w:rsid w:val="00B81E8E"/>
    <w:rsid w:val="00BA2BBC"/>
    <w:rsid w:val="00D52F5E"/>
    <w:rsid w:val="00D66E48"/>
    <w:rsid w:val="00D90B92"/>
    <w:rsid w:val="00E819CF"/>
    <w:rsid w:val="00F228E7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258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Watral-Duńska</cp:lastModifiedBy>
  <cp:revision>11</cp:revision>
  <cp:lastPrinted>2023-11-22T07:49:00Z</cp:lastPrinted>
  <dcterms:created xsi:type="dcterms:W3CDTF">2022-07-29T05:48:00Z</dcterms:created>
  <dcterms:modified xsi:type="dcterms:W3CDTF">2023-11-22T08:55:00Z</dcterms:modified>
</cp:coreProperties>
</file>