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389F3" w14:textId="124BA9FF" w:rsidR="00A02E94" w:rsidRPr="00F560F4" w:rsidRDefault="009B2914" w:rsidP="00A02E94">
      <w:pPr>
        <w:spacing w:after="240"/>
        <w:jc w:val="right"/>
      </w:pPr>
      <w:bookmarkStart w:id="0" w:name="_Hlk53520193"/>
      <w:r w:rsidRPr="00F560F4">
        <w:t>Poznań</w:t>
      </w:r>
      <w:r w:rsidR="00A02E94" w:rsidRPr="00F560F4">
        <w:t xml:space="preserve"> dnia: </w:t>
      </w:r>
      <w:r w:rsidRPr="00F560F4">
        <w:t>2023-11-2</w:t>
      </w:r>
      <w:r w:rsidR="00095C08">
        <w:t>8</w:t>
      </w:r>
    </w:p>
    <w:p w14:paraId="5BD6ECC7" w14:textId="77777777" w:rsidR="009B2914" w:rsidRPr="00F560F4" w:rsidRDefault="009B2914" w:rsidP="00A02E94">
      <w:pPr>
        <w:spacing w:after="40"/>
        <w:rPr>
          <w:b/>
          <w:bCs/>
        </w:rPr>
      </w:pPr>
      <w:r w:rsidRPr="00F560F4">
        <w:rPr>
          <w:b/>
          <w:bCs/>
        </w:rPr>
        <w:t>Szpital Wojewódzki w Poznaniu</w:t>
      </w:r>
    </w:p>
    <w:p w14:paraId="5F4670BF" w14:textId="77777777" w:rsidR="00A02E94" w:rsidRPr="00F560F4" w:rsidRDefault="009B2914" w:rsidP="00A02E94">
      <w:pPr>
        <w:spacing w:after="40"/>
        <w:rPr>
          <w:b/>
          <w:bCs/>
        </w:rPr>
      </w:pPr>
      <w:r w:rsidRPr="00F560F4">
        <w:rPr>
          <w:b/>
          <w:bCs/>
        </w:rPr>
        <w:t>Dział Zamówień Publicznych</w:t>
      </w:r>
    </w:p>
    <w:p w14:paraId="2C604327" w14:textId="77777777" w:rsidR="00A02E94" w:rsidRPr="00F560F4" w:rsidRDefault="009B2914" w:rsidP="00A02E94">
      <w:r w:rsidRPr="00F560F4">
        <w:t>Juraszów</w:t>
      </w:r>
      <w:r w:rsidR="00A02E94" w:rsidRPr="00F560F4">
        <w:t xml:space="preserve"> </w:t>
      </w:r>
      <w:r w:rsidRPr="00F560F4">
        <w:t>7/19</w:t>
      </w:r>
    </w:p>
    <w:p w14:paraId="03FCFB00" w14:textId="77777777" w:rsidR="00A02E94" w:rsidRPr="00F560F4" w:rsidRDefault="009B2914" w:rsidP="00A02E94">
      <w:r w:rsidRPr="00F560F4">
        <w:t>60-479</w:t>
      </w:r>
      <w:r w:rsidR="00A02E94" w:rsidRPr="00F560F4">
        <w:t xml:space="preserve"> </w:t>
      </w:r>
      <w:r w:rsidRPr="00F560F4">
        <w:t>Poznań</w:t>
      </w:r>
    </w:p>
    <w:p w14:paraId="350F62B9" w14:textId="77777777" w:rsidR="00A02E94" w:rsidRPr="00F560F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F560F4">
        <w:rPr>
          <w:b/>
        </w:rPr>
        <w:t>WYKONAWCY</w:t>
      </w:r>
    </w:p>
    <w:p w14:paraId="2A4B2568" w14:textId="77777777" w:rsidR="00A02E94" w:rsidRPr="00F560F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F560F4">
        <w:t>ubiegający się o zamówienie</w:t>
      </w:r>
    </w:p>
    <w:p w14:paraId="1FE6C43A" w14:textId="77777777" w:rsidR="00A02E94" w:rsidRPr="00F560F4" w:rsidRDefault="00A02E94" w:rsidP="00A02E94">
      <w:pPr>
        <w:pStyle w:val="Nagwek1"/>
        <w:spacing w:before="600"/>
        <w:rPr>
          <w:sz w:val="28"/>
        </w:rPr>
      </w:pPr>
      <w:r w:rsidRPr="00F560F4">
        <w:rPr>
          <w:sz w:val="28"/>
        </w:rPr>
        <w:t>ZAWIADOMIENIE</w:t>
      </w:r>
    </w:p>
    <w:p w14:paraId="73029672" w14:textId="77777777" w:rsidR="00A02E94" w:rsidRPr="00F560F4" w:rsidRDefault="00A02E94" w:rsidP="00A02E94">
      <w:pPr>
        <w:spacing w:after="480"/>
        <w:jc w:val="center"/>
        <w:rPr>
          <w:b/>
          <w:sz w:val="28"/>
        </w:rPr>
      </w:pPr>
      <w:r w:rsidRPr="00F560F4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9B2914" w:rsidRPr="00F560F4" w14:paraId="0B789067" w14:textId="77777777" w:rsidTr="002868D4">
        <w:trPr>
          <w:trHeight w:val="638"/>
        </w:trPr>
        <w:tc>
          <w:tcPr>
            <w:tcW w:w="959" w:type="dxa"/>
            <w:hideMark/>
          </w:tcPr>
          <w:p w14:paraId="45528827" w14:textId="77777777" w:rsidR="009B2914" w:rsidRPr="00F560F4" w:rsidRDefault="009B2914" w:rsidP="002868D4">
            <w:pPr>
              <w:spacing w:after="60" w:line="276" w:lineRule="auto"/>
              <w:jc w:val="both"/>
            </w:pPr>
            <w:r w:rsidRPr="00F560F4">
              <w:t>Dotyczy:</w:t>
            </w:r>
          </w:p>
        </w:tc>
        <w:tc>
          <w:tcPr>
            <w:tcW w:w="9261" w:type="dxa"/>
            <w:hideMark/>
          </w:tcPr>
          <w:p w14:paraId="0A3E1A03" w14:textId="7D76EDE6" w:rsidR="009B2914" w:rsidRPr="00F560F4" w:rsidRDefault="009B2914" w:rsidP="002868D4">
            <w:pPr>
              <w:spacing w:after="60" w:line="276" w:lineRule="auto"/>
              <w:jc w:val="both"/>
            </w:pPr>
            <w:r w:rsidRPr="00F560F4">
              <w:t>postępowania o udzielenie zamówienia publicznego, prowadzonego w trybie podstawowy</w:t>
            </w:r>
            <w:r w:rsidR="00F560F4">
              <w:t>m</w:t>
            </w:r>
            <w:r w:rsidRPr="00F560F4">
              <w:t xml:space="preserve"> bez negocjacji - art. 275 pkt. 1 ustawy Pzp</w:t>
            </w:r>
            <w:r w:rsidRPr="00F560F4">
              <w:rPr>
                <w:b/>
              </w:rPr>
              <w:t xml:space="preserve"> </w:t>
            </w:r>
            <w:r w:rsidRPr="00F560F4">
              <w:rPr>
                <w:bCs/>
              </w:rPr>
              <w:t>na</w:t>
            </w:r>
            <w:r w:rsidRPr="00F560F4">
              <w:rPr>
                <w:b/>
              </w:rPr>
              <w:t xml:space="preserve"> </w:t>
            </w:r>
            <w:r w:rsidRPr="00F560F4">
              <w:rPr>
                <w:bCs/>
              </w:rPr>
              <w:t>”</w:t>
            </w:r>
            <w:r w:rsidRPr="00F560F4">
              <w:rPr>
                <w:b/>
                <w:bCs/>
              </w:rPr>
              <w:t>Zakup wyposażenia na potrzeby Oddziału Leczenia Uzależnień Szpitala Wojewódzkiego w Poznaniu  - powtórka</w:t>
            </w:r>
            <w:r w:rsidRPr="00F560F4">
              <w:rPr>
                <w:bCs/>
              </w:rPr>
              <w:t>”</w:t>
            </w:r>
            <w:r w:rsidRPr="00F560F4">
              <w:rPr>
                <w:b/>
              </w:rPr>
              <w:t xml:space="preserve"> </w:t>
            </w:r>
            <w:r w:rsidRPr="00F560F4">
              <w:rPr>
                <w:bCs/>
              </w:rPr>
              <w:t>– znak sprawy</w:t>
            </w:r>
            <w:r w:rsidRPr="00F560F4">
              <w:rPr>
                <w:b/>
              </w:rPr>
              <w:t xml:space="preserve"> SZW/DZP/135/2023</w:t>
            </w:r>
            <w:r w:rsidRPr="00F560F4">
              <w:rPr>
                <w:bCs/>
              </w:rPr>
              <w:t>.</w:t>
            </w:r>
          </w:p>
        </w:tc>
      </w:tr>
    </w:tbl>
    <w:p w14:paraId="2B487272" w14:textId="77777777" w:rsidR="00A02E94" w:rsidRPr="00F560F4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F560F4">
        <w:t xml:space="preserve">Zamawiający, działając na podstawie art. 253 ust. 1 ustawy z dnia 11 września 2019r. Prawo zamówień publicznych </w:t>
      </w:r>
      <w:r w:rsidR="009B2914" w:rsidRPr="00F560F4">
        <w:t>(t.j. Dz. U. z 2022r. poz. 1710)</w:t>
      </w:r>
      <w:r w:rsidRPr="00F560F4">
        <w:t>, zwanej dalej „ustawą Pzp”,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9B2914" w:rsidRPr="00F560F4" w14:paraId="61FBDBA8" w14:textId="77777777" w:rsidTr="002868D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E5854" w14:textId="77777777" w:rsidR="009B2914" w:rsidRPr="00F560F4" w:rsidRDefault="009B2914" w:rsidP="002868D4">
            <w:pPr>
              <w:spacing w:before="60" w:after="40"/>
              <w:jc w:val="both"/>
              <w:rPr>
                <w:b/>
              </w:rPr>
            </w:pPr>
            <w:r w:rsidRPr="00F560F4">
              <w:rPr>
                <w:b/>
              </w:rPr>
              <w:t>PHU GAWRON s.c.</w:t>
            </w:r>
          </w:p>
          <w:p w14:paraId="234F80DC" w14:textId="5019539F" w:rsidR="009B2914" w:rsidRPr="00F560F4" w:rsidRDefault="00F560F4" w:rsidP="002868D4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9B2914" w:rsidRPr="00F560F4">
              <w:rPr>
                <w:bCs/>
              </w:rPr>
              <w:t xml:space="preserve">Słowackiego 6 </w:t>
            </w:r>
          </w:p>
          <w:p w14:paraId="3C0F3271" w14:textId="77777777" w:rsidR="009B2914" w:rsidRPr="00F560F4" w:rsidRDefault="009B2914" w:rsidP="002868D4">
            <w:pPr>
              <w:spacing w:after="120"/>
              <w:jc w:val="both"/>
              <w:rPr>
                <w:bCs/>
              </w:rPr>
            </w:pPr>
            <w:r w:rsidRPr="00F560F4">
              <w:rPr>
                <w:bCs/>
              </w:rPr>
              <w:t>62-300 Września</w:t>
            </w:r>
          </w:p>
          <w:p w14:paraId="2E0EED92" w14:textId="76A9E7A1" w:rsidR="009B2914" w:rsidRPr="00F560F4" w:rsidRDefault="00F560F4" w:rsidP="00F560F4">
            <w:pPr>
              <w:spacing w:before="120" w:after="240"/>
              <w:jc w:val="both"/>
            </w:pPr>
            <w:r w:rsidRPr="00F560F4">
              <w:rPr>
                <w:b/>
                <w:bCs/>
              </w:rPr>
              <w:t>Zadanie nr 1</w:t>
            </w:r>
            <w:r w:rsidRPr="00F560F4">
              <w:t>: Drukarka laserowa - 1 szt</w:t>
            </w:r>
            <w:r>
              <w:t xml:space="preserve">, </w:t>
            </w:r>
            <w:r w:rsidR="009B2914" w:rsidRPr="00F560F4">
              <w:t xml:space="preserve">za cenę brutto </w:t>
            </w:r>
            <w:r w:rsidR="009B2914" w:rsidRPr="00F560F4">
              <w:rPr>
                <w:b/>
              </w:rPr>
              <w:t>922.50 zł</w:t>
            </w:r>
            <w:r w:rsidR="009B2914" w:rsidRPr="00F560F4">
              <w:rPr>
                <w:bCs/>
              </w:rPr>
              <w:t>.</w:t>
            </w:r>
          </w:p>
          <w:p w14:paraId="0DBCCFAF" w14:textId="77777777" w:rsidR="009B2914" w:rsidRPr="00F560F4" w:rsidRDefault="009B2914" w:rsidP="002868D4">
            <w:pPr>
              <w:spacing w:before="120" w:line="276" w:lineRule="auto"/>
              <w:jc w:val="both"/>
              <w:rPr>
                <w:color w:val="000000"/>
              </w:rPr>
            </w:pPr>
            <w:r w:rsidRPr="00F560F4">
              <w:rPr>
                <w:b/>
                <w:bCs/>
                <w:color w:val="000000"/>
              </w:rPr>
              <w:t>Uzasadnienie wyboru</w:t>
            </w:r>
            <w:r w:rsidRPr="00F560F4">
              <w:rPr>
                <w:color w:val="000000"/>
              </w:rPr>
              <w:t>:</w:t>
            </w:r>
          </w:p>
          <w:p w14:paraId="1F7837A8" w14:textId="77777777" w:rsidR="009B2914" w:rsidRPr="00F560F4" w:rsidRDefault="009B2914" w:rsidP="002868D4">
            <w:pPr>
              <w:pStyle w:val="Nagwek"/>
              <w:tabs>
                <w:tab w:val="left" w:pos="708"/>
              </w:tabs>
              <w:spacing w:after="120"/>
            </w:pPr>
            <w:r w:rsidRPr="00F560F4">
              <w:t>Oferta spełnia wymagania formalno-prawne i jest zgodna z SWZ.</w:t>
            </w:r>
          </w:p>
        </w:tc>
      </w:tr>
      <w:tr w:rsidR="009B2914" w:rsidRPr="00F560F4" w14:paraId="4D914CED" w14:textId="77777777" w:rsidTr="002868D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DB3B9" w14:textId="77777777" w:rsidR="009B2914" w:rsidRPr="00F560F4" w:rsidRDefault="009B2914" w:rsidP="002868D4">
            <w:pPr>
              <w:spacing w:before="60" w:after="40"/>
              <w:jc w:val="both"/>
              <w:rPr>
                <w:b/>
              </w:rPr>
            </w:pPr>
            <w:r w:rsidRPr="00F560F4">
              <w:rPr>
                <w:b/>
              </w:rPr>
              <w:t>PHU GAWRON s.c.</w:t>
            </w:r>
          </w:p>
          <w:p w14:paraId="0E54B58C" w14:textId="52B133A8" w:rsidR="009B2914" w:rsidRPr="00F560F4" w:rsidRDefault="00F560F4" w:rsidP="002868D4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9B2914" w:rsidRPr="00F560F4">
              <w:rPr>
                <w:bCs/>
              </w:rPr>
              <w:t xml:space="preserve">Słowackiego 6 </w:t>
            </w:r>
          </w:p>
          <w:p w14:paraId="62C58091" w14:textId="77777777" w:rsidR="009B2914" w:rsidRPr="00F560F4" w:rsidRDefault="009B2914" w:rsidP="002868D4">
            <w:pPr>
              <w:spacing w:after="120"/>
              <w:jc w:val="both"/>
              <w:rPr>
                <w:bCs/>
              </w:rPr>
            </w:pPr>
            <w:r w:rsidRPr="00F560F4">
              <w:rPr>
                <w:bCs/>
              </w:rPr>
              <w:t>62-300 Września</w:t>
            </w:r>
          </w:p>
          <w:p w14:paraId="4DE22A2B" w14:textId="395D6618" w:rsidR="009B2914" w:rsidRPr="00F560F4" w:rsidRDefault="00F560F4" w:rsidP="00F560F4">
            <w:pPr>
              <w:spacing w:before="120" w:after="240"/>
              <w:jc w:val="both"/>
            </w:pPr>
            <w:r w:rsidRPr="00F560F4">
              <w:rPr>
                <w:b/>
                <w:bCs/>
              </w:rPr>
              <w:t>Zadanie nr 2</w:t>
            </w:r>
            <w:r w:rsidRPr="00F560F4">
              <w:t>:</w:t>
            </w:r>
            <w:r>
              <w:t xml:space="preserve"> </w:t>
            </w:r>
            <w:r w:rsidRPr="00F560F4">
              <w:t>Laptop - 4 szt.</w:t>
            </w:r>
            <w:r>
              <w:t xml:space="preserve">, </w:t>
            </w:r>
            <w:r w:rsidR="009B2914" w:rsidRPr="00F560F4">
              <w:t xml:space="preserve">za cenę brutto </w:t>
            </w:r>
            <w:r w:rsidR="009B2914" w:rsidRPr="00F560F4">
              <w:rPr>
                <w:b/>
              </w:rPr>
              <w:t>24 595.08 zł</w:t>
            </w:r>
            <w:r w:rsidR="009B2914" w:rsidRPr="00F560F4">
              <w:rPr>
                <w:bCs/>
              </w:rPr>
              <w:t>.</w:t>
            </w:r>
          </w:p>
          <w:p w14:paraId="7878983F" w14:textId="77777777" w:rsidR="009B2914" w:rsidRPr="00F560F4" w:rsidRDefault="009B2914" w:rsidP="002868D4">
            <w:pPr>
              <w:spacing w:before="120" w:line="276" w:lineRule="auto"/>
              <w:jc w:val="both"/>
              <w:rPr>
                <w:color w:val="000000"/>
              </w:rPr>
            </w:pPr>
            <w:r w:rsidRPr="00F560F4">
              <w:rPr>
                <w:b/>
                <w:bCs/>
                <w:color w:val="000000"/>
              </w:rPr>
              <w:t>Uzasadnienie wyboru</w:t>
            </w:r>
            <w:r w:rsidRPr="00F560F4">
              <w:rPr>
                <w:color w:val="000000"/>
              </w:rPr>
              <w:t>:</w:t>
            </w:r>
          </w:p>
          <w:p w14:paraId="4575A6EB" w14:textId="77777777" w:rsidR="009B2914" w:rsidRPr="00F560F4" w:rsidRDefault="009B2914" w:rsidP="002868D4">
            <w:pPr>
              <w:pStyle w:val="Nagwek"/>
              <w:tabs>
                <w:tab w:val="left" w:pos="708"/>
              </w:tabs>
              <w:spacing w:after="120"/>
            </w:pPr>
            <w:r w:rsidRPr="00F560F4">
              <w:t>Oferta spełnia wymagania formalno-prawne i jest zgodna z SWZ.</w:t>
            </w:r>
          </w:p>
        </w:tc>
      </w:tr>
      <w:tr w:rsidR="009B2914" w:rsidRPr="00F560F4" w14:paraId="4A082EB7" w14:textId="77777777" w:rsidTr="002868D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03EF4" w14:textId="7562E3CB" w:rsidR="009B2914" w:rsidRPr="00F560F4" w:rsidRDefault="009B2914" w:rsidP="002868D4">
            <w:pPr>
              <w:spacing w:before="60" w:after="40"/>
              <w:jc w:val="both"/>
              <w:rPr>
                <w:b/>
              </w:rPr>
            </w:pPr>
            <w:r w:rsidRPr="00F560F4">
              <w:rPr>
                <w:b/>
              </w:rPr>
              <w:t>Drzewiarz Bis</w:t>
            </w:r>
            <w:r w:rsidR="00095C08">
              <w:rPr>
                <w:b/>
              </w:rPr>
              <w:t xml:space="preserve"> Sp. z o.o. </w:t>
            </w:r>
          </w:p>
          <w:p w14:paraId="492BD62E" w14:textId="596BA334" w:rsidR="009B2914" w:rsidRPr="00F560F4" w:rsidRDefault="00F560F4" w:rsidP="002868D4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9B2914" w:rsidRPr="00F560F4">
              <w:rPr>
                <w:bCs/>
              </w:rPr>
              <w:t>K.</w:t>
            </w:r>
            <w:r>
              <w:rPr>
                <w:bCs/>
              </w:rPr>
              <w:t xml:space="preserve"> </w:t>
            </w:r>
            <w:r w:rsidR="009B2914" w:rsidRPr="00F560F4">
              <w:rPr>
                <w:bCs/>
              </w:rPr>
              <w:t xml:space="preserve">Wyszyńskiego 46a </w:t>
            </w:r>
          </w:p>
          <w:p w14:paraId="31C47DC0" w14:textId="2D5ADC51" w:rsidR="009B2914" w:rsidRPr="00F560F4" w:rsidRDefault="009B2914" w:rsidP="002868D4">
            <w:pPr>
              <w:spacing w:after="120"/>
              <w:jc w:val="both"/>
              <w:rPr>
                <w:bCs/>
              </w:rPr>
            </w:pPr>
            <w:r w:rsidRPr="00F560F4">
              <w:rPr>
                <w:bCs/>
              </w:rPr>
              <w:t>87-600 L</w:t>
            </w:r>
            <w:r w:rsidR="00095C08">
              <w:rPr>
                <w:bCs/>
              </w:rPr>
              <w:t>ipno</w:t>
            </w:r>
          </w:p>
          <w:p w14:paraId="5A18FCD3" w14:textId="7B514C9B" w:rsidR="009B2914" w:rsidRPr="00F560F4" w:rsidRDefault="00F560F4" w:rsidP="00F560F4">
            <w:pPr>
              <w:spacing w:before="120" w:after="240"/>
              <w:jc w:val="both"/>
            </w:pPr>
            <w:r w:rsidRPr="00F560F4">
              <w:rPr>
                <w:b/>
                <w:bCs/>
              </w:rPr>
              <w:t>Zadanie nr 3</w:t>
            </w:r>
            <w:r w:rsidRPr="00F560F4">
              <w:t>: Zestaw mebli ogrodowych- dwa typy 1-3kpl., 2-2 kpl.</w:t>
            </w:r>
            <w:r>
              <w:t xml:space="preserve">, </w:t>
            </w:r>
            <w:r w:rsidR="009B2914" w:rsidRPr="00F560F4">
              <w:t xml:space="preserve">za cenę brutto </w:t>
            </w:r>
            <w:r w:rsidR="009B2914" w:rsidRPr="00F560F4">
              <w:rPr>
                <w:b/>
              </w:rPr>
              <w:t>7 173.36 zł</w:t>
            </w:r>
            <w:r w:rsidR="009B2914" w:rsidRPr="00F560F4">
              <w:rPr>
                <w:bCs/>
              </w:rPr>
              <w:t>.</w:t>
            </w:r>
          </w:p>
          <w:p w14:paraId="0BA80ED6" w14:textId="77777777" w:rsidR="009B2914" w:rsidRPr="00F560F4" w:rsidRDefault="009B2914" w:rsidP="002868D4">
            <w:pPr>
              <w:spacing w:before="120" w:line="276" w:lineRule="auto"/>
              <w:jc w:val="both"/>
              <w:rPr>
                <w:color w:val="000000"/>
              </w:rPr>
            </w:pPr>
            <w:r w:rsidRPr="00F560F4">
              <w:rPr>
                <w:b/>
                <w:bCs/>
                <w:color w:val="000000"/>
              </w:rPr>
              <w:t>Uzasadnienie wyboru</w:t>
            </w:r>
            <w:r w:rsidRPr="00F560F4">
              <w:rPr>
                <w:color w:val="000000"/>
              </w:rPr>
              <w:t>:</w:t>
            </w:r>
          </w:p>
          <w:p w14:paraId="494DD599" w14:textId="77777777" w:rsidR="009B2914" w:rsidRPr="00F560F4" w:rsidRDefault="009B2914" w:rsidP="002868D4">
            <w:pPr>
              <w:pStyle w:val="Nagwek"/>
              <w:tabs>
                <w:tab w:val="left" w:pos="708"/>
              </w:tabs>
              <w:spacing w:after="120"/>
            </w:pPr>
            <w:r w:rsidRPr="00F560F4">
              <w:t>Oferta spełnia wymagania formalno-prawne i jest zgodna z SWZ.</w:t>
            </w:r>
          </w:p>
        </w:tc>
      </w:tr>
      <w:tr w:rsidR="009B2914" w:rsidRPr="00F560F4" w14:paraId="7F4EB75C" w14:textId="77777777" w:rsidTr="002868D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2C47C" w14:textId="77777777" w:rsidR="009B2914" w:rsidRPr="00F560F4" w:rsidRDefault="009B2914" w:rsidP="002868D4">
            <w:pPr>
              <w:spacing w:before="60" w:after="40"/>
              <w:jc w:val="both"/>
              <w:rPr>
                <w:b/>
              </w:rPr>
            </w:pPr>
            <w:r w:rsidRPr="00F560F4">
              <w:rPr>
                <w:b/>
              </w:rPr>
              <w:lastRenderedPageBreak/>
              <w:t>PHU GAWRON s.c.</w:t>
            </w:r>
          </w:p>
          <w:p w14:paraId="1DF8B6BF" w14:textId="33270472" w:rsidR="009B2914" w:rsidRPr="00F560F4" w:rsidRDefault="00F560F4" w:rsidP="002868D4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9B2914" w:rsidRPr="00F560F4">
              <w:rPr>
                <w:bCs/>
              </w:rPr>
              <w:t xml:space="preserve">Słowackiego 6 </w:t>
            </w:r>
          </w:p>
          <w:p w14:paraId="69876DDD" w14:textId="77777777" w:rsidR="009B2914" w:rsidRPr="00F560F4" w:rsidRDefault="009B2914" w:rsidP="002868D4">
            <w:pPr>
              <w:spacing w:after="120"/>
              <w:jc w:val="both"/>
              <w:rPr>
                <w:bCs/>
              </w:rPr>
            </w:pPr>
            <w:r w:rsidRPr="00F560F4">
              <w:rPr>
                <w:bCs/>
              </w:rPr>
              <w:t>62-300 Września</w:t>
            </w:r>
          </w:p>
          <w:p w14:paraId="0B8EA522" w14:textId="174B0C9C" w:rsidR="009B2914" w:rsidRPr="00F560F4" w:rsidRDefault="00F560F4" w:rsidP="00F560F4">
            <w:pPr>
              <w:spacing w:before="120" w:after="240"/>
              <w:jc w:val="both"/>
            </w:pPr>
            <w:r w:rsidRPr="00F560F4">
              <w:rPr>
                <w:b/>
                <w:bCs/>
              </w:rPr>
              <w:t>Zadanie nr 4</w:t>
            </w:r>
            <w:r w:rsidRPr="00F560F4">
              <w:t>: Pakiet nr 4: Kserokopiarka - 1 szt.</w:t>
            </w:r>
            <w:r>
              <w:t xml:space="preserve">, </w:t>
            </w:r>
            <w:r w:rsidR="009B2914" w:rsidRPr="00F560F4">
              <w:t xml:space="preserve">za cenę brutto </w:t>
            </w:r>
            <w:r w:rsidR="009B2914" w:rsidRPr="00F560F4">
              <w:rPr>
                <w:b/>
              </w:rPr>
              <w:t>12 607.50 zł</w:t>
            </w:r>
            <w:r w:rsidR="009B2914" w:rsidRPr="00F560F4">
              <w:rPr>
                <w:bCs/>
              </w:rPr>
              <w:t>.</w:t>
            </w:r>
          </w:p>
          <w:p w14:paraId="7A61C7C3" w14:textId="77777777" w:rsidR="009B2914" w:rsidRPr="00F560F4" w:rsidRDefault="009B2914" w:rsidP="002868D4">
            <w:pPr>
              <w:spacing w:before="120" w:line="276" w:lineRule="auto"/>
              <w:jc w:val="both"/>
              <w:rPr>
                <w:color w:val="000000"/>
              </w:rPr>
            </w:pPr>
            <w:r w:rsidRPr="00F560F4">
              <w:rPr>
                <w:b/>
                <w:bCs/>
                <w:color w:val="000000"/>
              </w:rPr>
              <w:t>Uzasadnienie wyboru</w:t>
            </w:r>
            <w:r w:rsidRPr="00F560F4">
              <w:rPr>
                <w:color w:val="000000"/>
              </w:rPr>
              <w:t>:</w:t>
            </w:r>
          </w:p>
          <w:p w14:paraId="14398FCF" w14:textId="77777777" w:rsidR="009B2914" w:rsidRPr="00F560F4" w:rsidRDefault="009B2914" w:rsidP="002868D4">
            <w:pPr>
              <w:pStyle w:val="Nagwek"/>
              <w:tabs>
                <w:tab w:val="left" w:pos="708"/>
              </w:tabs>
              <w:spacing w:after="120"/>
            </w:pPr>
            <w:r w:rsidRPr="00F560F4">
              <w:t>Oferta spełnia wymagania formalno-prawne i jest zgodna z SWZ.</w:t>
            </w:r>
          </w:p>
        </w:tc>
      </w:tr>
    </w:tbl>
    <w:p w14:paraId="09DD4959" w14:textId="77777777" w:rsidR="00A02E94" w:rsidRPr="00F560F4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F560F4">
        <w:rPr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F560F4" w14:paraId="20C622FA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95397CE" w14:textId="77777777" w:rsidR="00A02E94" w:rsidRPr="00F560F4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560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6F35D5A" w14:textId="77777777" w:rsidR="00A02E94" w:rsidRPr="00F560F4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F560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1512348" w14:textId="77777777" w:rsidR="00A02E94" w:rsidRPr="00F560F4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560F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0C355FA" w14:textId="77777777" w:rsidR="00A02E94" w:rsidRPr="00F560F4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560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B2914" w:rsidRPr="00F560F4" w14:paraId="27A8B9A8" w14:textId="77777777" w:rsidTr="002868D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88B69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1 - Pakiet nr 1: Drukarka laserowa - 1 szt.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93CFF" w14:textId="77777777" w:rsidR="009B2914" w:rsidRPr="00F560F4" w:rsidRDefault="009B2914" w:rsidP="002868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560F4">
              <w:rPr>
                <w:b/>
                <w:bCs/>
                <w:sz w:val="20"/>
                <w:szCs w:val="20"/>
              </w:rPr>
              <w:t>PHU GAWRON s.c.</w:t>
            </w:r>
          </w:p>
          <w:p w14:paraId="24B5D43C" w14:textId="30B9A72D" w:rsidR="009B2914" w:rsidRPr="00F560F4" w:rsidRDefault="00F560F4" w:rsidP="00286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B2914" w:rsidRPr="00F560F4">
              <w:rPr>
                <w:sz w:val="20"/>
                <w:szCs w:val="20"/>
              </w:rPr>
              <w:t>Słowackiego 6</w:t>
            </w:r>
          </w:p>
          <w:p w14:paraId="6E9BD437" w14:textId="77777777" w:rsidR="009B2914" w:rsidRPr="00F560F4" w:rsidRDefault="009B2914" w:rsidP="002868D4">
            <w:pPr>
              <w:spacing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62-300 Września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93AB0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D63C1" w14:textId="77777777" w:rsidR="009B2914" w:rsidRPr="00F560F4" w:rsidRDefault="009B2914" w:rsidP="002868D4">
            <w:pPr>
              <w:jc w:val="center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 xml:space="preserve">  100,00</w:t>
            </w:r>
          </w:p>
        </w:tc>
      </w:tr>
      <w:tr w:rsidR="009B2914" w:rsidRPr="00F560F4" w14:paraId="546540E1" w14:textId="77777777" w:rsidTr="002868D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73402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1 - Pakiet nr 1: Drukarka laserowa - 1 szt.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2D943" w14:textId="77777777" w:rsidR="009B2914" w:rsidRPr="00F560F4" w:rsidRDefault="009B2914" w:rsidP="002868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560F4">
              <w:rPr>
                <w:b/>
                <w:bCs/>
                <w:sz w:val="20"/>
                <w:szCs w:val="20"/>
              </w:rPr>
              <w:t>Tronus Polska Sp. z o.o.</w:t>
            </w:r>
          </w:p>
          <w:p w14:paraId="0C15C373" w14:textId="750C8F1A" w:rsidR="009B2914" w:rsidRPr="00F560F4" w:rsidRDefault="00F560F4" w:rsidP="00286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B2914" w:rsidRPr="00F560F4">
              <w:rPr>
                <w:sz w:val="20"/>
                <w:szCs w:val="20"/>
              </w:rPr>
              <w:t>Ordona 2a</w:t>
            </w:r>
          </w:p>
          <w:p w14:paraId="39F7B9AA" w14:textId="77777777" w:rsidR="009B2914" w:rsidRPr="00F560F4" w:rsidRDefault="009B2914" w:rsidP="002868D4">
            <w:pPr>
              <w:spacing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A9302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1 - Cena - 7.81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6B548" w14:textId="77777777" w:rsidR="009B2914" w:rsidRPr="00F560F4" w:rsidRDefault="009B2914" w:rsidP="002868D4">
            <w:pPr>
              <w:jc w:val="center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 xml:space="preserve">  7,81</w:t>
            </w:r>
          </w:p>
        </w:tc>
      </w:tr>
      <w:tr w:rsidR="009B2914" w:rsidRPr="00F560F4" w14:paraId="13689264" w14:textId="77777777" w:rsidTr="002868D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6DAA5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2 - Pakiet nr 2: Laptop - 4 szt.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EBCCA" w14:textId="77777777" w:rsidR="009B2914" w:rsidRPr="00F560F4" w:rsidRDefault="009B2914" w:rsidP="002868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560F4">
              <w:rPr>
                <w:b/>
                <w:bCs/>
                <w:sz w:val="20"/>
                <w:szCs w:val="20"/>
              </w:rPr>
              <w:t>PHU GAWRON s.c.</w:t>
            </w:r>
          </w:p>
          <w:p w14:paraId="2F8D6AD9" w14:textId="3C595777" w:rsidR="009B2914" w:rsidRPr="00F560F4" w:rsidRDefault="00F560F4" w:rsidP="00286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B2914" w:rsidRPr="00F560F4">
              <w:rPr>
                <w:sz w:val="20"/>
                <w:szCs w:val="20"/>
              </w:rPr>
              <w:t>Słowackiego 6</w:t>
            </w:r>
          </w:p>
          <w:p w14:paraId="5F48DC06" w14:textId="77777777" w:rsidR="009B2914" w:rsidRPr="00F560F4" w:rsidRDefault="009B2914" w:rsidP="002868D4">
            <w:pPr>
              <w:spacing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62-300 Września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DC02E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24AB3" w14:textId="77777777" w:rsidR="009B2914" w:rsidRPr="00F560F4" w:rsidRDefault="009B2914" w:rsidP="002868D4">
            <w:pPr>
              <w:jc w:val="center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 xml:space="preserve">  100,00</w:t>
            </w:r>
          </w:p>
        </w:tc>
      </w:tr>
      <w:tr w:rsidR="009B2914" w:rsidRPr="00F560F4" w14:paraId="7DC77734" w14:textId="77777777" w:rsidTr="002868D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4C63E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2 - Pakiet nr 2: Laptop - 4 szt.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61009" w14:textId="77777777" w:rsidR="009B2914" w:rsidRPr="00F560F4" w:rsidRDefault="009B2914" w:rsidP="002868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560F4">
              <w:rPr>
                <w:b/>
                <w:bCs/>
                <w:sz w:val="20"/>
                <w:szCs w:val="20"/>
              </w:rPr>
              <w:t>Tronus Polska Sp. z o.o.</w:t>
            </w:r>
          </w:p>
          <w:p w14:paraId="2AD22F78" w14:textId="084D49D0" w:rsidR="009B2914" w:rsidRPr="00F560F4" w:rsidRDefault="00F560F4" w:rsidP="00286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B2914" w:rsidRPr="00F560F4">
              <w:rPr>
                <w:sz w:val="20"/>
                <w:szCs w:val="20"/>
              </w:rPr>
              <w:t>Ordona 2a</w:t>
            </w:r>
          </w:p>
          <w:p w14:paraId="5C73CE5B" w14:textId="77777777" w:rsidR="009B2914" w:rsidRPr="00F560F4" w:rsidRDefault="009B2914" w:rsidP="002868D4">
            <w:pPr>
              <w:spacing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06900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1 - Cena - 51.01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90D14" w14:textId="77777777" w:rsidR="009B2914" w:rsidRPr="00F560F4" w:rsidRDefault="009B2914" w:rsidP="002868D4">
            <w:pPr>
              <w:jc w:val="center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 xml:space="preserve">  51,01</w:t>
            </w:r>
          </w:p>
        </w:tc>
      </w:tr>
      <w:tr w:rsidR="009B2914" w:rsidRPr="00F560F4" w14:paraId="27504223" w14:textId="77777777" w:rsidTr="002868D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4F5E8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3 - Pakiet nr 3: Zestaw mebli ogrodowych- dwa typy 1-3kpl., 2-2 kpl.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AB466" w14:textId="666804A0" w:rsidR="009B2914" w:rsidRPr="00F560F4" w:rsidRDefault="009B2914" w:rsidP="002868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560F4">
              <w:rPr>
                <w:b/>
                <w:bCs/>
                <w:sz w:val="20"/>
                <w:szCs w:val="20"/>
              </w:rPr>
              <w:t>Drzewiarz Bis</w:t>
            </w:r>
            <w:r w:rsidR="00177756">
              <w:rPr>
                <w:b/>
                <w:bCs/>
                <w:sz w:val="20"/>
                <w:szCs w:val="20"/>
              </w:rPr>
              <w:t xml:space="preserve"> Sp. z o.o. </w:t>
            </w:r>
          </w:p>
          <w:p w14:paraId="45779534" w14:textId="0B66330F" w:rsidR="009B2914" w:rsidRPr="00F560F4" w:rsidRDefault="00F560F4" w:rsidP="00286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B2914" w:rsidRPr="00F560F4">
              <w:rPr>
                <w:sz w:val="20"/>
                <w:szCs w:val="20"/>
              </w:rPr>
              <w:t>K.Wyszyńskiego 46a</w:t>
            </w:r>
          </w:p>
          <w:p w14:paraId="17A3D82A" w14:textId="6B510958" w:rsidR="009B2914" w:rsidRPr="00F560F4" w:rsidRDefault="009B2914" w:rsidP="002868D4">
            <w:pPr>
              <w:spacing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87-600 L</w:t>
            </w:r>
            <w:r w:rsidR="00F560F4">
              <w:rPr>
                <w:sz w:val="20"/>
                <w:szCs w:val="20"/>
              </w:rPr>
              <w:t>ipno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888CC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49CCC" w14:textId="77777777" w:rsidR="009B2914" w:rsidRPr="00F560F4" w:rsidRDefault="009B2914" w:rsidP="002868D4">
            <w:pPr>
              <w:jc w:val="center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 xml:space="preserve">  100,00</w:t>
            </w:r>
          </w:p>
        </w:tc>
      </w:tr>
      <w:tr w:rsidR="009B2914" w:rsidRPr="00F560F4" w14:paraId="2A9BA773" w14:textId="77777777" w:rsidTr="002868D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5EE4A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3 - Pakiet nr 3: Zestaw mebli ogrodowych- dwa typy 1-3kpl., 2-2 kpl.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361D9" w14:textId="73B7E77F" w:rsidR="009B2914" w:rsidRPr="00F560F4" w:rsidRDefault="009B2914" w:rsidP="002868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560F4">
              <w:rPr>
                <w:b/>
                <w:bCs/>
                <w:sz w:val="20"/>
                <w:szCs w:val="20"/>
              </w:rPr>
              <w:t xml:space="preserve">ALTARE </w:t>
            </w:r>
            <w:r w:rsidR="00F560F4">
              <w:rPr>
                <w:b/>
                <w:bCs/>
                <w:sz w:val="20"/>
                <w:szCs w:val="20"/>
              </w:rPr>
              <w:t xml:space="preserve">Sp. z o.o. </w:t>
            </w:r>
          </w:p>
          <w:p w14:paraId="6C1DC148" w14:textId="0F6B8B96" w:rsidR="009B2914" w:rsidRPr="00F560F4" w:rsidRDefault="00F560F4" w:rsidP="00286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</w:t>
            </w:r>
            <w:r w:rsidR="001C00DF">
              <w:rPr>
                <w:sz w:val="20"/>
                <w:szCs w:val="20"/>
              </w:rPr>
              <w:t xml:space="preserve"> </w:t>
            </w:r>
            <w:r w:rsidR="009B2914" w:rsidRPr="00F560F4">
              <w:rPr>
                <w:sz w:val="20"/>
                <w:szCs w:val="20"/>
              </w:rPr>
              <w:t>Warszawska 151</w:t>
            </w:r>
          </w:p>
          <w:p w14:paraId="4C8CE64F" w14:textId="77777777" w:rsidR="009B2914" w:rsidRPr="00F560F4" w:rsidRDefault="009B2914" w:rsidP="002868D4">
            <w:pPr>
              <w:spacing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25-547 Kielce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C47FA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1 - Cena - 68.10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23582" w14:textId="77777777" w:rsidR="009B2914" w:rsidRPr="00F560F4" w:rsidRDefault="009B2914" w:rsidP="002868D4">
            <w:pPr>
              <w:jc w:val="center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 xml:space="preserve">  68,10</w:t>
            </w:r>
          </w:p>
        </w:tc>
      </w:tr>
      <w:tr w:rsidR="009B2914" w:rsidRPr="00F560F4" w14:paraId="23B7720A" w14:textId="77777777" w:rsidTr="002868D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3BDD8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3 - Pakiet nr 3: Zestaw mebli ogrodowych- dwa typy 1-3kpl., 2-2 kpl.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6E3DA" w14:textId="77777777" w:rsidR="009B2914" w:rsidRPr="00F560F4" w:rsidRDefault="009B2914" w:rsidP="002868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560F4">
              <w:rPr>
                <w:b/>
                <w:bCs/>
                <w:sz w:val="20"/>
                <w:szCs w:val="20"/>
              </w:rPr>
              <w:t>Tronus Polska Sp. z o.o.</w:t>
            </w:r>
          </w:p>
          <w:p w14:paraId="31A020FA" w14:textId="2C54B74D" w:rsidR="009B2914" w:rsidRPr="00F560F4" w:rsidRDefault="00F560F4" w:rsidP="00286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B2914" w:rsidRPr="00F560F4">
              <w:rPr>
                <w:sz w:val="20"/>
                <w:szCs w:val="20"/>
              </w:rPr>
              <w:t>Ordona 2a</w:t>
            </w:r>
          </w:p>
          <w:p w14:paraId="671DD72F" w14:textId="77777777" w:rsidR="009B2914" w:rsidRPr="00F560F4" w:rsidRDefault="009B2914" w:rsidP="002868D4">
            <w:pPr>
              <w:spacing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50109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1 - Cena - 38.75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5A3BD" w14:textId="77777777" w:rsidR="009B2914" w:rsidRPr="00F560F4" w:rsidRDefault="009B2914" w:rsidP="002868D4">
            <w:pPr>
              <w:jc w:val="center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 xml:space="preserve">  38,75</w:t>
            </w:r>
          </w:p>
        </w:tc>
      </w:tr>
      <w:tr w:rsidR="009B2914" w:rsidRPr="00F560F4" w14:paraId="0190E1FE" w14:textId="77777777" w:rsidTr="002868D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E9E15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4 - Pakiet nr 4: Kserokopiarka - 1 szt.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36B2A" w14:textId="77777777" w:rsidR="009B2914" w:rsidRPr="00F560F4" w:rsidRDefault="009B2914" w:rsidP="002868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560F4">
              <w:rPr>
                <w:b/>
                <w:bCs/>
                <w:sz w:val="20"/>
                <w:szCs w:val="20"/>
              </w:rPr>
              <w:t>PHU GAWRON s.c.</w:t>
            </w:r>
          </w:p>
          <w:p w14:paraId="50D2F470" w14:textId="2D3383D1" w:rsidR="009B2914" w:rsidRPr="00F560F4" w:rsidRDefault="00F560F4" w:rsidP="00286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B2914" w:rsidRPr="00F560F4">
              <w:rPr>
                <w:sz w:val="20"/>
                <w:szCs w:val="20"/>
              </w:rPr>
              <w:t>Słowackiego 6</w:t>
            </w:r>
          </w:p>
          <w:p w14:paraId="47F83FC8" w14:textId="77777777" w:rsidR="009B2914" w:rsidRPr="00F560F4" w:rsidRDefault="009B2914" w:rsidP="002868D4">
            <w:pPr>
              <w:spacing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62-300 Września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3C65B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D5DB6" w14:textId="77777777" w:rsidR="009B2914" w:rsidRPr="00F560F4" w:rsidRDefault="009B2914" w:rsidP="002868D4">
            <w:pPr>
              <w:jc w:val="center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 xml:space="preserve">  100,00</w:t>
            </w:r>
          </w:p>
        </w:tc>
      </w:tr>
      <w:tr w:rsidR="009B2914" w:rsidRPr="00F560F4" w14:paraId="67D300D9" w14:textId="77777777" w:rsidTr="002868D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A7CB4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4 - Pakiet nr 4: Kserokopiarka - 1 szt.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EDE69" w14:textId="77777777" w:rsidR="009B2914" w:rsidRPr="00F560F4" w:rsidRDefault="009B2914" w:rsidP="002868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560F4">
              <w:rPr>
                <w:b/>
                <w:bCs/>
                <w:sz w:val="20"/>
                <w:szCs w:val="20"/>
              </w:rPr>
              <w:t>Tronus Polska Sp. z o.o.</w:t>
            </w:r>
          </w:p>
          <w:p w14:paraId="5F371907" w14:textId="3CEE21FE" w:rsidR="009B2914" w:rsidRPr="00F560F4" w:rsidRDefault="00F560F4" w:rsidP="00286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B2914" w:rsidRPr="00F560F4">
              <w:rPr>
                <w:sz w:val="20"/>
                <w:szCs w:val="20"/>
              </w:rPr>
              <w:t>Ordona 2a</w:t>
            </w:r>
          </w:p>
          <w:p w14:paraId="5FC8108C" w14:textId="77777777" w:rsidR="009B2914" w:rsidRPr="00F560F4" w:rsidRDefault="009B2914" w:rsidP="002868D4">
            <w:pPr>
              <w:spacing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FBBB4" w14:textId="77777777" w:rsidR="009B2914" w:rsidRPr="00F560F4" w:rsidRDefault="009B2914" w:rsidP="002868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>1 - Cena - 53.95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0B0FF" w14:textId="77777777" w:rsidR="009B2914" w:rsidRPr="00F560F4" w:rsidRDefault="009B2914" w:rsidP="002868D4">
            <w:pPr>
              <w:jc w:val="center"/>
              <w:rPr>
                <w:color w:val="000000"/>
                <w:sz w:val="20"/>
                <w:szCs w:val="20"/>
              </w:rPr>
            </w:pPr>
            <w:r w:rsidRPr="00F560F4">
              <w:rPr>
                <w:sz w:val="20"/>
                <w:szCs w:val="20"/>
              </w:rPr>
              <w:t xml:space="preserve">  53,95</w:t>
            </w:r>
          </w:p>
        </w:tc>
      </w:tr>
    </w:tbl>
    <w:p w14:paraId="24D47959" w14:textId="77777777" w:rsidR="00A02E94" w:rsidRPr="00F560F4" w:rsidRDefault="00A02E94" w:rsidP="00A02E94">
      <w:pPr>
        <w:spacing w:before="120"/>
        <w:jc w:val="both"/>
        <w:rPr>
          <w:color w:val="000000"/>
        </w:rPr>
      </w:pPr>
    </w:p>
    <w:p w14:paraId="0640101F" w14:textId="77777777" w:rsidR="00A02E94" w:rsidRPr="00F560F4" w:rsidRDefault="00A02E94" w:rsidP="00A02E94">
      <w:pPr>
        <w:spacing w:after="120"/>
        <w:jc w:val="both"/>
        <w:rPr>
          <w:color w:val="000000"/>
        </w:rPr>
      </w:pPr>
      <w:r w:rsidRPr="00F560F4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F560F4" w14:paraId="1E9AF4EF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2B71EFF" w14:textId="77777777" w:rsidR="00A02E94" w:rsidRPr="00F560F4" w:rsidRDefault="00A02E94" w:rsidP="005C35EA">
            <w:pPr>
              <w:spacing w:before="60" w:after="60"/>
              <w:jc w:val="center"/>
              <w:rPr>
                <w:b/>
              </w:rPr>
            </w:pPr>
            <w:r w:rsidRPr="00F560F4">
              <w:rPr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62CFD25" w14:textId="77777777" w:rsidR="00A02E94" w:rsidRPr="00F560F4" w:rsidRDefault="00A02E94" w:rsidP="005C35EA">
            <w:pPr>
              <w:spacing w:before="60" w:after="60"/>
              <w:jc w:val="center"/>
              <w:rPr>
                <w:b/>
              </w:rPr>
            </w:pPr>
            <w:r w:rsidRPr="00F560F4">
              <w:rPr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6F84C7C" w14:textId="77777777" w:rsidR="00A02E94" w:rsidRPr="00F560F4" w:rsidRDefault="00A02E94" w:rsidP="005C35EA">
            <w:pPr>
              <w:spacing w:before="60" w:after="60"/>
              <w:jc w:val="center"/>
              <w:rPr>
                <w:b/>
              </w:rPr>
            </w:pPr>
            <w:r w:rsidRPr="00F560F4">
              <w:rPr>
                <w:b/>
              </w:rPr>
              <w:t>Uzasadnienie odrzucenia oferty</w:t>
            </w:r>
          </w:p>
        </w:tc>
      </w:tr>
      <w:tr w:rsidR="00A02E94" w:rsidRPr="00F560F4" w14:paraId="509A8C50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B33E08" w14:textId="77777777" w:rsidR="00A02E94" w:rsidRPr="00F560F4" w:rsidRDefault="00A02E94" w:rsidP="005C35EA">
            <w:pPr>
              <w:spacing w:before="40"/>
              <w:jc w:val="center"/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C5F7E24" w14:textId="77777777" w:rsidR="00A02E94" w:rsidRPr="00F560F4" w:rsidRDefault="00A02E94" w:rsidP="005C35EA">
            <w:pPr>
              <w:spacing w:before="60" w:after="40"/>
              <w:rPr>
                <w:b/>
                <w:bCs/>
              </w:rPr>
            </w:pPr>
          </w:p>
          <w:p w14:paraId="6676FE9F" w14:textId="77777777" w:rsidR="00A02E94" w:rsidRPr="00F560F4" w:rsidRDefault="00A02E94" w:rsidP="005C35EA">
            <w:r w:rsidRPr="00F560F4">
              <w:t xml:space="preserve">  </w:t>
            </w:r>
          </w:p>
          <w:p w14:paraId="7E1307E7" w14:textId="77777777" w:rsidR="00A02E94" w:rsidRPr="00F560F4" w:rsidRDefault="00A02E94" w:rsidP="005C35EA">
            <w:pPr>
              <w:spacing w:after="60"/>
            </w:pPr>
            <w:r w:rsidRPr="00F560F4"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96146E" w14:textId="352F7146" w:rsidR="00A02E94" w:rsidRPr="00F560F4" w:rsidRDefault="00A02E94" w:rsidP="00F560F4">
            <w:pPr>
              <w:spacing w:before="60" w:after="40"/>
            </w:pPr>
            <w:r w:rsidRPr="00F560F4">
              <w:t xml:space="preserve"> </w:t>
            </w:r>
          </w:p>
        </w:tc>
      </w:tr>
    </w:tbl>
    <w:p w14:paraId="5405B66C" w14:textId="77777777" w:rsidR="00A02E94" w:rsidRPr="00F560F4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14:paraId="7A343382" w14:textId="77777777" w:rsidR="00A02E94" w:rsidRPr="00F560F4" w:rsidRDefault="00A02E94" w:rsidP="00A02E94">
      <w:pPr>
        <w:spacing w:after="40" w:line="276" w:lineRule="auto"/>
        <w:jc w:val="both"/>
      </w:pPr>
      <w:r w:rsidRPr="00F560F4">
        <w:t>Informacja o terminie zawarcia umowy:</w:t>
      </w:r>
    </w:p>
    <w:p w14:paraId="3FA9001B" w14:textId="2D5AC655" w:rsidR="00A02E94" w:rsidRPr="00F560F4" w:rsidRDefault="00A02E94" w:rsidP="00A02E94">
      <w:pPr>
        <w:spacing w:after="120" w:line="276" w:lineRule="auto"/>
        <w:jc w:val="both"/>
      </w:pPr>
      <w:r w:rsidRPr="00F560F4">
        <w:t xml:space="preserve">Umowa w sprawie zamówienia publicznego, zgodnie z art. 308 ust. 2 ustawy Pzp, zostanie zawarta, z uwzględnieniem art. 577 ustawy Pzp, w terminie </w:t>
      </w:r>
      <w:r w:rsidR="009B2914" w:rsidRPr="00F560F4">
        <w:t xml:space="preserve">nie krótszym niż </w:t>
      </w:r>
      <w:r w:rsidR="00F560F4">
        <w:t>5</w:t>
      </w:r>
      <w:r w:rsidR="009B2914" w:rsidRPr="00F560F4">
        <w:t xml:space="preserve"> dni od dnia przesłania niniejszego zawiadomienia o wyborze najkorzystniejszej oferty.</w:t>
      </w:r>
    </w:p>
    <w:p w14:paraId="5175EBA4" w14:textId="77777777" w:rsidR="00A02E94" w:rsidRPr="00F560F4" w:rsidRDefault="00A02E94" w:rsidP="00A02E94">
      <w:pPr>
        <w:spacing w:line="276" w:lineRule="auto"/>
        <w:jc w:val="both"/>
      </w:pPr>
      <w:r w:rsidRPr="00F560F4">
        <w:t>Umowa w sprawie zamówienia publicznego może być zawarta przed upływem terminu, o którym mowa powyżej, jeżeli zachodzą okoliczności wymienione w art. 308 ust. 3 ustawy Pzp.</w:t>
      </w:r>
    </w:p>
    <w:p w14:paraId="33DDD8A2" w14:textId="77777777" w:rsidR="00A02E94" w:rsidRPr="00F560F4" w:rsidRDefault="00A02E94" w:rsidP="00A02E94">
      <w:pPr>
        <w:spacing w:line="360" w:lineRule="auto"/>
        <w:jc w:val="both"/>
        <w:rPr>
          <w:bCs/>
        </w:rPr>
      </w:pPr>
    </w:p>
    <w:p w14:paraId="0B8A8337" w14:textId="77777777" w:rsidR="000178AD" w:rsidRDefault="000178AD" w:rsidP="000178A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BD89CD6" w14:textId="77777777" w:rsidR="000178AD" w:rsidRDefault="000178AD" w:rsidP="000178AD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0059F00" w14:textId="77777777" w:rsidR="000178AD" w:rsidRDefault="000178AD" w:rsidP="000178A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2B19400" w14:textId="77777777" w:rsidR="000178AD" w:rsidRDefault="000178AD" w:rsidP="000178A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08F7811" w14:textId="0E777BA8" w:rsidR="00A02E94" w:rsidRPr="00F560F4" w:rsidRDefault="009B2914" w:rsidP="00A02E94">
      <w:pPr>
        <w:jc w:val="right"/>
        <w:rPr>
          <w:vertAlign w:val="superscript"/>
        </w:rPr>
      </w:pPr>
      <w:r w:rsidRPr="00F560F4">
        <w:t xml:space="preserve"> </w:t>
      </w:r>
      <w:bookmarkEnd w:id="0"/>
    </w:p>
    <w:p w14:paraId="3AFDE2BE" w14:textId="77777777" w:rsidR="008642B3" w:rsidRPr="00F560F4" w:rsidRDefault="008642B3" w:rsidP="00A02E94"/>
    <w:sectPr w:rsidR="008642B3" w:rsidRPr="00F560F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0C64F" w14:textId="77777777" w:rsidR="0017560C" w:rsidRDefault="0017560C">
      <w:r>
        <w:separator/>
      </w:r>
    </w:p>
  </w:endnote>
  <w:endnote w:type="continuationSeparator" w:id="0">
    <w:p w14:paraId="2086F63F" w14:textId="77777777" w:rsidR="0017560C" w:rsidRDefault="00175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6A8D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3B8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702D0D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21261F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74E0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D123" w14:textId="77777777" w:rsidR="0017560C" w:rsidRDefault="0017560C">
      <w:r>
        <w:separator/>
      </w:r>
    </w:p>
  </w:footnote>
  <w:footnote w:type="continuationSeparator" w:id="0">
    <w:p w14:paraId="1A046AC7" w14:textId="77777777" w:rsidR="0017560C" w:rsidRDefault="00175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3462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B42C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E1F4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60C"/>
    <w:rsid w:val="000178AD"/>
    <w:rsid w:val="00022322"/>
    <w:rsid w:val="00042497"/>
    <w:rsid w:val="00095C08"/>
    <w:rsid w:val="000C1E6F"/>
    <w:rsid w:val="000E4E56"/>
    <w:rsid w:val="0017560C"/>
    <w:rsid w:val="00177756"/>
    <w:rsid w:val="001A1468"/>
    <w:rsid w:val="001B7815"/>
    <w:rsid w:val="001C00DF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97815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2914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60F4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4EE312"/>
  <w15:chartTrackingRefBased/>
  <w15:docId w15:val="{65F7CE7E-379E-49E3-B22A-7E60A69A5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591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2023-11-28T08:02:00Z</cp:lastPrinted>
  <dcterms:created xsi:type="dcterms:W3CDTF">2023-11-27T12:57:00Z</dcterms:created>
  <dcterms:modified xsi:type="dcterms:W3CDTF">2023-11-28T08:27:00Z</dcterms:modified>
</cp:coreProperties>
</file>