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1B4E6" w14:textId="5E4922AC" w:rsidR="00025386" w:rsidRPr="00BF3314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BF331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BF3314" w:rsidRPr="00BF3314">
        <w:rPr>
          <w:rFonts w:ascii="Arial Narrow" w:hAnsi="Arial Narrow" w:cs="Arial"/>
          <w:bCs/>
          <w:i w:val="0"/>
          <w:szCs w:val="24"/>
        </w:rPr>
        <w:t>3</w:t>
      </w:r>
      <w:r w:rsidR="007666D6" w:rsidRPr="00BF3314">
        <w:rPr>
          <w:rFonts w:ascii="Arial Narrow" w:hAnsi="Arial Narrow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BF3314" w14:paraId="2FADD867" w14:textId="77777777" w:rsidTr="00467CA2">
        <w:tc>
          <w:tcPr>
            <w:tcW w:w="2800" w:type="dxa"/>
            <w:shd w:val="clear" w:color="auto" w:fill="auto"/>
          </w:tcPr>
          <w:p w14:paraId="6655DE61" w14:textId="77777777" w:rsidR="00D520D3" w:rsidRPr="00BF3314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F3314">
              <w:rPr>
                <w:rFonts w:ascii="Arial Narrow" w:hAnsi="Arial Narrow" w:cs="Arial"/>
                <w:b/>
                <w:sz w:val="24"/>
                <w:szCs w:val="24"/>
              </w:rPr>
              <w:t>Podmiot</w:t>
            </w:r>
            <w:r w:rsidRPr="00BF331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7410EC7" w14:textId="77777777" w:rsidR="00D520D3" w:rsidRPr="00BF331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5E08C1B" w14:textId="77777777" w:rsidR="00D520D3" w:rsidRPr="00BF331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F331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26BE144" w14:textId="77777777" w:rsidR="00D520D3" w:rsidRPr="00BF3314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BF331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BF331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BF331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BF3314" w14:paraId="2D2292A4" w14:textId="77777777" w:rsidTr="00467CA2">
        <w:tc>
          <w:tcPr>
            <w:tcW w:w="2800" w:type="dxa"/>
            <w:shd w:val="clear" w:color="auto" w:fill="auto"/>
          </w:tcPr>
          <w:p w14:paraId="3B53B412" w14:textId="77777777" w:rsidR="00D520D3" w:rsidRPr="00BF3314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BF3314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52FE96A" w14:textId="77777777" w:rsidR="00D520D3" w:rsidRPr="00BF331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6A1A36EF" w14:textId="77777777" w:rsidR="00D520D3" w:rsidRPr="00BF3314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BF331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0ABA6E35" w14:textId="77777777" w:rsidR="00D520D3" w:rsidRPr="00BF3314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BF331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BF3314">
              <w:rPr>
                <w:rFonts w:ascii="Arial Narrow" w:hAnsi="Arial Narrow" w:cs="Arial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BF331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2605793" w14:textId="77777777" w:rsidR="00B62AD0" w:rsidRPr="00BF3314" w:rsidRDefault="00B62AD0" w:rsidP="00D520D3">
      <w:pPr>
        <w:spacing w:after="360"/>
        <w:rPr>
          <w:rFonts w:ascii="Arial Narrow" w:hAnsi="Arial Narrow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BF3314" w14:paraId="56DB0283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50C6C81" w14:textId="77777777" w:rsidR="00053927" w:rsidRPr="00BF3314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BF3314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28AB835B" w14:textId="77777777" w:rsidR="00053927" w:rsidRPr="00BF3314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8"/>
                <w:szCs w:val="28"/>
              </w:rPr>
            </w:pPr>
            <w:r w:rsidRPr="00BF3314">
              <w:rPr>
                <w:rFonts w:ascii="Arial Narrow" w:hAnsi="Arial Narrow" w:cs="Arial"/>
                <w:color w:val="0070C0"/>
                <w:sz w:val="20"/>
                <w:szCs w:val="20"/>
                <w:u w:val="single"/>
              </w:rPr>
              <w:t>Uwaga</w:t>
            </w:r>
            <w:r w:rsidRPr="00BF3314">
              <w:rPr>
                <w:rFonts w:ascii="Arial Narrow" w:hAnsi="Arial Narrow" w:cs="Arial"/>
                <w:color w:val="0070C0"/>
                <w:sz w:val="20"/>
                <w:szCs w:val="20"/>
              </w:rPr>
              <w:t xml:space="preserve">: </w:t>
            </w:r>
            <w:r w:rsidRPr="00BF3314">
              <w:rPr>
                <w:rFonts w:ascii="Arial Narrow" w:hAnsi="Arial Narrow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AFC4E3B" w14:textId="77777777" w:rsidR="0071340C" w:rsidRPr="00BF3314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F331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BF331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BF3314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BF331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BF3314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BF3314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D06AE5" w:rsidRPr="00BF3314">
        <w:rPr>
          <w:rFonts w:ascii="Arial Narrow" w:hAnsi="Arial Narrow" w:cs="Arial"/>
          <w:sz w:val="24"/>
          <w:szCs w:val="24"/>
        </w:rPr>
        <w:t>(</w:t>
      </w:r>
      <w:proofErr w:type="spellStart"/>
      <w:r w:rsidR="00D06AE5" w:rsidRPr="00BF3314">
        <w:rPr>
          <w:rFonts w:ascii="Arial Narrow" w:hAnsi="Arial Narrow" w:cs="Arial"/>
          <w:sz w:val="24"/>
          <w:szCs w:val="24"/>
        </w:rPr>
        <w:t>t.j</w:t>
      </w:r>
      <w:proofErr w:type="spellEnd"/>
      <w:r w:rsidR="00D06AE5" w:rsidRPr="00BF3314">
        <w:rPr>
          <w:rFonts w:ascii="Arial Narrow" w:hAnsi="Arial Narrow" w:cs="Arial"/>
          <w:sz w:val="24"/>
          <w:szCs w:val="24"/>
        </w:rPr>
        <w:t>. Dz. U. z 2023r. poz. 1605)</w:t>
      </w:r>
      <w:r w:rsidR="00E27ABB" w:rsidRPr="00BF331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BF331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BF331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BF331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BF331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BF3314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BF3314" w14:paraId="2C2DE9DE" w14:textId="77777777" w:rsidTr="00467CA2">
        <w:tc>
          <w:tcPr>
            <w:tcW w:w="2269" w:type="dxa"/>
            <w:shd w:val="clear" w:color="auto" w:fill="auto"/>
          </w:tcPr>
          <w:p w14:paraId="2C5203D4" w14:textId="77777777" w:rsidR="00D520D3" w:rsidRPr="00BF3314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F331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169A00C" w14:textId="77777777" w:rsidR="00D520D3" w:rsidRPr="00BF3314" w:rsidRDefault="00D06AE5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F331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narzędzi chirurgicznych</w:t>
            </w:r>
            <w:r w:rsidR="00D520D3" w:rsidRPr="00BF331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06AE5" w:rsidRPr="00BF3314" w14:paraId="57D81330" w14:textId="77777777" w:rsidTr="002A583F">
        <w:tc>
          <w:tcPr>
            <w:tcW w:w="2269" w:type="dxa"/>
            <w:shd w:val="clear" w:color="auto" w:fill="auto"/>
          </w:tcPr>
          <w:p w14:paraId="7871A6A3" w14:textId="77777777" w:rsidR="00D06AE5" w:rsidRPr="00BF3314" w:rsidRDefault="00D06AE5" w:rsidP="002A583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F331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B12B5E0" w14:textId="77777777" w:rsidR="00D06AE5" w:rsidRPr="00BF3314" w:rsidRDefault="00D06AE5" w:rsidP="002A583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BF331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134/2023</w:t>
            </w:r>
          </w:p>
        </w:tc>
      </w:tr>
    </w:tbl>
    <w:p w14:paraId="1764F6DA" w14:textId="77777777" w:rsidR="00DC652A" w:rsidRPr="00BF3314" w:rsidRDefault="00D06AE5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F331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DC652A" w:rsidRPr="00BF3314">
        <w:rPr>
          <w:rFonts w:ascii="Arial Narrow" w:eastAsia="Times New Roman" w:hAnsi="Arial Narrow" w:cs="Arial"/>
          <w:sz w:val="24"/>
          <w:szCs w:val="24"/>
          <w:lang w:eastAsia="pl-PL"/>
        </w:rPr>
        <w:t>do dyspozycji Wykonawcy:</w:t>
      </w:r>
    </w:p>
    <w:p w14:paraId="175EB794" w14:textId="77777777" w:rsidR="00DC652A" w:rsidRPr="00BF3314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F331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27B56CF4" w14:textId="77777777" w:rsidR="0071340C" w:rsidRPr="00BF331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20"/>
          <w:szCs w:val="20"/>
          <w:lang w:eastAsia="pl-PL"/>
        </w:rPr>
      </w:pPr>
      <w:r w:rsidRPr="00BF3314">
        <w:rPr>
          <w:rFonts w:ascii="Arial Narrow" w:eastAsia="Times New Roman" w:hAnsi="Arial Narrow" w:cs="Arial"/>
          <w:iCs/>
          <w:sz w:val="20"/>
          <w:szCs w:val="20"/>
          <w:lang w:eastAsia="pl-PL"/>
        </w:rPr>
        <w:t>[</w:t>
      </w:r>
      <w:r w:rsidR="00DC652A" w:rsidRPr="00BF3314">
        <w:rPr>
          <w:rFonts w:ascii="Arial Narrow" w:eastAsia="Times New Roman" w:hAnsi="Arial Narrow" w:cs="Arial"/>
          <w:iCs/>
          <w:sz w:val="20"/>
          <w:szCs w:val="20"/>
          <w:lang w:eastAsia="pl-PL"/>
        </w:rPr>
        <w:t>nazwa i adres Wykonawcy składającego ofertę</w:t>
      </w:r>
      <w:r w:rsidRPr="00BF3314">
        <w:rPr>
          <w:rFonts w:ascii="Arial Narrow" w:eastAsia="Times New Roman" w:hAnsi="Arial Narrow" w:cs="Arial"/>
          <w:iCs/>
          <w:sz w:val="20"/>
          <w:szCs w:val="20"/>
          <w:lang w:eastAsia="pl-PL"/>
        </w:rPr>
        <w:t>]</w:t>
      </w:r>
    </w:p>
    <w:p w14:paraId="76218B5A" w14:textId="77777777" w:rsidR="0071340C" w:rsidRPr="00BF3314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14:paraId="7FEBFD2B" w14:textId="77777777" w:rsidR="0071340C" w:rsidRPr="00BF3314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F3314">
        <w:rPr>
          <w:rFonts w:ascii="Arial Narrow" w:eastAsia="Times New Roman" w:hAnsi="Arial Narrow" w:cs="Arial"/>
          <w:sz w:val="24"/>
          <w:szCs w:val="24"/>
          <w:lang w:eastAsia="pl-PL"/>
        </w:rPr>
        <w:t>nw. zasobów:</w:t>
      </w:r>
    </w:p>
    <w:p w14:paraId="1B5C5608" w14:textId="77777777" w:rsidR="0071340C" w:rsidRPr="00BF331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BF331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14:paraId="405D2AAD" w14:textId="77777777" w:rsidR="0071340C" w:rsidRPr="00BF3314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BF3314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71340C" w:rsidRPr="00BF3314">
        <w:rPr>
          <w:rFonts w:ascii="Arial Narrow" w:eastAsia="Times New Roman" w:hAnsi="Arial Narrow" w:cs="Arial"/>
          <w:iCs/>
          <w:sz w:val="18"/>
          <w:szCs w:val="18"/>
          <w:lang w:eastAsia="pl-PL"/>
        </w:rPr>
        <w:t>określenie zasobów</w:t>
      </w:r>
      <w:r w:rsidRPr="00BF3314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513B0A69" w14:textId="77777777" w:rsidR="0071340C" w:rsidRPr="00BF331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14:paraId="610B36A2" w14:textId="77777777" w:rsidR="0071340C" w:rsidRPr="00BF3314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</w:p>
    <w:p w14:paraId="063BD28D" w14:textId="77777777" w:rsidR="00DC652A" w:rsidRPr="00BF331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BF331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BF3314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BF3314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14:paraId="40091BB4" w14:textId="77777777" w:rsidR="00DC652A" w:rsidRPr="00BF331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F3314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BF3314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BF3314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BF3314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BF3314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r w:rsidR="00DC652A" w:rsidRPr="00BF331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BF3314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14:paraId="38788FDF" w14:textId="77777777" w:rsidR="0093388F" w:rsidRPr="00BF331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lang w:eastAsia="pl-PL"/>
        </w:rPr>
      </w:pPr>
      <w:r w:rsidRPr="00BF331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043442CB" w14:textId="77777777" w:rsidR="0093388F" w:rsidRPr="00BF331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F3314">
        <w:rPr>
          <w:rFonts w:ascii="Arial Narrow" w:eastAsia="Times New Roman" w:hAnsi="Arial Narrow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63F324FC" w14:textId="77777777" w:rsidR="0093388F" w:rsidRPr="00BF3314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1" w:name="_Hlk60300768"/>
      <w:r w:rsidRPr="00BF331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01DEBD14" w14:textId="77777777" w:rsidR="00CB29AC" w:rsidRPr="00BF3314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F3314">
        <w:rPr>
          <w:rFonts w:ascii="Arial Narrow" w:eastAsia="Times New Roman" w:hAnsi="Arial Narrow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59086076" w14:textId="77777777" w:rsidR="00CB29AC" w:rsidRPr="00BF3314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F331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14:paraId="3169718D" w14:textId="77777777" w:rsidR="00830970" w:rsidRPr="00BF3314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BF3314">
        <w:rPr>
          <w:rFonts w:ascii="Arial Narrow" w:eastAsia="Times New Roman" w:hAnsi="Arial Narrow" w:cs="Arial"/>
          <w:sz w:val="24"/>
          <w:szCs w:val="24"/>
          <w:lang w:eastAsia="pl-PL"/>
        </w:rPr>
        <w:lastRenderedPageBreak/>
        <w:t xml:space="preserve">okres </w:t>
      </w:r>
      <w:r w:rsidR="00830970" w:rsidRPr="00BF331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BF3314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BF3314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14:paraId="3536012B" w14:textId="77777777" w:rsidR="00E27ABB" w:rsidRPr="00BF3314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BF3314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BF3314" w14:paraId="08DD5909" w14:textId="77777777" w:rsidTr="00467CA2">
        <w:tc>
          <w:tcPr>
            <w:tcW w:w="2660" w:type="dxa"/>
            <w:shd w:val="clear" w:color="auto" w:fill="auto"/>
          </w:tcPr>
          <w:p w14:paraId="73D7AB61" w14:textId="77777777" w:rsidR="00D520D3" w:rsidRPr="00BF331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3D6A37F" w14:textId="77777777" w:rsidR="00D520D3" w:rsidRPr="00BF331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BF331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C4B1155" w14:textId="77777777" w:rsidR="00D520D3" w:rsidRPr="00BF3314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F331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6E4CDAE" w14:textId="77777777" w:rsidR="00D520D3" w:rsidRPr="00BF331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2B38A51" w14:textId="77777777" w:rsidR="00D520D3" w:rsidRPr="00BF3314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BF3314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CCE13DF" w14:textId="77777777" w:rsidR="00D520D3" w:rsidRPr="00BF3314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BF331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D06AE5" w:rsidRPr="00BF331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BF331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BF331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BF3314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2EAD6E09" w14:textId="77777777" w:rsidR="00E27ABB" w:rsidRPr="00BF3314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BF3314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474E7" w14:textId="77777777" w:rsidR="004B3F36" w:rsidRDefault="004B3F36" w:rsidP="00025386">
      <w:pPr>
        <w:spacing w:after="0" w:line="240" w:lineRule="auto"/>
      </w:pPr>
      <w:r>
        <w:separator/>
      </w:r>
    </w:p>
  </w:endnote>
  <w:endnote w:type="continuationSeparator" w:id="0">
    <w:p w14:paraId="556E4910" w14:textId="77777777" w:rsidR="004B3F36" w:rsidRDefault="004B3F3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2C3D7" w14:textId="77777777" w:rsidR="00D06AE5" w:rsidRDefault="00D06A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7E136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45ECAFC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2B787F1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5E712A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A0D68" w14:textId="77777777" w:rsidR="00D06AE5" w:rsidRDefault="00D06A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FC937C" w14:textId="77777777" w:rsidR="004B3F36" w:rsidRDefault="004B3F36" w:rsidP="00025386">
      <w:pPr>
        <w:spacing w:after="0" w:line="240" w:lineRule="auto"/>
      </w:pPr>
      <w:r>
        <w:separator/>
      </w:r>
    </w:p>
  </w:footnote>
  <w:footnote w:type="continuationSeparator" w:id="0">
    <w:p w14:paraId="3BDDEA77" w14:textId="77777777" w:rsidR="004B3F36" w:rsidRDefault="004B3F3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36262" w14:textId="77777777" w:rsidR="00D06AE5" w:rsidRDefault="00D06A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5C17A" w14:textId="77777777" w:rsidR="00D06AE5" w:rsidRDefault="00D06AE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503AA" w14:textId="77777777" w:rsidR="00D06AE5" w:rsidRDefault="00D06A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62149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3F36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B3F36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BF3314"/>
    <w:rsid w:val="00CB29AC"/>
    <w:rsid w:val="00D06AE5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3E82E0"/>
  <w15:chartTrackingRefBased/>
  <w15:docId w15:val="{FF83A169-244F-4EE6-9CF9-1C55E2ED5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286</Words>
  <Characters>1721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2023-11-24T10:13:00Z</dcterms:created>
  <dcterms:modified xsi:type="dcterms:W3CDTF">2023-11-24T10:13:00Z</dcterms:modified>
</cp:coreProperties>
</file>